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CFB76" w14:textId="16999BE0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51378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7F0F8B17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77A653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0F348A6F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AF745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257EEDD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2B04CDFC" w14:textId="77777777" w:rsidTr="004F10A0">
        <w:tc>
          <w:tcPr>
            <w:tcW w:w="2269" w:type="dxa"/>
            <w:shd w:val="clear" w:color="auto" w:fill="auto"/>
          </w:tcPr>
          <w:p w14:paraId="5273515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D04C4F6" w14:textId="00C79797" w:rsidR="00A137C9" w:rsidRPr="00A2540E" w:rsidRDefault="002E23E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2E2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Benchmarking</w:t>
            </w:r>
            <w:proofErr w:type="spellEnd"/>
            <w:r w:rsidRPr="002E2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i ocena pracy Szpitala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E23EE" w:rsidRPr="00A2540E" w14:paraId="74E208F9" w14:textId="77777777" w:rsidTr="00B37DC9">
        <w:tc>
          <w:tcPr>
            <w:tcW w:w="2269" w:type="dxa"/>
            <w:shd w:val="clear" w:color="auto" w:fill="auto"/>
          </w:tcPr>
          <w:p w14:paraId="55324DB8" w14:textId="77777777" w:rsidR="002E23EE" w:rsidRPr="00A2540E" w:rsidRDefault="002E23EE" w:rsidP="00B37D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5DC70DA" w14:textId="51DB2276" w:rsidR="002E23EE" w:rsidRPr="00A2540E" w:rsidRDefault="002E23EE" w:rsidP="00B37D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E23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SZP-271-1/25</w:t>
            </w:r>
          </w:p>
        </w:tc>
      </w:tr>
    </w:tbl>
    <w:p w14:paraId="1A156DEF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3271D73" w14:textId="18A39320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E23EE" w:rsidRPr="002E23E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4EA1A463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4A39272D" w14:textId="77777777" w:rsidTr="00A137C9">
        <w:tc>
          <w:tcPr>
            <w:tcW w:w="617" w:type="dxa"/>
            <w:shd w:val="clear" w:color="auto" w:fill="auto"/>
            <w:vAlign w:val="center"/>
          </w:tcPr>
          <w:p w14:paraId="2A2C3B1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7DE4968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56EE44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6104CBBE" w14:textId="77777777" w:rsidTr="00A137C9">
        <w:tc>
          <w:tcPr>
            <w:tcW w:w="617" w:type="dxa"/>
            <w:shd w:val="clear" w:color="auto" w:fill="auto"/>
            <w:vAlign w:val="center"/>
          </w:tcPr>
          <w:p w14:paraId="0DA0D4F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161B7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12845A6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720C5DB" w14:textId="77777777" w:rsidTr="00A137C9">
        <w:tc>
          <w:tcPr>
            <w:tcW w:w="617" w:type="dxa"/>
            <w:shd w:val="clear" w:color="auto" w:fill="auto"/>
            <w:vAlign w:val="center"/>
          </w:tcPr>
          <w:p w14:paraId="10091B1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4860AD0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3FDB9CF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F534982" w14:textId="56BCD45C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E23EE" w:rsidRPr="002E23EE">
        <w:rPr>
          <w:rFonts w:ascii="Arial" w:hAnsi="Arial" w:cs="Arial"/>
          <w:sz w:val="24"/>
          <w:szCs w:val="24"/>
        </w:rPr>
        <w:t>(</w:t>
      </w:r>
      <w:proofErr w:type="spellStart"/>
      <w:r w:rsidR="002E23EE" w:rsidRPr="002E23EE">
        <w:rPr>
          <w:rFonts w:ascii="Arial" w:hAnsi="Arial" w:cs="Arial"/>
          <w:sz w:val="24"/>
          <w:szCs w:val="24"/>
        </w:rPr>
        <w:t>t.j</w:t>
      </w:r>
      <w:proofErr w:type="spellEnd"/>
      <w:r w:rsidR="002E23EE" w:rsidRPr="002E23EE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468F4B70" w14:textId="77777777" w:rsidTr="00A137C9">
        <w:tc>
          <w:tcPr>
            <w:tcW w:w="617" w:type="dxa"/>
            <w:shd w:val="clear" w:color="auto" w:fill="auto"/>
            <w:vAlign w:val="center"/>
          </w:tcPr>
          <w:p w14:paraId="6937F018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2202A9E7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5B3CCCF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865BE6D" w14:textId="77777777" w:rsidTr="00A137C9">
        <w:tc>
          <w:tcPr>
            <w:tcW w:w="617" w:type="dxa"/>
            <w:shd w:val="clear" w:color="auto" w:fill="auto"/>
            <w:vAlign w:val="center"/>
          </w:tcPr>
          <w:p w14:paraId="024DD44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7ED5009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C851439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0918E4BF" w14:textId="77777777" w:rsidTr="00A137C9">
        <w:tc>
          <w:tcPr>
            <w:tcW w:w="617" w:type="dxa"/>
            <w:shd w:val="clear" w:color="auto" w:fill="auto"/>
            <w:vAlign w:val="center"/>
          </w:tcPr>
          <w:p w14:paraId="62472EC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FDA06DE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A46618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B0C1F4C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3B196B0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4F870E47" w14:textId="77777777" w:rsidTr="004F10A0">
        <w:tc>
          <w:tcPr>
            <w:tcW w:w="2660" w:type="dxa"/>
            <w:shd w:val="clear" w:color="auto" w:fill="auto"/>
          </w:tcPr>
          <w:p w14:paraId="592B726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2D2016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D8DFBDA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B03D634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3D540B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CE0AF4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E23E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0B3B994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65EA7" w14:textId="77777777" w:rsidR="00742539" w:rsidRDefault="00742539" w:rsidP="00025386">
      <w:pPr>
        <w:spacing w:after="0" w:line="240" w:lineRule="auto"/>
      </w:pPr>
      <w:r>
        <w:separator/>
      </w:r>
    </w:p>
  </w:endnote>
  <w:endnote w:type="continuationSeparator" w:id="0">
    <w:p w14:paraId="579CA025" w14:textId="77777777" w:rsidR="00742539" w:rsidRDefault="0074253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129C" w14:textId="77777777" w:rsidR="002E23EE" w:rsidRDefault="002E2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0B1B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04C2569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95FA29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4EC2E61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BB30C" w14:textId="77777777" w:rsidR="002E23EE" w:rsidRDefault="002E2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916DE" w14:textId="77777777" w:rsidR="00742539" w:rsidRDefault="00742539" w:rsidP="00025386">
      <w:pPr>
        <w:spacing w:after="0" w:line="240" w:lineRule="auto"/>
      </w:pPr>
      <w:r>
        <w:separator/>
      </w:r>
    </w:p>
  </w:footnote>
  <w:footnote w:type="continuationSeparator" w:id="0">
    <w:p w14:paraId="2ABD1CA2" w14:textId="77777777" w:rsidR="00742539" w:rsidRDefault="0074253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52E5B" w14:textId="77777777" w:rsidR="002E23EE" w:rsidRDefault="002E2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62DCC" w14:textId="77777777" w:rsidR="002E23EE" w:rsidRDefault="002E23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6F601" w14:textId="77777777" w:rsidR="002E23EE" w:rsidRDefault="002E2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184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2539"/>
    <w:rsid w:val="00025386"/>
    <w:rsid w:val="000423B9"/>
    <w:rsid w:val="00053927"/>
    <w:rsid w:val="00084786"/>
    <w:rsid w:val="0016158F"/>
    <w:rsid w:val="001C2314"/>
    <w:rsid w:val="00213980"/>
    <w:rsid w:val="0024648D"/>
    <w:rsid w:val="002E23EE"/>
    <w:rsid w:val="00351378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2539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2F7D4C"/>
  <w15:chartTrackingRefBased/>
  <w15:docId w15:val="{2C129C53-2604-4F0D-AB71-922506CFC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2025-01-31T11:24:00Z</cp:lastPrinted>
  <dcterms:created xsi:type="dcterms:W3CDTF">2025-01-31T11:24:00Z</dcterms:created>
  <dcterms:modified xsi:type="dcterms:W3CDTF">2025-01-31T11:24:00Z</dcterms:modified>
</cp:coreProperties>
</file>