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1F472" w14:textId="24139D3F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8689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0DBAD0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689C9CD" w14:textId="77777777" w:rsidR="005D05C3" w:rsidRPr="0012157F" w:rsidRDefault="00CC0BF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0BFC">
        <w:rPr>
          <w:rFonts w:ascii="Arial" w:hAnsi="Arial" w:cs="Arial"/>
        </w:rPr>
        <w:t>Szpital Specjalistyczny im. Stefana Żeromskiego SPZOZ w Krakowie</w:t>
      </w:r>
    </w:p>
    <w:p w14:paraId="0F0F724D" w14:textId="77777777" w:rsidR="005D05C3" w:rsidRPr="0012157F" w:rsidRDefault="00CC0BF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0BF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CC0BF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5EA0A99F" w14:textId="77777777" w:rsidR="005D05C3" w:rsidRDefault="00CC0BF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C0BF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CC0BFC">
        <w:rPr>
          <w:rFonts w:ascii="Arial" w:hAnsi="Arial" w:cs="Arial"/>
        </w:rPr>
        <w:t>Kraków</w:t>
      </w:r>
    </w:p>
    <w:p w14:paraId="549814B3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5EEBFE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9906EB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4DE23E2" w14:textId="77777777" w:rsidTr="001B7D97">
        <w:tc>
          <w:tcPr>
            <w:tcW w:w="2800" w:type="dxa"/>
            <w:shd w:val="clear" w:color="auto" w:fill="auto"/>
          </w:tcPr>
          <w:p w14:paraId="34F4AE4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CF02C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A996F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0FD9C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12057D1" w14:textId="77777777" w:rsidTr="001B7D97">
        <w:tc>
          <w:tcPr>
            <w:tcW w:w="2800" w:type="dxa"/>
            <w:shd w:val="clear" w:color="auto" w:fill="auto"/>
          </w:tcPr>
          <w:p w14:paraId="3913899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93372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B8D62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FD367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D5B0E3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0BFC" w:rsidRPr="0012157F" w14:paraId="1CDEC8F8" w14:textId="77777777" w:rsidTr="007C0404">
        <w:tc>
          <w:tcPr>
            <w:tcW w:w="9104" w:type="dxa"/>
            <w:shd w:val="clear" w:color="auto" w:fill="D9D9D9"/>
          </w:tcPr>
          <w:p w14:paraId="60EFC4A3" w14:textId="77777777" w:rsidR="00CC0BFC" w:rsidRPr="0012157F" w:rsidRDefault="00CC0BFC" w:rsidP="007C040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95788B0" w14:textId="77777777" w:rsidR="00CC0BFC" w:rsidRPr="00094F76" w:rsidRDefault="00CC0BFC" w:rsidP="007C040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C0B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C0B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0BF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E23C238" w14:textId="77777777" w:rsidR="00CC0BFC" w:rsidRPr="004B5FB1" w:rsidRDefault="00CC0BFC" w:rsidP="007C040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9D097C7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5B844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F3B8790" w14:textId="77777777" w:rsidTr="001B7D97">
        <w:tc>
          <w:tcPr>
            <w:tcW w:w="2269" w:type="dxa"/>
            <w:shd w:val="clear" w:color="auto" w:fill="auto"/>
          </w:tcPr>
          <w:p w14:paraId="4BEEB9F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6008BA" w14:textId="77777777" w:rsidR="00ED79A4" w:rsidRPr="00A2540E" w:rsidRDefault="00CC0B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CC0B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Benchmarking</w:t>
            </w:r>
            <w:proofErr w:type="spellEnd"/>
            <w:r w:rsidRPr="00CC0B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ocena pracy Szpitala za  2025 i 2026 rok.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0BFC" w:rsidRPr="00A2540E" w14:paraId="0C2454B3" w14:textId="77777777" w:rsidTr="007C0404">
        <w:tc>
          <w:tcPr>
            <w:tcW w:w="2269" w:type="dxa"/>
            <w:shd w:val="clear" w:color="auto" w:fill="auto"/>
          </w:tcPr>
          <w:p w14:paraId="49CC576F" w14:textId="77777777" w:rsidR="00CC0BFC" w:rsidRPr="00A2540E" w:rsidRDefault="00CC0BFC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431909" w14:textId="77777777" w:rsidR="00CC0BFC" w:rsidRPr="00A2540E" w:rsidRDefault="00CC0BFC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0B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SZP-271-1/25</w:t>
            </w:r>
          </w:p>
        </w:tc>
      </w:tr>
    </w:tbl>
    <w:p w14:paraId="68D2161D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A7547D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0BFC" w:rsidRPr="00CC0BF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461263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E03C78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20B2F35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21EECED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77436C8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0668C12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9185A3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649DB5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A70F0B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9CED72D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218C26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318C369" w14:textId="77777777" w:rsidTr="001B7D97">
        <w:tc>
          <w:tcPr>
            <w:tcW w:w="2660" w:type="dxa"/>
            <w:shd w:val="clear" w:color="auto" w:fill="auto"/>
          </w:tcPr>
          <w:p w14:paraId="250A6D7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172C8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1401E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9999A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A7EE3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697776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C0BF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80D48F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7344E" w14:textId="77777777" w:rsidR="00A216E4" w:rsidRDefault="00A216E4" w:rsidP="0038231F">
      <w:pPr>
        <w:spacing w:after="0" w:line="240" w:lineRule="auto"/>
      </w:pPr>
      <w:r>
        <w:separator/>
      </w:r>
    </w:p>
  </w:endnote>
  <w:endnote w:type="continuationSeparator" w:id="0">
    <w:p w14:paraId="6937FA10" w14:textId="77777777" w:rsidR="00A216E4" w:rsidRDefault="00A216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1672A" w14:textId="77777777" w:rsidR="00CC0BFC" w:rsidRDefault="00CC0B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DE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6CEE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AAAD" w14:textId="77777777" w:rsidR="00CC0BFC" w:rsidRDefault="00CC0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2F6C" w14:textId="77777777" w:rsidR="00A216E4" w:rsidRDefault="00A216E4" w:rsidP="0038231F">
      <w:pPr>
        <w:spacing w:after="0" w:line="240" w:lineRule="auto"/>
      </w:pPr>
      <w:r>
        <w:separator/>
      </w:r>
    </w:p>
  </w:footnote>
  <w:footnote w:type="continuationSeparator" w:id="0">
    <w:p w14:paraId="5CE68AFD" w14:textId="77777777" w:rsidR="00A216E4" w:rsidRDefault="00A216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FB0D" w14:textId="77777777" w:rsidR="00CC0BFC" w:rsidRDefault="00CC0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C7E2A" w14:textId="77777777" w:rsidR="00CC0BFC" w:rsidRDefault="00CC0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6AE0B" w14:textId="77777777" w:rsidR="00CC0BFC" w:rsidRDefault="00CC0B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710508">
    <w:abstractNumId w:val="12"/>
  </w:num>
  <w:num w:numId="2" w16cid:durableId="496262732">
    <w:abstractNumId w:val="0"/>
  </w:num>
  <w:num w:numId="3" w16cid:durableId="1389501169">
    <w:abstractNumId w:val="11"/>
  </w:num>
  <w:num w:numId="4" w16cid:durableId="1039476727">
    <w:abstractNumId w:val="16"/>
  </w:num>
  <w:num w:numId="5" w16cid:durableId="1743259713">
    <w:abstractNumId w:val="13"/>
  </w:num>
  <w:num w:numId="6" w16cid:durableId="1214267228">
    <w:abstractNumId w:val="10"/>
  </w:num>
  <w:num w:numId="7" w16cid:durableId="2070230885">
    <w:abstractNumId w:val="1"/>
  </w:num>
  <w:num w:numId="8" w16cid:durableId="1643315490">
    <w:abstractNumId w:val="6"/>
  </w:num>
  <w:num w:numId="9" w16cid:durableId="765926414">
    <w:abstractNumId w:val="4"/>
  </w:num>
  <w:num w:numId="10" w16cid:durableId="179785435">
    <w:abstractNumId w:val="7"/>
  </w:num>
  <w:num w:numId="11" w16cid:durableId="1694838047">
    <w:abstractNumId w:val="5"/>
  </w:num>
  <w:num w:numId="12" w16cid:durableId="673459076">
    <w:abstractNumId w:val="9"/>
  </w:num>
  <w:num w:numId="13" w16cid:durableId="447090043">
    <w:abstractNumId w:val="3"/>
  </w:num>
  <w:num w:numId="14" w16cid:durableId="1192375224">
    <w:abstractNumId w:val="2"/>
  </w:num>
  <w:num w:numId="15" w16cid:durableId="1233275930">
    <w:abstractNumId w:val="15"/>
  </w:num>
  <w:num w:numId="16" w16cid:durableId="1178809767">
    <w:abstractNumId w:val="8"/>
  </w:num>
  <w:num w:numId="17" w16cid:durableId="2999245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6E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896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16E4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0BFC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27682"/>
  <w15:docId w15:val="{631CE7E8-7D2D-4535-BDED-9AA2AE409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2025-01-31T07:24:00Z</dcterms:created>
  <dcterms:modified xsi:type="dcterms:W3CDTF">2025-01-31T07:24:00Z</dcterms:modified>
</cp:coreProperties>
</file>