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A7165" w14:textId="588DA9F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C4C07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3E62756" w14:textId="77777777" w:rsidTr="00D62E6E">
        <w:tc>
          <w:tcPr>
            <w:tcW w:w="2800" w:type="dxa"/>
            <w:shd w:val="clear" w:color="auto" w:fill="auto"/>
          </w:tcPr>
          <w:p w14:paraId="4AECF1B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F01613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FAE76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8D0ADB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0CFC00A" w14:textId="77777777" w:rsidTr="00D62E6E">
        <w:tc>
          <w:tcPr>
            <w:tcW w:w="2800" w:type="dxa"/>
            <w:shd w:val="clear" w:color="auto" w:fill="auto"/>
          </w:tcPr>
          <w:p w14:paraId="4F7FD56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2B7F8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C7479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12298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07089E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544C" w:rsidRPr="00C14101" w14:paraId="0B009814" w14:textId="77777777" w:rsidTr="007C040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E245BA" w14:textId="77777777" w:rsidR="0074544C" w:rsidRPr="00C14101" w:rsidRDefault="0074544C" w:rsidP="007C040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099D07B" w14:textId="77777777" w:rsidR="0074544C" w:rsidRPr="00C14101" w:rsidRDefault="0074544C" w:rsidP="007C040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4544C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4544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4544C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7DFC557" w14:textId="77777777" w:rsidR="0074544C" w:rsidRPr="00C14101" w:rsidRDefault="0074544C" w:rsidP="007C04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EA27F76" w14:textId="77777777" w:rsidR="0074544C" w:rsidRPr="00C14101" w:rsidRDefault="0074544C" w:rsidP="007C04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0D6F24F" w14:textId="77777777" w:rsidR="00BC121E" w:rsidRPr="00C14101" w:rsidRDefault="0074544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179E5CA" w14:textId="77777777" w:rsidTr="00D62E6E">
        <w:tc>
          <w:tcPr>
            <w:tcW w:w="2269" w:type="dxa"/>
            <w:shd w:val="clear" w:color="auto" w:fill="auto"/>
          </w:tcPr>
          <w:p w14:paraId="411A9FA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6AE903" w14:textId="77777777" w:rsidR="00D62E6E" w:rsidRPr="00D62E6E" w:rsidRDefault="0074544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proofErr w:type="spellStart"/>
            <w:r w:rsidRPr="0074544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Benchmarking</w:t>
            </w:r>
            <w:proofErr w:type="spellEnd"/>
            <w:r w:rsidRPr="0074544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 ocena pracy Szpitala za  2025 i 2026 rok.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544C" w:rsidRPr="00D62E6E" w14:paraId="7B702466" w14:textId="77777777" w:rsidTr="007C0404">
        <w:tc>
          <w:tcPr>
            <w:tcW w:w="2269" w:type="dxa"/>
            <w:shd w:val="clear" w:color="auto" w:fill="auto"/>
          </w:tcPr>
          <w:p w14:paraId="1C715E16" w14:textId="77777777" w:rsidR="0074544C" w:rsidRPr="00D62E6E" w:rsidRDefault="0074544C" w:rsidP="007C04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333474" w14:textId="77777777" w:rsidR="0074544C" w:rsidRPr="00D62E6E" w:rsidRDefault="0074544C" w:rsidP="007C04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544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SZP-271-1/25</w:t>
            </w:r>
          </w:p>
        </w:tc>
      </w:tr>
    </w:tbl>
    <w:p w14:paraId="18314A3A" w14:textId="77777777" w:rsidR="00BC121E" w:rsidRDefault="0074544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4544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5F95F93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B4A1D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5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AD44F56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563A6F7">
          <v:shape id="_x0000_i1031" type="#_x0000_t75" style="width:453.15pt;height:17.4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DF4744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2D8334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DA0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386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1F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01FBE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679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C1B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33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8BFCA4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09B6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81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E44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0BF756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C0712E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66D341C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674EA3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064A771" w14:textId="77777777" w:rsidTr="00620E37">
        <w:tc>
          <w:tcPr>
            <w:tcW w:w="2660" w:type="dxa"/>
            <w:shd w:val="clear" w:color="auto" w:fill="auto"/>
          </w:tcPr>
          <w:p w14:paraId="3E4B1EB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E65CA5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A7D240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DDCAEB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283BF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0921CB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4544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07889C5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466B1" w14:textId="77777777" w:rsidR="00AA791D" w:rsidRDefault="00AA791D">
      <w:r>
        <w:separator/>
      </w:r>
    </w:p>
  </w:endnote>
  <w:endnote w:type="continuationSeparator" w:id="0">
    <w:p w14:paraId="710D7211" w14:textId="77777777" w:rsidR="00AA791D" w:rsidRDefault="00AA7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1AF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7B885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DF53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75CE4B" w14:textId="77777777" w:rsidR="009A4CD3" w:rsidRDefault="00CC4C0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D88AAFC">
        <v:line id="_x0000_s1025" style="position:absolute;left:0;text-align:left;z-index:251657728" from="-3.85pt,8.7pt" to="455.15pt,8.7pt"/>
      </w:pict>
    </w:r>
  </w:p>
  <w:p w14:paraId="517808B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726D2" w14:textId="77777777" w:rsidR="0074544C" w:rsidRDefault="007454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42F75" w14:textId="77777777" w:rsidR="00AA791D" w:rsidRDefault="00AA791D">
      <w:r>
        <w:separator/>
      </w:r>
    </w:p>
  </w:footnote>
  <w:footnote w:type="continuationSeparator" w:id="0">
    <w:p w14:paraId="222B16D1" w14:textId="77777777" w:rsidR="00AA791D" w:rsidRDefault="00AA7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395B1" w14:textId="77777777" w:rsidR="0074544C" w:rsidRDefault="007454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B05F" w14:textId="77777777" w:rsidR="0074544C" w:rsidRDefault="007454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F92CE" w14:textId="77777777" w:rsidR="0074544C" w:rsidRDefault="007454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7069950">
    <w:abstractNumId w:val="13"/>
  </w:num>
  <w:num w:numId="2" w16cid:durableId="236981798">
    <w:abstractNumId w:val="0"/>
  </w:num>
  <w:num w:numId="3" w16cid:durableId="1987588645">
    <w:abstractNumId w:val="11"/>
  </w:num>
  <w:num w:numId="4" w16cid:durableId="1671105769">
    <w:abstractNumId w:val="8"/>
  </w:num>
  <w:num w:numId="5" w16cid:durableId="79521052">
    <w:abstractNumId w:val="7"/>
  </w:num>
  <w:num w:numId="6" w16cid:durableId="488863031">
    <w:abstractNumId w:val="1"/>
  </w:num>
  <w:num w:numId="7" w16cid:durableId="171183976">
    <w:abstractNumId w:val="6"/>
  </w:num>
  <w:num w:numId="8" w16cid:durableId="1278827366">
    <w:abstractNumId w:val="3"/>
  </w:num>
  <w:num w:numId="9" w16cid:durableId="776407216">
    <w:abstractNumId w:val="2"/>
  </w:num>
  <w:num w:numId="10" w16cid:durableId="136190554">
    <w:abstractNumId w:val="5"/>
  </w:num>
  <w:num w:numId="11" w16cid:durableId="359472371">
    <w:abstractNumId w:val="10"/>
  </w:num>
  <w:num w:numId="12" w16cid:durableId="1151555256">
    <w:abstractNumId w:val="4"/>
  </w:num>
  <w:num w:numId="13" w16cid:durableId="114956559">
    <w:abstractNumId w:val="9"/>
  </w:num>
  <w:num w:numId="14" w16cid:durableId="371710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91D"/>
    <w:rsid w:val="0000184A"/>
    <w:rsid w:val="00007C1C"/>
    <w:rsid w:val="00012997"/>
    <w:rsid w:val="000621A2"/>
    <w:rsid w:val="00067B62"/>
    <w:rsid w:val="000719DC"/>
    <w:rsid w:val="00075CEC"/>
    <w:rsid w:val="000C6685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544C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A791D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4C07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D42B7A1"/>
  <w15:chartTrackingRefBased/>
  <w15:docId w15:val="{422F2722-BB75-47D1-9E8C-78B1CC78D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2025-01-31T07:24:00Z</dcterms:created>
  <dcterms:modified xsi:type="dcterms:W3CDTF">2025-01-31T07:24:00Z</dcterms:modified>
</cp:coreProperties>
</file>