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7BD23F" w14:textId="16038A15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B563F1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703DA283" w14:textId="77777777"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07905D86" w14:textId="77777777" w:rsidR="006676AE" w:rsidRPr="0012157F" w:rsidRDefault="002818A5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2818A5">
        <w:rPr>
          <w:rFonts w:ascii="Arial" w:hAnsi="Arial" w:cs="Arial"/>
        </w:rPr>
        <w:t>Szpital Specjalistyczny im. Stefana Żeromskiego SPZOZ w Krakowie</w:t>
      </w:r>
    </w:p>
    <w:p w14:paraId="4860A0BE" w14:textId="77777777" w:rsidR="006676AE" w:rsidRPr="0012157F" w:rsidRDefault="002818A5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2818A5">
        <w:rPr>
          <w:rFonts w:ascii="Arial" w:hAnsi="Arial" w:cs="Arial"/>
        </w:rPr>
        <w:t>os. Na Skarpie</w:t>
      </w:r>
      <w:r w:rsidR="006676AE" w:rsidRPr="0012157F">
        <w:rPr>
          <w:rFonts w:ascii="Arial" w:hAnsi="Arial" w:cs="Arial"/>
        </w:rPr>
        <w:t xml:space="preserve"> </w:t>
      </w:r>
      <w:r w:rsidRPr="002818A5">
        <w:rPr>
          <w:rFonts w:ascii="Arial" w:hAnsi="Arial" w:cs="Arial"/>
        </w:rPr>
        <w:t>66</w:t>
      </w:r>
      <w:r w:rsidR="006676AE" w:rsidRPr="0012157F">
        <w:rPr>
          <w:rFonts w:ascii="Arial" w:hAnsi="Arial" w:cs="Arial"/>
        </w:rPr>
        <w:t xml:space="preserve"> </w:t>
      </w:r>
    </w:p>
    <w:p w14:paraId="3E03624E" w14:textId="77777777" w:rsidR="00F90CD1" w:rsidRDefault="002818A5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2818A5">
        <w:rPr>
          <w:rFonts w:ascii="Arial" w:hAnsi="Arial" w:cs="Arial"/>
        </w:rPr>
        <w:t>31-913</w:t>
      </w:r>
      <w:r w:rsidR="006676AE" w:rsidRPr="0012157F">
        <w:rPr>
          <w:rFonts w:ascii="Arial" w:hAnsi="Arial" w:cs="Arial"/>
        </w:rPr>
        <w:t xml:space="preserve"> </w:t>
      </w:r>
      <w:r w:rsidRPr="002818A5">
        <w:rPr>
          <w:rFonts w:ascii="Arial" w:hAnsi="Arial" w:cs="Arial"/>
        </w:rPr>
        <w:t>Kraków</w:t>
      </w:r>
    </w:p>
    <w:p w14:paraId="22DF168A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63707B8E" w14:textId="77777777"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6D40E51A" w14:textId="77777777"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75A50242" w14:textId="77777777" w:rsidTr="0018769E">
        <w:tc>
          <w:tcPr>
            <w:tcW w:w="2800" w:type="dxa"/>
            <w:shd w:val="clear" w:color="auto" w:fill="auto"/>
          </w:tcPr>
          <w:p w14:paraId="6DA21393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7DD5D56D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F69AD83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4323841" w14:textId="77777777"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14:paraId="1B4EBD1E" w14:textId="77777777" w:rsidTr="0018769E">
        <w:tc>
          <w:tcPr>
            <w:tcW w:w="2800" w:type="dxa"/>
            <w:shd w:val="clear" w:color="auto" w:fill="auto"/>
          </w:tcPr>
          <w:p w14:paraId="5654865A" w14:textId="77777777"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3B30596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5EA0BA2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ECD0BE8" w14:textId="77777777"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36B9E8DD" w14:textId="77777777"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8A5" w:rsidRPr="0012157F" w14:paraId="09AE906D" w14:textId="77777777" w:rsidTr="007C0404">
        <w:tc>
          <w:tcPr>
            <w:tcW w:w="9104" w:type="dxa"/>
            <w:shd w:val="clear" w:color="auto" w:fill="D9D9D9"/>
          </w:tcPr>
          <w:p w14:paraId="15272C45" w14:textId="77777777" w:rsidR="002818A5" w:rsidRPr="0012157F" w:rsidRDefault="002818A5" w:rsidP="007C0404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1ADA1F92" w14:textId="77777777" w:rsidR="002818A5" w:rsidRPr="0012157F" w:rsidRDefault="002818A5" w:rsidP="007C040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2818A5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2818A5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2818A5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3CF9E8F9" w14:textId="77777777" w:rsidR="002818A5" w:rsidRPr="00612283" w:rsidRDefault="002818A5" w:rsidP="007C0404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5A6B767E" w14:textId="77777777" w:rsidR="002818A5" w:rsidRPr="00612283" w:rsidRDefault="002818A5" w:rsidP="007C0404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67AD9809" w14:textId="77777777" w:rsidR="002818A5" w:rsidRPr="0012157F" w:rsidRDefault="002818A5" w:rsidP="007C0404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08E76271" w14:textId="77777777"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2B34FA52" w14:textId="77777777" w:rsidTr="0018769E">
        <w:tc>
          <w:tcPr>
            <w:tcW w:w="2269" w:type="dxa"/>
            <w:shd w:val="clear" w:color="auto" w:fill="auto"/>
          </w:tcPr>
          <w:p w14:paraId="2FB84F69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CCB3820" w14:textId="77777777" w:rsidR="002578E4" w:rsidRPr="00A2540E" w:rsidRDefault="002818A5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proofErr w:type="spellStart"/>
            <w:r w:rsidRPr="002818A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Benchmarking</w:t>
            </w:r>
            <w:proofErr w:type="spellEnd"/>
            <w:r w:rsidRPr="002818A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i ocena pracy Szpitala za  2025 i 2026 rok.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2818A5" w:rsidRPr="00A2540E" w14:paraId="06CAFE69" w14:textId="77777777" w:rsidTr="007C0404">
        <w:tc>
          <w:tcPr>
            <w:tcW w:w="2269" w:type="dxa"/>
            <w:shd w:val="clear" w:color="auto" w:fill="auto"/>
          </w:tcPr>
          <w:p w14:paraId="2A73D556" w14:textId="77777777" w:rsidR="002818A5" w:rsidRPr="00A2540E" w:rsidRDefault="002818A5" w:rsidP="007C040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8CC0AE6" w14:textId="77777777" w:rsidR="002818A5" w:rsidRPr="00A2540E" w:rsidRDefault="002818A5" w:rsidP="007C040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818A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SZP-271-1/25</w:t>
            </w:r>
          </w:p>
        </w:tc>
      </w:tr>
    </w:tbl>
    <w:p w14:paraId="348EC85A" w14:textId="77777777"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64A9061A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2818A5" w:rsidRPr="002818A5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396E5266" w14:textId="77777777" w:rsidTr="00650D6C">
        <w:tc>
          <w:tcPr>
            <w:tcW w:w="9104" w:type="dxa"/>
            <w:shd w:val="clear" w:color="auto" w:fill="D9D9D9"/>
          </w:tcPr>
          <w:p w14:paraId="435BF261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585BE0C1" w14:textId="77777777"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57CA33D0" w14:textId="77777777" w:rsidR="002818A5" w:rsidRPr="00992BD8" w:rsidRDefault="002818A5" w:rsidP="002818A5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03329B64" w14:textId="77777777" w:rsidR="002426FF" w:rsidRPr="00A44833" w:rsidRDefault="002818A5" w:rsidP="002818A5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 xml:space="preserve">art. 109 ust. 1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>, w zakresie:</w:t>
      </w:r>
    </w:p>
    <w:p w14:paraId="47800339" w14:textId="77777777" w:rsidR="002818A5" w:rsidRPr="00A44833" w:rsidRDefault="002818A5" w:rsidP="002818A5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15088EE2" w14:textId="77777777" w:rsidR="002818A5" w:rsidRPr="0012157F" w:rsidRDefault="002818A5" w:rsidP="002818A5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045E312C" w14:textId="77777777" w:rsidR="002818A5" w:rsidRPr="0012157F" w:rsidRDefault="002818A5" w:rsidP="002818A5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2C9119E3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559AD615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3013BB72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000AD9C3" w14:textId="77777777"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3B50BD0C" w14:textId="77777777"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23713979" w14:textId="77777777"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7D989715" w14:textId="77777777" w:rsidTr="00CD4DD1">
        <w:tc>
          <w:tcPr>
            <w:tcW w:w="9104" w:type="dxa"/>
            <w:shd w:val="clear" w:color="auto" w:fill="D9D9D9"/>
          </w:tcPr>
          <w:p w14:paraId="49B69C57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61E90CE5" w14:textId="77777777" w:rsidR="00D2702A" w:rsidRPr="0012157F" w:rsidRDefault="004F23F7" w:rsidP="002578E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06EE1869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A0883B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70D82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2818A5" w:rsidRPr="0012157F" w14:paraId="7BD11D6C" w14:textId="77777777" w:rsidTr="007C040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B21FF" w14:textId="77777777" w:rsidR="002818A5" w:rsidRPr="0012157F" w:rsidRDefault="002818A5" w:rsidP="007C0404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818A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C43A22" w14:textId="77777777" w:rsidR="002818A5" w:rsidRPr="0012157F" w:rsidRDefault="002818A5" w:rsidP="007C0404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818A5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1EF705FE" w14:textId="77777777" w:rsidR="002818A5" w:rsidRPr="002818A5" w:rsidRDefault="002818A5" w:rsidP="007C0404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18A5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14:paraId="05AD9A5F" w14:textId="77777777" w:rsidR="002818A5" w:rsidRPr="002818A5" w:rsidRDefault="002818A5" w:rsidP="007C0404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18A5">
              <w:rPr>
                <w:rFonts w:ascii="Arial" w:hAnsi="Arial" w:cs="Arial"/>
                <w:sz w:val="24"/>
                <w:szCs w:val="24"/>
              </w:rPr>
              <w:t>O udzielenie zamówienia może ubiegać się Wykonawca, który wykaże, że:</w:t>
            </w:r>
          </w:p>
          <w:p w14:paraId="7007F1B8" w14:textId="27DA955D" w:rsidR="002818A5" w:rsidRPr="0012157F" w:rsidRDefault="002818A5" w:rsidP="007C0404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818A5">
              <w:rPr>
                <w:rFonts w:ascii="Arial" w:hAnsi="Arial" w:cs="Arial"/>
                <w:sz w:val="24"/>
                <w:szCs w:val="24"/>
              </w:rPr>
              <w:t xml:space="preserve">W okresie ostatnich 3 lat, a jeżeli okres prowadzenia działalności jest krótszy -   w tym okresie, wykonał należycie co najmniej </w:t>
            </w:r>
            <w:r w:rsidRPr="00AA2637">
              <w:rPr>
                <w:rFonts w:ascii="Arial" w:hAnsi="Arial" w:cs="Arial"/>
                <w:sz w:val="24"/>
                <w:szCs w:val="24"/>
                <w:highlight w:val="yellow"/>
              </w:rPr>
              <w:t>trzy</w:t>
            </w:r>
            <w:r w:rsidRPr="002818A5">
              <w:rPr>
                <w:rFonts w:ascii="Arial" w:hAnsi="Arial" w:cs="Arial"/>
                <w:sz w:val="24"/>
                <w:szCs w:val="24"/>
              </w:rPr>
              <w:t xml:space="preserve"> usługi doradcze obejmujące analizy w zakresie  </w:t>
            </w:r>
            <w:proofErr w:type="spellStart"/>
            <w:r w:rsidRPr="002818A5">
              <w:rPr>
                <w:rFonts w:ascii="Arial" w:hAnsi="Arial" w:cs="Arial"/>
                <w:sz w:val="24"/>
                <w:szCs w:val="24"/>
              </w:rPr>
              <w:t>benchmarkingu</w:t>
            </w:r>
            <w:proofErr w:type="spellEnd"/>
            <w:r w:rsidRPr="002818A5">
              <w:rPr>
                <w:rFonts w:ascii="Arial" w:hAnsi="Arial" w:cs="Arial"/>
                <w:sz w:val="24"/>
                <w:szCs w:val="24"/>
              </w:rPr>
              <w:t xml:space="preserve">  i optymalizacji  pracy Zamawiającego obejmuj</w:t>
            </w:r>
            <w:r w:rsidR="00AA2637">
              <w:rPr>
                <w:rFonts w:ascii="Arial" w:hAnsi="Arial" w:cs="Arial"/>
                <w:sz w:val="24"/>
                <w:szCs w:val="24"/>
              </w:rPr>
              <w:t>ą</w:t>
            </w:r>
            <w:r w:rsidRPr="002818A5">
              <w:rPr>
                <w:rFonts w:ascii="Arial" w:hAnsi="Arial" w:cs="Arial"/>
                <w:sz w:val="24"/>
                <w:szCs w:val="24"/>
              </w:rPr>
              <w:t>ce co najmniej : o wartości min. 100 tysięcy  złotych brutto (każda).</w:t>
            </w:r>
          </w:p>
        </w:tc>
      </w:tr>
    </w:tbl>
    <w:p w14:paraId="2062A28F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03031834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28C4249C" w14:textId="77777777" w:rsidR="00C62F57" w:rsidRDefault="00C62F57" w:rsidP="000C2F9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07BD447A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02F8B199" w14:textId="77777777" w:rsidR="00721D87" w:rsidRDefault="00E21BB4" w:rsidP="000C2F90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19C1F3AE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40AE1D6D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72ABA673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3E1D9166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0F5FC735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6869E4DD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14A1DB8E" w14:textId="77777777" w:rsidTr="00CD4DD1">
        <w:tc>
          <w:tcPr>
            <w:tcW w:w="9104" w:type="dxa"/>
            <w:shd w:val="clear" w:color="auto" w:fill="D9D9D9"/>
          </w:tcPr>
          <w:p w14:paraId="417DDD5C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14:paraId="207094DB" w14:textId="77777777"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3DAA53B1" w14:textId="77777777" w:rsidTr="00847232">
        <w:tc>
          <w:tcPr>
            <w:tcW w:w="9104" w:type="dxa"/>
            <w:shd w:val="clear" w:color="auto" w:fill="D9D9D9"/>
          </w:tcPr>
          <w:p w14:paraId="1A0B46DD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4A598B1C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83A9AE5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2B552859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7CF99A0C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E97B5A6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6D205B5F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D5E42F3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43B2C6E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D247518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1AACDA62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7442B212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3DB65FE4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C6145D" w14:textId="77777777" w:rsidR="00DC7ADB" w:rsidRDefault="00DC7ADB" w:rsidP="0038231F">
      <w:pPr>
        <w:spacing w:after="0" w:line="240" w:lineRule="auto"/>
      </w:pPr>
      <w:r>
        <w:separator/>
      </w:r>
    </w:p>
  </w:endnote>
  <w:endnote w:type="continuationSeparator" w:id="0">
    <w:p w14:paraId="16CE7B7D" w14:textId="77777777" w:rsidR="00DC7ADB" w:rsidRDefault="00DC7AD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02E231" w14:textId="77777777" w:rsidR="002818A5" w:rsidRDefault="002818A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442E2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A46BC6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39531D" w14:textId="77777777" w:rsidR="002818A5" w:rsidRDefault="002818A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51C9CA" w14:textId="77777777" w:rsidR="00DC7ADB" w:rsidRDefault="00DC7ADB" w:rsidP="0038231F">
      <w:pPr>
        <w:spacing w:after="0" w:line="240" w:lineRule="auto"/>
      </w:pPr>
      <w:r>
        <w:separator/>
      </w:r>
    </w:p>
  </w:footnote>
  <w:footnote w:type="continuationSeparator" w:id="0">
    <w:p w14:paraId="2708B5ED" w14:textId="77777777" w:rsidR="00DC7ADB" w:rsidRDefault="00DC7ADB" w:rsidP="0038231F">
      <w:pPr>
        <w:spacing w:after="0" w:line="240" w:lineRule="auto"/>
      </w:pPr>
      <w:r>
        <w:continuationSeparator/>
      </w:r>
    </w:p>
  </w:footnote>
  <w:footnote w:id="1">
    <w:p w14:paraId="30B8B669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393AB0B0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B9921E9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CB6B68B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56CE11" w14:textId="77777777" w:rsidR="002818A5" w:rsidRDefault="002818A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ED83CD" w14:textId="77777777" w:rsidR="002818A5" w:rsidRDefault="002818A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0618CA" w14:textId="77777777" w:rsidR="002818A5" w:rsidRDefault="002818A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476207">
    <w:abstractNumId w:val="11"/>
  </w:num>
  <w:num w:numId="2" w16cid:durableId="1512528839">
    <w:abstractNumId w:val="0"/>
  </w:num>
  <w:num w:numId="3" w16cid:durableId="802432434">
    <w:abstractNumId w:val="10"/>
  </w:num>
  <w:num w:numId="4" w16cid:durableId="1171411038">
    <w:abstractNumId w:val="13"/>
  </w:num>
  <w:num w:numId="5" w16cid:durableId="1925720911">
    <w:abstractNumId w:val="12"/>
  </w:num>
  <w:num w:numId="6" w16cid:durableId="684938570">
    <w:abstractNumId w:val="9"/>
  </w:num>
  <w:num w:numId="7" w16cid:durableId="1072194031">
    <w:abstractNumId w:val="1"/>
  </w:num>
  <w:num w:numId="8" w16cid:durableId="1526824368">
    <w:abstractNumId w:val="6"/>
  </w:num>
  <w:num w:numId="9" w16cid:durableId="256015314">
    <w:abstractNumId w:val="4"/>
  </w:num>
  <w:num w:numId="10" w16cid:durableId="1963925257">
    <w:abstractNumId w:val="7"/>
  </w:num>
  <w:num w:numId="11" w16cid:durableId="1170563275">
    <w:abstractNumId w:val="5"/>
  </w:num>
  <w:num w:numId="12" w16cid:durableId="564075417">
    <w:abstractNumId w:val="8"/>
  </w:num>
  <w:num w:numId="13" w16cid:durableId="2081175165">
    <w:abstractNumId w:val="3"/>
  </w:num>
  <w:num w:numId="14" w16cid:durableId="3640656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C7ADB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18A5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A2637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563F1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C7ADB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96256B"/>
  <w15:docId w15:val="{CFDEE696-DB5E-4170-8BD9-14FB751F62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821</Words>
  <Characters>4926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Urszula Gawin</cp:lastModifiedBy>
  <cp:revision>2</cp:revision>
  <cp:lastPrinted>2016-07-26T10:32:00Z</cp:lastPrinted>
  <dcterms:created xsi:type="dcterms:W3CDTF">2025-01-31T07:23:00Z</dcterms:created>
  <dcterms:modified xsi:type="dcterms:W3CDTF">2025-01-31T07:23:00Z</dcterms:modified>
</cp:coreProperties>
</file>