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75CE2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C68DD" w:rsidRPr="00AC68DD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5030328" w14:textId="77777777" w:rsidTr="00D62E6E">
        <w:tc>
          <w:tcPr>
            <w:tcW w:w="2800" w:type="dxa"/>
            <w:shd w:val="clear" w:color="auto" w:fill="auto"/>
          </w:tcPr>
          <w:p w14:paraId="16D3261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6A027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EDB0E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A94D31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98F2323" w14:textId="77777777" w:rsidTr="00D62E6E">
        <w:tc>
          <w:tcPr>
            <w:tcW w:w="2800" w:type="dxa"/>
            <w:shd w:val="clear" w:color="auto" w:fill="auto"/>
          </w:tcPr>
          <w:p w14:paraId="5F9CCB67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D341F4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A015F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76BF20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43E0D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C68DD" w:rsidRPr="00C14101" w14:paraId="1459C2DB" w14:textId="77777777" w:rsidTr="00215D0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164E62" w14:textId="77777777" w:rsidR="00AC68DD" w:rsidRPr="00C14101" w:rsidRDefault="00AC68DD" w:rsidP="00215D0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8C9E61C" w14:textId="77777777" w:rsidR="00AC68DD" w:rsidRPr="00C14101" w:rsidRDefault="00AC68DD" w:rsidP="00215D0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C68DD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48D9837" w14:textId="77777777" w:rsidR="00AC68DD" w:rsidRPr="00C14101" w:rsidRDefault="00AC68DD" w:rsidP="00215D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71539DE" w14:textId="77777777" w:rsidR="00AC68DD" w:rsidRPr="00C14101" w:rsidRDefault="00AC68DD" w:rsidP="00215D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29510CB" w14:textId="77777777" w:rsidR="00BC121E" w:rsidRPr="00C14101" w:rsidRDefault="00AC68D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8667ED6" w14:textId="77777777" w:rsidTr="00D62E6E">
        <w:tc>
          <w:tcPr>
            <w:tcW w:w="2269" w:type="dxa"/>
            <w:shd w:val="clear" w:color="auto" w:fill="auto"/>
          </w:tcPr>
          <w:p w14:paraId="3BB20F4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017807" w14:textId="0E702A65" w:rsidR="00D62E6E" w:rsidRPr="00D62E6E" w:rsidRDefault="00AC68D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C68D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Świadczenie usług przewozowych w ramach gminnych przewozów pasażerskich w publicznym transporcie zbiorowym w 2025 </w:t>
            </w:r>
            <w:r w:rsidR="00351485" w:rsidRPr="003514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roku – linia: Biesiadki – Lewniowa – Gnojnik - Gosprzydowa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C68DD" w:rsidRPr="00D62E6E" w14:paraId="697A24BB" w14:textId="77777777" w:rsidTr="00215D0B">
        <w:tc>
          <w:tcPr>
            <w:tcW w:w="2269" w:type="dxa"/>
            <w:shd w:val="clear" w:color="auto" w:fill="auto"/>
          </w:tcPr>
          <w:p w14:paraId="5F1C867F" w14:textId="77777777" w:rsidR="00AC68DD" w:rsidRPr="00D62E6E" w:rsidRDefault="00AC68DD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609D29" w14:textId="695E492F" w:rsidR="00AC68DD" w:rsidRPr="00D62E6E" w:rsidRDefault="00AC68DD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C68D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4272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</w:t>
            </w:r>
            <w:r w:rsidRPr="00AC68D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r w:rsidR="00F237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2025</w:t>
            </w:r>
          </w:p>
        </w:tc>
      </w:tr>
    </w:tbl>
    <w:p w14:paraId="0DDFF6EC" w14:textId="77777777" w:rsidR="00BC121E" w:rsidRDefault="00AC68D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C68DD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4107F2B" w14:textId="6F0DC92A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1131D2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7EB80BE" w14:textId="60B800DB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3F6EDDD3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0B6D6F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031BA56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252D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056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83D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42CB09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5D77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785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EA4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E91C34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F6D2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DC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6630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8FD0761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E1101D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D8124C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E6D71D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3796BF4" w14:textId="77777777" w:rsidTr="00620E37">
        <w:tc>
          <w:tcPr>
            <w:tcW w:w="2660" w:type="dxa"/>
            <w:shd w:val="clear" w:color="auto" w:fill="auto"/>
          </w:tcPr>
          <w:p w14:paraId="17B5F75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5CB171F" w14:textId="68C88F30" w:rsidR="00BC121E" w:rsidRPr="00844A96" w:rsidRDefault="00BC121E" w:rsidP="003B162C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B42AFE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E21CD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C68D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42F2F2E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EBE726" w14:textId="77777777" w:rsidR="0010529D" w:rsidRDefault="0010529D">
      <w:r>
        <w:separator/>
      </w:r>
    </w:p>
  </w:endnote>
  <w:endnote w:type="continuationSeparator" w:id="0">
    <w:p w14:paraId="1C75BE91" w14:textId="77777777" w:rsidR="0010529D" w:rsidRDefault="00105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F06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B4DD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CC0F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0C40C64" w14:textId="481364C6" w:rsidR="009A4CD3" w:rsidRDefault="00FC24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79AC3B" wp14:editId="31A5FE2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73728024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AA62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C1C1C70" w14:textId="4A7521FA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5E1C3D" w14:textId="77777777" w:rsidR="0010529D" w:rsidRDefault="0010529D">
      <w:r>
        <w:separator/>
      </w:r>
    </w:p>
  </w:footnote>
  <w:footnote w:type="continuationSeparator" w:id="0">
    <w:p w14:paraId="30A554DA" w14:textId="77777777" w:rsidR="0010529D" w:rsidRDefault="00105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92631687">
    <w:abstractNumId w:val="13"/>
  </w:num>
  <w:num w:numId="2" w16cid:durableId="28265061">
    <w:abstractNumId w:val="0"/>
  </w:num>
  <w:num w:numId="3" w16cid:durableId="965965242">
    <w:abstractNumId w:val="11"/>
  </w:num>
  <w:num w:numId="4" w16cid:durableId="784738070">
    <w:abstractNumId w:val="8"/>
  </w:num>
  <w:num w:numId="5" w16cid:durableId="743379284">
    <w:abstractNumId w:val="7"/>
  </w:num>
  <w:num w:numId="6" w16cid:durableId="111361467">
    <w:abstractNumId w:val="1"/>
  </w:num>
  <w:num w:numId="7" w16cid:durableId="2137019412">
    <w:abstractNumId w:val="6"/>
  </w:num>
  <w:num w:numId="8" w16cid:durableId="1494760196">
    <w:abstractNumId w:val="3"/>
  </w:num>
  <w:num w:numId="9" w16cid:durableId="1271813022">
    <w:abstractNumId w:val="2"/>
  </w:num>
  <w:num w:numId="10" w16cid:durableId="247808963">
    <w:abstractNumId w:val="5"/>
  </w:num>
  <w:num w:numId="11" w16cid:durableId="1518157079">
    <w:abstractNumId w:val="10"/>
  </w:num>
  <w:num w:numId="12" w16cid:durableId="1551187260">
    <w:abstractNumId w:val="4"/>
  </w:num>
  <w:num w:numId="13" w16cid:durableId="1997419612">
    <w:abstractNumId w:val="9"/>
  </w:num>
  <w:num w:numId="14" w16cid:durableId="19985316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9D"/>
    <w:rsid w:val="0000184A"/>
    <w:rsid w:val="00007C1C"/>
    <w:rsid w:val="00012997"/>
    <w:rsid w:val="000621A2"/>
    <w:rsid w:val="00067B62"/>
    <w:rsid w:val="000719DC"/>
    <w:rsid w:val="00075CEC"/>
    <w:rsid w:val="000E0467"/>
    <w:rsid w:val="0010529D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1485"/>
    <w:rsid w:val="0035743B"/>
    <w:rsid w:val="00360BC3"/>
    <w:rsid w:val="003B162C"/>
    <w:rsid w:val="003E5D20"/>
    <w:rsid w:val="003F6927"/>
    <w:rsid w:val="00415097"/>
    <w:rsid w:val="00422381"/>
    <w:rsid w:val="0042722F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68DD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23797"/>
    <w:rsid w:val="00F46593"/>
    <w:rsid w:val="00F568D6"/>
    <w:rsid w:val="00F70072"/>
    <w:rsid w:val="00FC0D91"/>
    <w:rsid w:val="00FC248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632BB90"/>
  <w15:chartTrackingRefBased/>
  <w15:docId w15:val="{49BDD49B-6C8B-4963-B030-2A5CF648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231</Words>
  <Characters>1640</Characters>
  <Application>Microsoft Office Word</Application>
  <DocSecurity>0</DocSecurity>
  <Lines>33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6</cp:revision>
  <cp:lastPrinted>2010-01-07T09:39:00Z</cp:lastPrinted>
  <dcterms:created xsi:type="dcterms:W3CDTF">2024-12-27T08:46:00Z</dcterms:created>
  <dcterms:modified xsi:type="dcterms:W3CDTF">2025-01-31T10:37:00Z</dcterms:modified>
</cp:coreProperties>
</file>