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CC432" w14:textId="62B1C66C" w:rsidR="005103B9" w:rsidRPr="002E09DB" w:rsidRDefault="006676AE" w:rsidP="002E09DB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363538" w:rsidRPr="00363538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744F80C3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90BA770" w14:textId="77777777" w:rsidR="006676AE" w:rsidRPr="0012157F" w:rsidRDefault="0036353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3538">
        <w:rPr>
          <w:rFonts w:ascii="Arial" w:hAnsi="Arial" w:cs="Arial"/>
        </w:rPr>
        <w:t>Gmina Gnojnik</w:t>
      </w:r>
    </w:p>
    <w:p w14:paraId="3F232B0F" w14:textId="77777777" w:rsidR="006676AE" w:rsidRPr="0012157F" w:rsidRDefault="00363538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3538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363538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4337C134" w14:textId="77777777" w:rsidR="00F90CD1" w:rsidRDefault="00363538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363538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363538">
        <w:rPr>
          <w:rFonts w:ascii="Arial" w:hAnsi="Arial" w:cs="Arial"/>
        </w:rPr>
        <w:t>Gnojnik</w:t>
      </w:r>
    </w:p>
    <w:p w14:paraId="4CFBD12A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9419F6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75F6D386" w14:textId="77777777" w:rsidTr="00252642">
        <w:tc>
          <w:tcPr>
            <w:tcW w:w="2800" w:type="dxa"/>
            <w:shd w:val="clear" w:color="auto" w:fill="auto"/>
          </w:tcPr>
          <w:p w14:paraId="13B4ED2D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EFBA61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1FE34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D5DE3BE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1F1D29BD" w14:textId="77777777" w:rsidTr="00252642">
        <w:tc>
          <w:tcPr>
            <w:tcW w:w="2800" w:type="dxa"/>
            <w:shd w:val="clear" w:color="auto" w:fill="auto"/>
          </w:tcPr>
          <w:p w14:paraId="191DC447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FF905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8521EF1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179F79D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D6FA1F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63538" w:rsidRPr="0012157F" w14:paraId="2FED9D13" w14:textId="77777777" w:rsidTr="00442753">
        <w:tc>
          <w:tcPr>
            <w:tcW w:w="9104" w:type="dxa"/>
            <w:shd w:val="clear" w:color="auto" w:fill="D9D9D9"/>
          </w:tcPr>
          <w:p w14:paraId="1E465586" w14:textId="77777777" w:rsidR="00363538" w:rsidRPr="006F0A84" w:rsidRDefault="00363538" w:rsidP="0044275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B4BBC7E" w14:textId="77777777" w:rsidR="00363538" w:rsidRDefault="00363538" w:rsidP="0044275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36353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6353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6353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8AD3D6" w14:textId="77777777" w:rsidR="00363538" w:rsidRPr="00534752" w:rsidRDefault="00363538" w:rsidP="00442753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49AF9DC5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FA50548" w14:textId="77777777" w:rsidTr="00252642">
        <w:tc>
          <w:tcPr>
            <w:tcW w:w="2269" w:type="dxa"/>
            <w:shd w:val="clear" w:color="auto" w:fill="auto"/>
          </w:tcPr>
          <w:p w14:paraId="71446D6C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926C6C9" w14:textId="77777777" w:rsidR="00FB403C" w:rsidRPr="00A2540E" w:rsidRDefault="00363538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5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przewozowych w ramach gminnych przewozów pasażerskich w publicznym transporcie zbiorowym w 2025 roku - linia: Biesiadki - Lewniowa - Gnojnik - Gosprzydowa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3538" w:rsidRPr="00A2540E" w14:paraId="4B1CD038" w14:textId="77777777" w:rsidTr="00442753">
        <w:tc>
          <w:tcPr>
            <w:tcW w:w="2269" w:type="dxa"/>
            <w:shd w:val="clear" w:color="auto" w:fill="auto"/>
          </w:tcPr>
          <w:p w14:paraId="48C86316" w14:textId="77777777" w:rsidR="00363538" w:rsidRPr="00A2540E" w:rsidRDefault="00363538" w:rsidP="004427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8E2B38" w14:textId="77777777" w:rsidR="00363538" w:rsidRPr="00A2540E" w:rsidRDefault="00363538" w:rsidP="004427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6353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RIiD.271.3.2025</w:t>
            </w:r>
          </w:p>
        </w:tc>
      </w:tr>
    </w:tbl>
    <w:p w14:paraId="2B6CDC1F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A455AB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63538" w:rsidRPr="0036353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A91403C" w14:textId="77777777" w:rsidTr="00650D6C">
        <w:tc>
          <w:tcPr>
            <w:tcW w:w="9104" w:type="dxa"/>
            <w:shd w:val="clear" w:color="auto" w:fill="D9D9D9"/>
          </w:tcPr>
          <w:p w14:paraId="21B5127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15A06B3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5BFF71E" w14:textId="77777777" w:rsidR="00363538" w:rsidRPr="00992BD8" w:rsidRDefault="00363538" w:rsidP="00363538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077F790" w14:textId="77777777" w:rsidR="002426FF" w:rsidRPr="00922A11" w:rsidRDefault="00363538" w:rsidP="00363538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5613BF6" w14:textId="77777777" w:rsidR="00363538" w:rsidRPr="00922A11" w:rsidRDefault="00363538" w:rsidP="0036353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E460E62" w14:textId="77777777" w:rsidR="00363538" w:rsidRPr="0012157F" w:rsidRDefault="00363538" w:rsidP="0036353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lastRenderedPageBreak/>
        <w:t>Art. 109 ust. 1 pkt 4</w:t>
      </w:r>
    </w:p>
    <w:p w14:paraId="00A27A0E" w14:textId="77777777" w:rsidR="00363538" w:rsidRPr="0012157F" w:rsidRDefault="00363538" w:rsidP="0036353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815CFE8" w14:textId="77777777" w:rsidR="00363538" w:rsidRPr="00922A11" w:rsidRDefault="00363538" w:rsidP="0036353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7D5D578" w14:textId="77777777" w:rsidR="00363538" w:rsidRPr="0012157F" w:rsidRDefault="00363538" w:rsidP="00363538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7</w:t>
      </w:r>
    </w:p>
    <w:p w14:paraId="516B1C6F" w14:textId="77777777" w:rsidR="00363538" w:rsidRPr="0012157F" w:rsidRDefault="00363538" w:rsidP="00363538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152E9EE0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3891B4F8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>
        <w:rPr>
          <w:rFonts w:ascii="Arial" w:hAnsi="Arial" w:cs="Arial"/>
          <w:sz w:val="24"/>
          <w:szCs w:val="24"/>
        </w:rPr>
        <w:t xml:space="preserve">t.j. </w:t>
      </w:r>
      <w:r w:rsidR="00FB403C" w:rsidRPr="007A2BCB">
        <w:rPr>
          <w:rFonts w:ascii="Arial" w:hAnsi="Arial" w:cs="Arial"/>
          <w:sz w:val="24"/>
          <w:szCs w:val="24"/>
        </w:rPr>
        <w:t xml:space="preserve">Dz. U. </w:t>
      </w:r>
      <w:r w:rsidR="00FB403C">
        <w:rPr>
          <w:rFonts w:ascii="Arial" w:hAnsi="Arial" w:cs="Arial"/>
          <w:sz w:val="24"/>
          <w:szCs w:val="24"/>
        </w:rPr>
        <w:t xml:space="preserve">z 2023r. </w:t>
      </w:r>
      <w:r w:rsidR="00FB403C" w:rsidRPr="007A2BCB">
        <w:rPr>
          <w:rFonts w:ascii="Arial" w:hAnsi="Arial" w:cs="Arial"/>
          <w:sz w:val="24"/>
          <w:szCs w:val="24"/>
        </w:rPr>
        <w:t xml:space="preserve">poz. </w:t>
      </w:r>
      <w:r w:rsidR="00FB403C">
        <w:rPr>
          <w:rFonts w:ascii="Arial" w:hAnsi="Arial" w:cs="Arial"/>
          <w:sz w:val="24"/>
          <w:szCs w:val="24"/>
        </w:rPr>
        <w:t>1</w:t>
      </w:r>
      <w:r w:rsidR="000221FF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D1E7B47" w14:textId="77777777" w:rsidTr="00CD4DD1">
        <w:tc>
          <w:tcPr>
            <w:tcW w:w="9104" w:type="dxa"/>
            <w:shd w:val="clear" w:color="auto" w:fill="D9D9D9"/>
          </w:tcPr>
          <w:p w14:paraId="48D84D6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56C2D3C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0112C6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137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8813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63538" w:rsidRPr="0012157F" w14:paraId="2A658AF4" w14:textId="77777777" w:rsidTr="00442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0A7E8" w14:textId="77777777" w:rsidR="00363538" w:rsidRPr="0012157F" w:rsidRDefault="00363538" w:rsidP="0044275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65650" w14:textId="77777777" w:rsidR="00363538" w:rsidRPr="0012157F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353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879E52C" w14:textId="77777777" w:rsidR="00363538" w:rsidRPr="00363538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zdolności technicznej lub zawodowej.</w:t>
            </w:r>
          </w:p>
          <w:p w14:paraId="3759A5F9" w14:textId="77777777" w:rsidR="00363538" w:rsidRPr="00363538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t>Zamawiający uzna warunek za spełniony, jeżeli wykonawca wykaże, że dysponuje co najmniej 1 autobusem, posiadającym co najmniej 17 miejsc siedzących.</w:t>
            </w:r>
          </w:p>
          <w:p w14:paraId="054104E5" w14:textId="77777777" w:rsidR="00363538" w:rsidRPr="0012157F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zamówienia, Zamawiający dopuszcza łączne spełnianie warunku przez Wykonawców.</w:t>
            </w:r>
          </w:p>
        </w:tc>
      </w:tr>
      <w:tr w:rsidR="00363538" w:rsidRPr="0012157F" w14:paraId="09D75EEF" w14:textId="77777777" w:rsidTr="004427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06A3E" w14:textId="77777777" w:rsidR="00363538" w:rsidRPr="0012157F" w:rsidRDefault="00363538" w:rsidP="0044275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87776" w14:textId="77777777" w:rsidR="00363538" w:rsidRPr="0012157F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6353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E1BA06B" w14:textId="77777777" w:rsidR="00363538" w:rsidRPr="00363538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</w:t>
            </w:r>
          </w:p>
          <w:p w14:paraId="54E5E557" w14:textId="77777777" w:rsidR="00363538" w:rsidRPr="00363538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t xml:space="preserve">Zamawiający uzna warunek za spełniony, jeżeli Wykonawca wykaże, że posiada aktualne zezwolenie na wykonywanie zawodu przewoźnika drogowego w zakresie przewozu osób lub aktualną licencję na wykonywanie krajowego transportu drogowego osób zgodnie z ustawą z dnia 6 września 2001 r. o transporcie drogowym (tj. Dz. U. z 2019 r. poz. 2140 z </w:t>
            </w:r>
            <w:proofErr w:type="spellStart"/>
            <w:r w:rsidRPr="0036353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363538">
              <w:rPr>
                <w:rFonts w:ascii="Arial" w:hAnsi="Arial" w:cs="Arial"/>
                <w:sz w:val="24"/>
                <w:szCs w:val="24"/>
              </w:rPr>
              <w:t xml:space="preserve"> zm.).</w:t>
            </w:r>
          </w:p>
          <w:p w14:paraId="129C1B7E" w14:textId="77777777" w:rsidR="00363538" w:rsidRPr="0012157F" w:rsidRDefault="00363538" w:rsidP="0044275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3538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zamówienia, warunek dotyczący posiadania uprawnień do wykonywania usług przewozowych musi spełniać każdy z wykonawców wspólnie ubiegających się o bezpośrednie zawarcie umowy.</w:t>
            </w:r>
          </w:p>
        </w:tc>
      </w:tr>
    </w:tbl>
    <w:p w14:paraId="2661A61B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449F275" w14:textId="77777777" w:rsidTr="00CD4DD1">
        <w:tc>
          <w:tcPr>
            <w:tcW w:w="9104" w:type="dxa"/>
            <w:shd w:val="clear" w:color="auto" w:fill="D9D9D9"/>
          </w:tcPr>
          <w:p w14:paraId="0B2E24E4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3E72BC0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F323144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C6966F" w14:textId="152A919E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C8604BB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8D54C6F" w14:textId="1F06CB4B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22A05" w14:textId="77777777" w:rsidR="00533D17" w:rsidRDefault="00533D17" w:rsidP="0038231F">
      <w:pPr>
        <w:spacing w:after="0" w:line="240" w:lineRule="auto"/>
      </w:pPr>
      <w:r>
        <w:separator/>
      </w:r>
    </w:p>
  </w:endnote>
  <w:endnote w:type="continuationSeparator" w:id="0">
    <w:p w14:paraId="454D0709" w14:textId="77777777" w:rsidR="00533D17" w:rsidRDefault="00533D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40232" w14:textId="77777777" w:rsidR="00363538" w:rsidRDefault="003635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F27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48CFA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2AAC3" w14:textId="77777777" w:rsidR="00363538" w:rsidRDefault="00363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70F73" w14:textId="77777777" w:rsidR="00533D17" w:rsidRDefault="00533D17" w:rsidP="0038231F">
      <w:pPr>
        <w:spacing w:after="0" w:line="240" w:lineRule="auto"/>
      </w:pPr>
      <w:r>
        <w:separator/>
      </w:r>
    </w:p>
  </w:footnote>
  <w:footnote w:type="continuationSeparator" w:id="0">
    <w:p w14:paraId="482C422C" w14:textId="77777777" w:rsidR="00533D17" w:rsidRDefault="00533D17" w:rsidP="0038231F">
      <w:pPr>
        <w:spacing w:after="0" w:line="240" w:lineRule="auto"/>
      </w:pPr>
      <w:r>
        <w:continuationSeparator/>
      </w:r>
    </w:p>
  </w:footnote>
  <w:footnote w:id="1">
    <w:p w14:paraId="789072C4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88FC0A3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DE1BB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DAD210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07283" w14:textId="77777777" w:rsidR="00363538" w:rsidRDefault="00363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0D48F" w14:textId="77777777" w:rsidR="00363538" w:rsidRDefault="00363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6F6CD" w14:textId="77777777" w:rsidR="00363538" w:rsidRDefault="00363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567338">
    <w:abstractNumId w:val="11"/>
  </w:num>
  <w:num w:numId="2" w16cid:durableId="978535387">
    <w:abstractNumId w:val="0"/>
  </w:num>
  <w:num w:numId="3" w16cid:durableId="1629704865">
    <w:abstractNumId w:val="10"/>
  </w:num>
  <w:num w:numId="4" w16cid:durableId="572937417">
    <w:abstractNumId w:val="13"/>
  </w:num>
  <w:num w:numId="5" w16cid:durableId="1512186540">
    <w:abstractNumId w:val="12"/>
  </w:num>
  <w:num w:numId="6" w16cid:durableId="1276133048">
    <w:abstractNumId w:val="9"/>
  </w:num>
  <w:num w:numId="7" w16cid:durableId="1693337534">
    <w:abstractNumId w:val="1"/>
  </w:num>
  <w:num w:numId="8" w16cid:durableId="2070348708">
    <w:abstractNumId w:val="6"/>
  </w:num>
  <w:num w:numId="9" w16cid:durableId="1639652675">
    <w:abstractNumId w:val="4"/>
  </w:num>
  <w:num w:numId="10" w16cid:durableId="1393235384">
    <w:abstractNumId w:val="7"/>
  </w:num>
  <w:num w:numId="11" w16cid:durableId="1512794759">
    <w:abstractNumId w:val="5"/>
  </w:num>
  <w:num w:numId="12" w16cid:durableId="2068217189">
    <w:abstractNumId w:val="8"/>
  </w:num>
  <w:num w:numId="13" w16cid:durableId="1372848463">
    <w:abstractNumId w:val="3"/>
  </w:num>
  <w:num w:numId="14" w16cid:durableId="16650155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D17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9DB"/>
    <w:rsid w:val="002E641A"/>
    <w:rsid w:val="00313417"/>
    <w:rsid w:val="00313911"/>
    <w:rsid w:val="00333209"/>
    <w:rsid w:val="00337073"/>
    <w:rsid w:val="00343DBD"/>
    <w:rsid w:val="00350CD9"/>
    <w:rsid w:val="00351F8A"/>
    <w:rsid w:val="00363538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3D17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15108"/>
  <w15:docId w15:val="{CB3595D1-4B46-4C0C-A57E-C2F6E518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641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2025-01-31T11:36:00Z</dcterms:created>
  <dcterms:modified xsi:type="dcterms:W3CDTF">2025-01-31T11:36:00Z</dcterms:modified>
</cp:coreProperties>
</file>