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A6D220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71778" w:rsidRPr="00571778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59AE7EBF" w14:textId="77777777" w:rsidTr="00467CA2">
        <w:tc>
          <w:tcPr>
            <w:tcW w:w="2800" w:type="dxa"/>
            <w:shd w:val="clear" w:color="auto" w:fill="auto"/>
          </w:tcPr>
          <w:p w14:paraId="36D7E8F2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410652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4056FD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9F9F48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5E676C6B" w14:textId="77777777" w:rsidTr="00467CA2">
        <w:tc>
          <w:tcPr>
            <w:tcW w:w="2800" w:type="dxa"/>
            <w:shd w:val="clear" w:color="auto" w:fill="auto"/>
          </w:tcPr>
          <w:p w14:paraId="16414D51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3FCD6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B8C6DC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B1ADD9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0B73830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631B8A1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F351D1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496AA99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28DA4BE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71778" w:rsidRPr="00571778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5D418644" w14:textId="77777777" w:rsidTr="00467CA2">
        <w:tc>
          <w:tcPr>
            <w:tcW w:w="2269" w:type="dxa"/>
            <w:shd w:val="clear" w:color="auto" w:fill="auto"/>
          </w:tcPr>
          <w:p w14:paraId="7EF5E7AF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C61C89" w14:textId="12C6DCB8" w:rsidR="00D520D3" w:rsidRPr="00A2540E" w:rsidRDefault="0057177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717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Świadczenie usług przewozowych w ramach gminnych przewozów pasażerskich w publicznym transporcie zbiorowym w 2025 </w:t>
            </w:r>
            <w:r w:rsidR="00BA1FD4" w:rsidRPr="00BA1F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roku – linia: Biesiadki – Lewniowa – Gnojnik - Gosprzydowa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71778" w:rsidRPr="00A2540E" w14:paraId="23742BC7" w14:textId="77777777" w:rsidTr="00215D0B">
        <w:tc>
          <w:tcPr>
            <w:tcW w:w="2269" w:type="dxa"/>
            <w:shd w:val="clear" w:color="auto" w:fill="auto"/>
          </w:tcPr>
          <w:p w14:paraId="35C8B805" w14:textId="77777777" w:rsidR="00571778" w:rsidRPr="00A2540E" w:rsidRDefault="00571778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485F12" w14:textId="2F6A251D" w:rsidR="00571778" w:rsidRPr="00A2540E" w:rsidRDefault="00571778" w:rsidP="00215D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717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7D4F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</w:t>
            </w:r>
            <w:r w:rsidRPr="005717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r w:rsidR="002C0D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2025</w:t>
            </w:r>
          </w:p>
        </w:tc>
      </w:tr>
    </w:tbl>
    <w:p w14:paraId="3AC03D0C" w14:textId="77777777" w:rsidR="00DC652A" w:rsidRPr="00053927" w:rsidRDefault="0057177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BF2C155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AEFE120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4F9C5D3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CB109F5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ED7C2F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65F31BB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6D03AF2B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163F577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32CC9EFD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EFC11B2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73FC5EF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4994DCC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84A5B22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679700E4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70A06FE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6BB01C9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F4048C0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4EFEE70F" w14:textId="77777777" w:rsidTr="00467CA2">
        <w:tc>
          <w:tcPr>
            <w:tcW w:w="2660" w:type="dxa"/>
            <w:shd w:val="clear" w:color="auto" w:fill="auto"/>
          </w:tcPr>
          <w:p w14:paraId="3033A13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8ABF56A" w14:textId="00DD7691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7F2B1B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FACFB3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7177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3F30CE8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footerReference w:type="default" r:id="rId7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635DE5" w14:textId="77777777" w:rsidR="00A34164" w:rsidRDefault="00A34164" w:rsidP="00025386">
      <w:pPr>
        <w:spacing w:after="0" w:line="240" w:lineRule="auto"/>
      </w:pPr>
      <w:r>
        <w:separator/>
      </w:r>
    </w:p>
  </w:endnote>
  <w:endnote w:type="continuationSeparator" w:id="0">
    <w:p w14:paraId="126A2F9B" w14:textId="77777777" w:rsidR="00A34164" w:rsidRDefault="00A341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424E6" w14:textId="2278EECB" w:rsidR="00025386" w:rsidRDefault="00150D8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D9A05F" wp14:editId="7ECD3BB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E28C61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E082D59" w14:textId="11A1A25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AC0861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CEE53D" w14:textId="77777777" w:rsidR="00A34164" w:rsidRDefault="00A34164" w:rsidP="00025386">
      <w:pPr>
        <w:spacing w:after="0" w:line="240" w:lineRule="auto"/>
      </w:pPr>
      <w:r>
        <w:separator/>
      </w:r>
    </w:p>
  </w:footnote>
  <w:footnote w:type="continuationSeparator" w:id="0">
    <w:p w14:paraId="7AF421B6" w14:textId="77777777" w:rsidR="00A34164" w:rsidRDefault="00A3416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32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164"/>
    <w:rsid w:val="00025386"/>
    <w:rsid w:val="000423B9"/>
    <w:rsid w:val="00053927"/>
    <w:rsid w:val="00066C44"/>
    <w:rsid w:val="00071D4C"/>
    <w:rsid w:val="00084786"/>
    <w:rsid w:val="00150D80"/>
    <w:rsid w:val="0016158F"/>
    <w:rsid w:val="001C2314"/>
    <w:rsid w:val="00213980"/>
    <w:rsid w:val="002C0D08"/>
    <w:rsid w:val="003361BE"/>
    <w:rsid w:val="004374F2"/>
    <w:rsid w:val="00460705"/>
    <w:rsid w:val="00467CA2"/>
    <w:rsid w:val="00485239"/>
    <w:rsid w:val="004E27D7"/>
    <w:rsid w:val="0055145C"/>
    <w:rsid w:val="005624D8"/>
    <w:rsid w:val="00571778"/>
    <w:rsid w:val="00620476"/>
    <w:rsid w:val="00657A47"/>
    <w:rsid w:val="0071340C"/>
    <w:rsid w:val="00745A44"/>
    <w:rsid w:val="007666D6"/>
    <w:rsid w:val="007D4F0A"/>
    <w:rsid w:val="007D6755"/>
    <w:rsid w:val="007F49C7"/>
    <w:rsid w:val="00824D73"/>
    <w:rsid w:val="00830970"/>
    <w:rsid w:val="008833CF"/>
    <w:rsid w:val="008B797E"/>
    <w:rsid w:val="008F2498"/>
    <w:rsid w:val="0093388F"/>
    <w:rsid w:val="00A34164"/>
    <w:rsid w:val="00A56A6F"/>
    <w:rsid w:val="00A87380"/>
    <w:rsid w:val="00AF4E90"/>
    <w:rsid w:val="00AF7375"/>
    <w:rsid w:val="00B62AD0"/>
    <w:rsid w:val="00B77707"/>
    <w:rsid w:val="00BA1FD4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BD0CA"/>
  <w15:chartTrackingRefBased/>
  <w15:docId w15:val="{66DFF4E5-B0B5-4CA9-AA25-9D333C782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242</Words>
  <Characters>1723</Characters>
  <Application>Microsoft Office Word</Application>
  <DocSecurity>0</DocSecurity>
  <Lines>35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6</cp:revision>
  <dcterms:created xsi:type="dcterms:W3CDTF">2024-12-27T08:45:00Z</dcterms:created>
  <dcterms:modified xsi:type="dcterms:W3CDTF">2025-01-31T10:36:00Z</dcterms:modified>
</cp:coreProperties>
</file>