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7F3BBB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06783" w:rsidRPr="00806783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72342DB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EC8C82B" w14:textId="77777777" w:rsidR="006676AE" w:rsidRPr="0012157F" w:rsidRDefault="0080678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06783">
        <w:rPr>
          <w:rFonts w:ascii="Arial" w:hAnsi="Arial" w:cs="Arial"/>
        </w:rPr>
        <w:t>Gmina Gnojnik</w:t>
      </w:r>
    </w:p>
    <w:p w14:paraId="17B3CFCC" w14:textId="77777777" w:rsidR="006676AE" w:rsidRPr="0012157F" w:rsidRDefault="0080678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06783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806783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68378519" w14:textId="77777777" w:rsidR="00F90CD1" w:rsidRDefault="0080678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06783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806783">
        <w:rPr>
          <w:rFonts w:ascii="Arial" w:hAnsi="Arial" w:cs="Arial"/>
        </w:rPr>
        <w:t>Gnojnik</w:t>
      </w:r>
    </w:p>
    <w:p w14:paraId="34F9EE9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3420C63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7E21864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80CEA5E" w14:textId="77777777" w:rsidTr="0018769E">
        <w:tc>
          <w:tcPr>
            <w:tcW w:w="2800" w:type="dxa"/>
            <w:shd w:val="clear" w:color="auto" w:fill="auto"/>
          </w:tcPr>
          <w:p w14:paraId="47CE99D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BF1451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1F5729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397A12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B6CE1D7" w14:textId="77777777" w:rsidTr="0018769E">
        <w:tc>
          <w:tcPr>
            <w:tcW w:w="2800" w:type="dxa"/>
            <w:shd w:val="clear" w:color="auto" w:fill="auto"/>
          </w:tcPr>
          <w:p w14:paraId="3287EC38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37DF28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1CE7BF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757DED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20A86E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06783" w:rsidRPr="0012157F" w14:paraId="063C0E7E" w14:textId="77777777" w:rsidTr="00FE4766">
        <w:tc>
          <w:tcPr>
            <w:tcW w:w="9104" w:type="dxa"/>
            <w:shd w:val="clear" w:color="auto" w:fill="D9D9D9"/>
          </w:tcPr>
          <w:p w14:paraId="5EEA6E0F" w14:textId="77777777" w:rsidR="00806783" w:rsidRPr="0012157F" w:rsidRDefault="00806783" w:rsidP="00FE476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28D1714" w14:textId="77777777" w:rsidR="00806783" w:rsidRPr="0012157F" w:rsidRDefault="00806783" w:rsidP="00FE47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0678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0678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0678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9BB4E1B" w14:textId="77777777" w:rsidR="00806783" w:rsidRPr="00612283" w:rsidRDefault="00806783" w:rsidP="00FE476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1B0349C" w14:textId="77777777" w:rsidR="00806783" w:rsidRPr="00612283" w:rsidRDefault="00806783" w:rsidP="00FE476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FDEED22" w14:textId="77777777" w:rsidR="00806783" w:rsidRPr="0012157F" w:rsidRDefault="00806783" w:rsidP="00FE476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904B9C9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EA35B31" w14:textId="77777777" w:rsidTr="0018769E">
        <w:tc>
          <w:tcPr>
            <w:tcW w:w="2269" w:type="dxa"/>
            <w:shd w:val="clear" w:color="auto" w:fill="auto"/>
          </w:tcPr>
          <w:p w14:paraId="55582ED5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0980EA" w14:textId="77777777" w:rsidR="002578E4" w:rsidRPr="00A2540E" w:rsidRDefault="0080678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67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przewozowych w ramach gminnych przewozów pasażerskich w publicznym transporcie zbiorowym w 2025 roku - linia: Biesiadki - Lewniowa - Gnojnik - Gosprzydowa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06783" w:rsidRPr="00A2540E" w14:paraId="56655F76" w14:textId="77777777" w:rsidTr="00FE4766">
        <w:tc>
          <w:tcPr>
            <w:tcW w:w="2269" w:type="dxa"/>
            <w:shd w:val="clear" w:color="auto" w:fill="auto"/>
          </w:tcPr>
          <w:p w14:paraId="2BEE1389" w14:textId="77777777" w:rsidR="00806783" w:rsidRPr="00A2540E" w:rsidRDefault="00806783" w:rsidP="00FE476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70331A" w14:textId="77777777" w:rsidR="00806783" w:rsidRPr="00A2540E" w:rsidRDefault="00806783" w:rsidP="00FE476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67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RIiD.271.3.2025</w:t>
            </w:r>
          </w:p>
        </w:tc>
      </w:tr>
    </w:tbl>
    <w:p w14:paraId="0A0C04BE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A1E9C7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06783" w:rsidRPr="0080678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104BB47" w14:textId="77777777" w:rsidTr="00650D6C">
        <w:tc>
          <w:tcPr>
            <w:tcW w:w="9104" w:type="dxa"/>
            <w:shd w:val="clear" w:color="auto" w:fill="D9D9D9"/>
          </w:tcPr>
          <w:p w14:paraId="5364E72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D917327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FFB6946" w14:textId="77777777" w:rsidR="00806783" w:rsidRPr="00992BD8" w:rsidRDefault="00806783" w:rsidP="0080678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B026E8F" w14:textId="77777777" w:rsidR="002426FF" w:rsidRPr="00A44833" w:rsidRDefault="00806783" w:rsidP="0080678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7582C67" w14:textId="77777777" w:rsidR="00806783" w:rsidRPr="00A44833" w:rsidRDefault="00806783" w:rsidP="0080678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CAC5E10" w14:textId="77777777" w:rsidR="00806783" w:rsidRPr="0012157F" w:rsidRDefault="00806783" w:rsidP="0080678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BA13BFE" w14:textId="77777777" w:rsidR="00806783" w:rsidRPr="0012157F" w:rsidRDefault="00806783" w:rsidP="0080678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3875140" w14:textId="77777777" w:rsidR="00806783" w:rsidRPr="00A44833" w:rsidRDefault="00806783" w:rsidP="0080678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8D664A1" w14:textId="77777777" w:rsidR="00806783" w:rsidRPr="0012157F" w:rsidRDefault="00806783" w:rsidP="0080678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14:paraId="43DF4FAD" w14:textId="77777777" w:rsidR="00806783" w:rsidRPr="0012157F" w:rsidRDefault="00806783" w:rsidP="0080678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69007BD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29C82DC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95506E4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DF631EB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8E5DD16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55F713C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54E0F9E" w14:textId="77777777" w:rsidTr="00CD4DD1">
        <w:tc>
          <w:tcPr>
            <w:tcW w:w="9104" w:type="dxa"/>
            <w:shd w:val="clear" w:color="auto" w:fill="D9D9D9"/>
          </w:tcPr>
          <w:p w14:paraId="3987AEE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EB9D440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F72F02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6966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85933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06783" w:rsidRPr="0012157F" w14:paraId="3DFDF67A" w14:textId="77777777" w:rsidTr="00FE476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35D29" w14:textId="77777777" w:rsidR="00806783" w:rsidRPr="0012157F" w:rsidRDefault="00806783" w:rsidP="00FE476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8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9BDD9" w14:textId="77777777" w:rsidR="00806783" w:rsidRPr="0012157F" w:rsidRDefault="00806783" w:rsidP="00FE476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0678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984DA0A" w14:textId="77777777" w:rsidR="00806783" w:rsidRPr="00806783" w:rsidRDefault="00806783" w:rsidP="00FE476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678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</w:t>
            </w:r>
          </w:p>
          <w:p w14:paraId="08AD91EB" w14:textId="77777777" w:rsidR="00806783" w:rsidRPr="00806783" w:rsidRDefault="00806783" w:rsidP="00FE476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6783">
              <w:rPr>
                <w:rFonts w:ascii="Arial" w:hAnsi="Arial" w:cs="Arial"/>
                <w:sz w:val="24"/>
                <w:szCs w:val="24"/>
              </w:rPr>
              <w:t>Zamawiający uzna warunek za spełniony, jeżeli wykonawca wykaże, że dysponuje co najmniej 1 autobusem, posiadającym co najmniej 17 miejsc siedzących.</w:t>
            </w:r>
          </w:p>
          <w:p w14:paraId="05C3A783" w14:textId="77777777" w:rsidR="00806783" w:rsidRPr="0012157F" w:rsidRDefault="00806783" w:rsidP="00FE476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678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zamówienia, Zamawiający dopuszcza łączne spełnianie warunku przez Wykonawców.</w:t>
            </w:r>
          </w:p>
        </w:tc>
      </w:tr>
      <w:tr w:rsidR="00806783" w:rsidRPr="0012157F" w14:paraId="2423C623" w14:textId="77777777" w:rsidTr="00FE476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6E67" w14:textId="77777777" w:rsidR="00806783" w:rsidRPr="0012157F" w:rsidRDefault="00806783" w:rsidP="00FE476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93537" w14:textId="77777777" w:rsidR="00806783" w:rsidRPr="0012157F" w:rsidRDefault="00806783" w:rsidP="00FE476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0678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00B69FB" w14:textId="77777777" w:rsidR="00806783" w:rsidRPr="00806783" w:rsidRDefault="00806783" w:rsidP="00FE476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678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14:paraId="40ED8458" w14:textId="77777777" w:rsidR="00806783" w:rsidRPr="00806783" w:rsidRDefault="00806783" w:rsidP="00FE476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6783">
              <w:rPr>
                <w:rFonts w:ascii="Arial" w:hAnsi="Arial" w:cs="Arial"/>
                <w:sz w:val="24"/>
                <w:szCs w:val="24"/>
              </w:rPr>
              <w:t xml:space="preserve">Zamawiający uzna warunek za spełniony, jeżeli Wykonawca wykaże, że posiada aktualne zezwolenie na wykonywanie zawodu przewoźnika </w:t>
            </w:r>
            <w:r w:rsidRPr="00806783">
              <w:rPr>
                <w:rFonts w:ascii="Arial" w:hAnsi="Arial" w:cs="Arial"/>
                <w:sz w:val="24"/>
                <w:szCs w:val="24"/>
              </w:rPr>
              <w:lastRenderedPageBreak/>
              <w:t xml:space="preserve">drogowego w zakresie przewozu osób lub aktualną licencję na wykonywanie krajowego transportu drogowego osób zgodnie z ustawą z dnia 6 września 2001 r. o transporcie drogowym (tj. Dz. U. z 2019 r. poz. 2140 z </w:t>
            </w:r>
            <w:proofErr w:type="spellStart"/>
            <w:r w:rsidRPr="0080678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06783">
              <w:rPr>
                <w:rFonts w:ascii="Arial" w:hAnsi="Arial" w:cs="Arial"/>
                <w:sz w:val="24"/>
                <w:szCs w:val="24"/>
              </w:rPr>
              <w:t xml:space="preserve"> zm.).</w:t>
            </w:r>
          </w:p>
          <w:p w14:paraId="72FB0CB7" w14:textId="77777777" w:rsidR="00806783" w:rsidRPr="0012157F" w:rsidRDefault="00806783" w:rsidP="00FE476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678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zamówienia, warunek dotyczący posiadania uprawnień do wykonywania usług przewozowych musi spełniać każdy z wykonawców wspólnie ubiegających się o bezpośrednie zawarcie umowy.</w:t>
            </w:r>
          </w:p>
        </w:tc>
      </w:tr>
    </w:tbl>
    <w:p w14:paraId="0B74F7B9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215020DE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A09A204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E99443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8DB3791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CEF8F1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D504D67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CB6342C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4FC47F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D61893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1DB30C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A82A1B2" w14:textId="77777777" w:rsidTr="00CD4DD1">
        <w:tc>
          <w:tcPr>
            <w:tcW w:w="9104" w:type="dxa"/>
            <w:shd w:val="clear" w:color="auto" w:fill="D9D9D9"/>
          </w:tcPr>
          <w:p w14:paraId="50EACB3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0821AA7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DED5B5A" w14:textId="2FE192C4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5D6828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15A788A" w14:textId="3637E67C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66CF3DDE" w14:textId="543CA94E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0850AA" w14:textId="77777777" w:rsidR="001D5F51" w:rsidRDefault="001D5F51" w:rsidP="0038231F">
      <w:pPr>
        <w:spacing w:after="0" w:line="240" w:lineRule="auto"/>
      </w:pPr>
      <w:r>
        <w:separator/>
      </w:r>
    </w:p>
  </w:endnote>
  <w:endnote w:type="continuationSeparator" w:id="0">
    <w:p w14:paraId="108BFDB4" w14:textId="77777777" w:rsidR="001D5F51" w:rsidRDefault="001D5F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74793" w14:textId="77777777" w:rsidR="00806783" w:rsidRDefault="008067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9836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D12681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286B6" w14:textId="77777777" w:rsidR="00806783" w:rsidRDefault="008067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F7E7A" w14:textId="77777777" w:rsidR="001D5F51" w:rsidRDefault="001D5F51" w:rsidP="0038231F">
      <w:pPr>
        <w:spacing w:after="0" w:line="240" w:lineRule="auto"/>
      </w:pPr>
      <w:r>
        <w:separator/>
      </w:r>
    </w:p>
  </w:footnote>
  <w:footnote w:type="continuationSeparator" w:id="0">
    <w:p w14:paraId="74D0FD54" w14:textId="77777777" w:rsidR="001D5F51" w:rsidRDefault="001D5F51" w:rsidP="0038231F">
      <w:pPr>
        <w:spacing w:after="0" w:line="240" w:lineRule="auto"/>
      </w:pPr>
      <w:r>
        <w:continuationSeparator/>
      </w:r>
    </w:p>
  </w:footnote>
  <w:footnote w:id="1">
    <w:p w14:paraId="4479782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303C13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21852A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A273A7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7A00A" w14:textId="77777777" w:rsidR="00806783" w:rsidRDefault="008067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7FD83" w14:textId="77777777" w:rsidR="00806783" w:rsidRDefault="008067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5E212" w14:textId="77777777" w:rsidR="00806783" w:rsidRDefault="008067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281315">
    <w:abstractNumId w:val="11"/>
  </w:num>
  <w:num w:numId="2" w16cid:durableId="569578508">
    <w:abstractNumId w:val="0"/>
  </w:num>
  <w:num w:numId="3" w16cid:durableId="1352292822">
    <w:abstractNumId w:val="10"/>
  </w:num>
  <w:num w:numId="4" w16cid:durableId="804812956">
    <w:abstractNumId w:val="13"/>
  </w:num>
  <w:num w:numId="5" w16cid:durableId="1561013806">
    <w:abstractNumId w:val="12"/>
  </w:num>
  <w:num w:numId="6" w16cid:durableId="1259367886">
    <w:abstractNumId w:val="9"/>
  </w:num>
  <w:num w:numId="7" w16cid:durableId="1165315518">
    <w:abstractNumId w:val="1"/>
  </w:num>
  <w:num w:numId="8" w16cid:durableId="939605599">
    <w:abstractNumId w:val="6"/>
  </w:num>
  <w:num w:numId="9" w16cid:durableId="314532917">
    <w:abstractNumId w:val="4"/>
  </w:num>
  <w:num w:numId="10" w16cid:durableId="518659238">
    <w:abstractNumId w:val="7"/>
  </w:num>
  <w:num w:numId="11" w16cid:durableId="987443441">
    <w:abstractNumId w:val="5"/>
  </w:num>
  <w:num w:numId="12" w16cid:durableId="1038161629">
    <w:abstractNumId w:val="8"/>
  </w:num>
  <w:num w:numId="13" w16cid:durableId="1586840604">
    <w:abstractNumId w:val="3"/>
  </w:num>
  <w:num w:numId="14" w16cid:durableId="8580115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F5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D5F51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4E39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6783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CB466F"/>
  <w15:docId w15:val="{54D924B1-5A29-4F93-8A72-8EEFE122F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879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2016-07-26T10:32:00Z</cp:lastPrinted>
  <dcterms:created xsi:type="dcterms:W3CDTF">2025-01-31T11:38:00Z</dcterms:created>
  <dcterms:modified xsi:type="dcterms:W3CDTF">2025-01-31T11:38:00Z</dcterms:modified>
</cp:coreProperties>
</file>