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1A4BA" w14:textId="77777777" w:rsidR="004A06AB" w:rsidRPr="00AF3D5C" w:rsidRDefault="004A06AB" w:rsidP="004A06AB">
      <w:pPr>
        <w:spacing w:before="48" w:line="240" w:lineRule="atLeast"/>
        <w:jc w:val="right"/>
        <w:rPr>
          <w:b/>
        </w:rPr>
      </w:pPr>
      <w:r w:rsidRPr="00AF3D5C">
        <w:rPr>
          <w:b/>
        </w:rPr>
        <w:t xml:space="preserve">Załącznik nr </w:t>
      </w:r>
      <w:r>
        <w:rPr>
          <w:b/>
        </w:rPr>
        <w:t>5</w:t>
      </w:r>
    </w:p>
    <w:p w14:paraId="73C93967" w14:textId="77777777" w:rsidR="004A06AB" w:rsidRPr="00AF3D5C" w:rsidRDefault="004A06AB" w:rsidP="004A06AB">
      <w:pPr>
        <w:spacing w:before="48" w:line="240" w:lineRule="atLeast"/>
        <w:jc w:val="center"/>
        <w:rPr>
          <w:b/>
        </w:rPr>
      </w:pPr>
      <w:r w:rsidRPr="00AF3D5C">
        <w:rPr>
          <w:b/>
        </w:rPr>
        <w:t>WZÓR UMOWY</w:t>
      </w:r>
    </w:p>
    <w:p w14:paraId="09AC095A" w14:textId="77777777" w:rsidR="004A06AB" w:rsidRPr="00AF3D5C" w:rsidRDefault="004A06AB" w:rsidP="004A06AB">
      <w:pPr>
        <w:spacing w:before="48" w:line="240" w:lineRule="atLeast"/>
        <w:jc w:val="center"/>
        <w:rPr>
          <w:b/>
        </w:rPr>
      </w:pPr>
      <w:r w:rsidRPr="00AF3D5C">
        <w:rPr>
          <w:b/>
        </w:rPr>
        <w:t xml:space="preserve">Ostateczna treść umowy może ulec zmianie w zakresie nie zmieniającym istotnych postanowień wzoru umowy i SIWZ. </w:t>
      </w:r>
    </w:p>
    <w:p w14:paraId="27EF6896" w14:textId="77777777" w:rsidR="004A06AB" w:rsidRPr="00946C60" w:rsidRDefault="004A06AB" w:rsidP="004A06AB">
      <w:pPr>
        <w:spacing w:before="48"/>
        <w:rPr>
          <w:b/>
        </w:rPr>
      </w:pPr>
    </w:p>
    <w:p w14:paraId="268C0063" w14:textId="11D2D99F" w:rsidR="004A06AB" w:rsidRPr="00946C60" w:rsidRDefault="004A06AB" w:rsidP="004A06AB">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39</w:t>
      </w:r>
      <w:r>
        <w:rPr>
          <w:rFonts w:ascii="Times New Roman" w:hAnsi="Times New Roman"/>
        </w:rPr>
        <w:t>/2</w:t>
      </w:r>
      <w:r>
        <w:rPr>
          <w:rFonts w:ascii="Times New Roman" w:hAnsi="Times New Roman"/>
        </w:rPr>
        <w:t>5</w:t>
      </w:r>
      <w:r w:rsidRPr="00946C60">
        <w:rPr>
          <w:rFonts w:ascii="Times New Roman" w:hAnsi="Times New Roman"/>
        </w:rPr>
        <w:t>,</w:t>
      </w:r>
    </w:p>
    <w:p w14:paraId="63F78ACA"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pomiędzy</w:t>
      </w:r>
    </w:p>
    <w:p w14:paraId="2A944365"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14EA55A2"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reprezentowana przez:</w:t>
      </w:r>
    </w:p>
    <w:p w14:paraId="7CE3D674"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4BA71F98"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w:t>
      </w:r>
    </w:p>
    <w:p w14:paraId="6573E302"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zwaną dalej KUPUJĄCYM</w:t>
      </w:r>
    </w:p>
    <w:p w14:paraId="29D8A6EF"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 xml:space="preserve">a </w:t>
      </w:r>
    </w:p>
    <w:p w14:paraId="7788E52E"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w:t>
      </w:r>
    </w:p>
    <w:p w14:paraId="59CD050E"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w:t>
      </w:r>
    </w:p>
    <w:p w14:paraId="2947C0EE" w14:textId="77777777" w:rsidR="004A06AB" w:rsidRPr="00946C60" w:rsidRDefault="004A06AB" w:rsidP="004A06AB">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40C131F1"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reprezentowanym przez:</w:t>
      </w:r>
    </w:p>
    <w:p w14:paraId="4EA5CF54"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1...................................................................................................................................................</w:t>
      </w:r>
    </w:p>
    <w:p w14:paraId="4A0FAF1E"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 xml:space="preserve">2................................................................................................................................................... </w:t>
      </w:r>
    </w:p>
    <w:p w14:paraId="56BDF76D" w14:textId="77777777" w:rsidR="004A06AB" w:rsidRPr="00946C60" w:rsidRDefault="004A06AB" w:rsidP="004A06AB">
      <w:pPr>
        <w:pStyle w:val="Tekstpodstawowy"/>
        <w:spacing w:line="240" w:lineRule="auto"/>
        <w:ind w:right="-47"/>
        <w:rPr>
          <w:rFonts w:ascii="Times New Roman" w:hAnsi="Times New Roman"/>
        </w:rPr>
      </w:pPr>
      <w:r w:rsidRPr="00946C60">
        <w:rPr>
          <w:rFonts w:ascii="Times New Roman" w:hAnsi="Times New Roman"/>
        </w:rPr>
        <w:t>zwanym dalej SPRZEDAWCĄ</w:t>
      </w:r>
    </w:p>
    <w:p w14:paraId="50C9EF28" w14:textId="77777777" w:rsidR="004A06AB" w:rsidRPr="00946C60" w:rsidRDefault="004A06AB" w:rsidP="004A06AB">
      <w:pPr>
        <w:pStyle w:val="Tekstpodstawowy"/>
        <w:ind w:right="-47"/>
        <w:jc w:val="center"/>
        <w:rPr>
          <w:rFonts w:ascii="Times New Roman" w:hAnsi="Times New Roman"/>
        </w:rPr>
      </w:pPr>
    </w:p>
    <w:p w14:paraId="6DE8B436" w14:textId="77777777"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t>§ 1</w:t>
      </w:r>
    </w:p>
    <w:p w14:paraId="13565DED" w14:textId="13E95A8D" w:rsidR="004A06AB" w:rsidRPr="00946C60" w:rsidRDefault="004A06AB" w:rsidP="004A06AB">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39</w:t>
      </w:r>
      <w:r w:rsidRPr="00946C60">
        <w:rPr>
          <w:rFonts w:ascii="Times New Roman" w:hAnsi="Times New Roman"/>
        </w:rPr>
        <w:t>/</w:t>
      </w:r>
      <w:r>
        <w:rPr>
          <w:rFonts w:ascii="Times New Roman" w:hAnsi="Times New Roman"/>
        </w:rPr>
        <w:t>2</w:t>
      </w:r>
      <w:r>
        <w:rPr>
          <w:rFonts w:ascii="Times New Roman" w:hAnsi="Times New Roman"/>
        </w:rPr>
        <w:t>5</w:t>
      </w:r>
      <w:r w:rsidRPr="00946C60">
        <w:rPr>
          <w:rFonts w:ascii="Times New Roman" w:hAnsi="Times New Roman"/>
          <w:bCs/>
        </w:rPr>
        <w:t xml:space="preserve">. </w:t>
      </w:r>
    </w:p>
    <w:p w14:paraId="735E0C8F"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A14C461"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09BEB5F4"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7456F6BA"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47443A67" w14:textId="77777777" w:rsidR="004A06AB" w:rsidRPr="00946C60" w:rsidRDefault="004A06AB" w:rsidP="004A06AB">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1F814C93" w14:textId="77777777" w:rsidR="004A06AB" w:rsidRPr="00946C60" w:rsidRDefault="004A06AB" w:rsidP="004A06AB">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3E635DFF" w14:textId="77777777" w:rsidR="004A06AB" w:rsidRPr="00946C60" w:rsidRDefault="004A06AB" w:rsidP="004A06AB">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0519DB21" w14:textId="77777777" w:rsidR="004A06AB" w:rsidRPr="00946C60" w:rsidRDefault="004A06AB" w:rsidP="004A06AB">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BF82C26" w14:textId="77777777" w:rsidR="004A06AB" w:rsidRPr="00946C60" w:rsidRDefault="004A06AB" w:rsidP="004A06AB">
      <w:pPr>
        <w:pStyle w:val="Tekstpodstawowy"/>
        <w:ind w:right="-47"/>
        <w:rPr>
          <w:rFonts w:ascii="Times New Roman" w:hAnsi="Times New Roman"/>
        </w:rPr>
      </w:pPr>
    </w:p>
    <w:p w14:paraId="0AC27943" w14:textId="77777777" w:rsidR="004A06AB" w:rsidRPr="00946C60" w:rsidRDefault="004A06AB" w:rsidP="004A06AB">
      <w:pPr>
        <w:pStyle w:val="Tekstpodstawowy"/>
        <w:ind w:right="-47"/>
        <w:jc w:val="center"/>
        <w:rPr>
          <w:rFonts w:ascii="Times New Roman" w:hAnsi="Times New Roman"/>
          <w:b/>
        </w:rPr>
      </w:pPr>
    </w:p>
    <w:p w14:paraId="61B2AF71" w14:textId="77777777" w:rsidR="004A06AB" w:rsidRPr="00946C60" w:rsidRDefault="004A06AB" w:rsidP="004A06AB">
      <w:pPr>
        <w:pStyle w:val="Tekstpodstawowy"/>
        <w:ind w:right="-47"/>
        <w:jc w:val="center"/>
        <w:rPr>
          <w:rFonts w:ascii="Times New Roman" w:hAnsi="Times New Roman"/>
          <w:b/>
        </w:rPr>
      </w:pPr>
    </w:p>
    <w:p w14:paraId="1F01736B" w14:textId="77777777" w:rsidR="004A06AB" w:rsidRPr="00946C60" w:rsidRDefault="004A06AB" w:rsidP="004A06AB">
      <w:pPr>
        <w:pStyle w:val="Tekstpodstawowy"/>
        <w:ind w:right="-47"/>
        <w:jc w:val="center"/>
        <w:rPr>
          <w:rFonts w:ascii="Times New Roman" w:hAnsi="Times New Roman"/>
          <w:b/>
        </w:rPr>
      </w:pPr>
    </w:p>
    <w:p w14:paraId="15B5A2E5" w14:textId="77777777"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lastRenderedPageBreak/>
        <w:t>§ 2</w:t>
      </w:r>
    </w:p>
    <w:p w14:paraId="7436E88E"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798486B8" w14:textId="77777777" w:rsidR="004A06AB" w:rsidRPr="00946C60" w:rsidRDefault="004A06AB" w:rsidP="004A06AB">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6C3139DA"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37854786"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0F15A5BE" w14:textId="77777777" w:rsidR="004A06AB" w:rsidRPr="00946C60" w:rsidRDefault="004A06AB" w:rsidP="004A06AB">
      <w:pPr>
        <w:pStyle w:val="Tekstpodstawowy"/>
        <w:ind w:right="-47"/>
        <w:rPr>
          <w:rFonts w:ascii="Times New Roman" w:hAnsi="Times New Roman"/>
        </w:rPr>
      </w:pPr>
    </w:p>
    <w:p w14:paraId="4C841721" w14:textId="77777777"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t>§ 3</w:t>
      </w:r>
    </w:p>
    <w:p w14:paraId="0278342B"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58760DAB" w14:textId="77777777" w:rsidR="004A06AB" w:rsidRPr="00946C60" w:rsidRDefault="004A06AB" w:rsidP="004A06AB">
      <w:pPr>
        <w:pStyle w:val="Tekstpodstawowy"/>
        <w:spacing w:line="240" w:lineRule="auto"/>
        <w:ind w:right="-45"/>
        <w:jc w:val="both"/>
        <w:rPr>
          <w:rFonts w:ascii="Times New Roman" w:hAnsi="Times New Roman"/>
          <w:i/>
        </w:rPr>
      </w:pPr>
      <w:r w:rsidRPr="00946C60">
        <w:rPr>
          <w:rFonts w:ascii="Times New Roman" w:hAnsi="Times New Roman"/>
          <w:i/>
        </w:rPr>
        <w:t>(słownie....................................................................................)</w:t>
      </w:r>
    </w:p>
    <w:p w14:paraId="43F72DDE"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7CA778D5" w14:textId="77777777" w:rsidR="004A06AB" w:rsidRPr="00946C60" w:rsidRDefault="004A06AB" w:rsidP="004A06AB">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3FD385C1"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30BF190D" w14:textId="77777777" w:rsidR="004A06AB" w:rsidRPr="00946C60" w:rsidRDefault="004A06AB" w:rsidP="004A06AB">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2E30DCB1"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38F4B65" w14:textId="77777777" w:rsidR="004A06AB" w:rsidRPr="00946C60" w:rsidRDefault="004A06AB" w:rsidP="004A06AB">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4B4C140B" w14:textId="77777777" w:rsidR="004A06AB" w:rsidRPr="00946C60" w:rsidRDefault="004A06AB" w:rsidP="004A06AB">
      <w:pPr>
        <w:pStyle w:val="Tekstpodstawowy"/>
        <w:ind w:right="-47"/>
        <w:rPr>
          <w:rFonts w:ascii="Times New Roman" w:hAnsi="Times New Roman"/>
        </w:rPr>
      </w:pPr>
    </w:p>
    <w:p w14:paraId="40A9C63C" w14:textId="77777777" w:rsidR="004A06AB" w:rsidRPr="00946C60" w:rsidRDefault="004A06AB" w:rsidP="004A06AB">
      <w:pPr>
        <w:pStyle w:val="Tekstpodstawowy"/>
        <w:ind w:right="-47"/>
        <w:rPr>
          <w:rFonts w:ascii="Times New Roman" w:hAnsi="Times New Roman"/>
        </w:rPr>
      </w:pPr>
    </w:p>
    <w:p w14:paraId="4C26B646" w14:textId="77777777" w:rsidR="004A06AB" w:rsidRPr="008C1807" w:rsidRDefault="004A06AB" w:rsidP="004A06AB">
      <w:pPr>
        <w:pStyle w:val="Tekstpodstawowy"/>
        <w:ind w:right="-47"/>
        <w:jc w:val="center"/>
        <w:rPr>
          <w:rFonts w:ascii="Times New Roman" w:hAnsi="Times New Roman"/>
          <w:b/>
        </w:rPr>
      </w:pPr>
      <w:r w:rsidRPr="008C1807">
        <w:rPr>
          <w:rFonts w:ascii="Times New Roman" w:hAnsi="Times New Roman"/>
          <w:b/>
        </w:rPr>
        <w:t>§ 4</w:t>
      </w:r>
    </w:p>
    <w:p w14:paraId="042B8A67" w14:textId="77777777" w:rsidR="004A06AB" w:rsidRPr="008C1807" w:rsidRDefault="004A06AB" w:rsidP="004A06AB">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15694545" w14:textId="77777777" w:rsidR="004A06AB" w:rsidRPr="008C1807" w:rsidRDefault="004A06AB" w:rsidP="004A06AB">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2933638" w14:textId="77777777" w:rsidR="004A06AB" w:rsidRPr="008C1807" w:rsidRDefault="004A06AB" w:rsidP="004A06AB">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6493C720" w14:textId="77777777" w:rsidR="004A06AB" w:rsidRPr="008C1807" w:rsidRDefault="004A06AB" w:rsidP="004A06AB">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144B0D18" w14:textId="77777777" w:rsidR="004A06AB" w:rsidRPr="00946C60" w:rsidRDefault="004A06AB" w:rsidP="004A06AB">
      <w:pPr>
        <w:pStyle w:val="Tekstpodstawowy"/>
        <w:ind w:right="-47"/>
        <w:rPr>
          <w:rFonts w:ascii="Times New Roman" w:hAnsi="Times New Roman"/>
        </w:rPr>
      </w:pPr>
    </w:p>
    <w:p w14:paraId="1E41FC81" w14:textId="77777777"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t>§ 5</w:t>
      </w:r>
    </w:p>
    <w:p w14:paraId="6480AFD6"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37E68FD1" w14:textId="77777777" w:rsidR="004A06AB" w:rsidRPr="00946C60" w:rsidRDefault="004A06AB" w:rsidP="004A06AB">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23280E0F" w14:textId="77777777" w:rsidR="004A06AB" w:rsidRPr="00946C60" w:rsidRDefault="004A06AB" w:rsidP="004A06AB">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52B013B7" w14:textId="77777777" w:rsidR="004A06AB" w:rsidRPr="00946C60" w:rsidRDefault="004A06AB" w:rsidP="004A06AB">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47F12B25" w14:textId="77777777" w:rsidR="004A06AB" w:rsidRPr="00946C60" w:rsidRDefault="004A06AB" w:rsidP="004A06AB">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0A111837" w14:textId="77777777" w:rsidR="004A06AB" w:rsidRPr="00946C60" w:rsidRDefault="004A06AB" w:rsidP="004A06AB">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4CDAAD6D" w14:textId="77777777" w:rsidR="004A06AB" w:rsidRPr="00946C60" w:rsidRDefault="004A06AB" w:rsidP="004A06AB">
      <w:pPr>
        <w:pStyle w:val="Tekstpodstawowy"/>
        <w:ind w:right="-47"/>
        <w:jc w:val="both"/>
        <w:rPr>
          <w:rFonts w:ascii="Times New Roman" w:hAnsi="Times New Roman"/>
        </w:rPr>
      </w:pPr>
      <w:r w:rsidRPr="00946C60">
        <w:rPr>
          <w:rFonts w:ascii="Times New Roman" w:hAnsi="Times New Roman"/>
        </w:rPr>
        <w:t>3. Kupujący zapłaci Sprzedawcy karę umową:</w:t>
      </w:r>
    </w:p>
    <w:p w14:paraId="7C3C1851" w14:textId="77777777" w:rsidR="004A06AB" w:rsidRPr="00946C60" w:rsidRDefault="004A06AB" w:rsidP="004A06AB">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287DE6F2" w14:textId="77777777" w:rsidR="004A06AB" w:rsidRDefault="004A06AB" w:rsidP="004A06AB">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01118DC9" w14:textId="77777777" w:rsidR="004A06AB" w:rsidRDefault="004A06AB" w:rsidP="004A06AB">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19791085" w14:textId="77777777" w:rsidR="004A06AB" w:rsidRPr="00CC347C" w:rsidRDefault="004A06AB" w:rsidP="004A06AB">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547B7025" w14:textId="77777777" w:rsidR="004A06AB" w:rsidRPr="00946C60" w:rsidRDefault="004A06AB" w:rsidP="004A06AB">
      <w:pPr>
        <w:pStyle w:val="Tekstpodstawowy"/>
        <w:ind w:right="-47"/>
        <w:rPr>
          <w:rFonts w:ascii="Times New Roman" w:hAnsi="Times New Roman"/>
        </w:rPr>
      </w:pPr>
    </w:p>
    <w:p w14:paraId="1E8A18C4" w14:textId="77777777"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t>§ 6</w:t>
      </w:r>
    </w:p>
    <w:p w14:paraId="32E4E6C7" w14:textId="77777777" w:rsidR="004A06AB" w:rsidRPr="00946C60" w:rsidRDefault="004A06AB" w:rsidP="004A06AB">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12763664"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5C11427D" w14:textId="77777777" w:rsidR="004A06AB" w:rsidRPr="00946C60" w:rsidRDefault="004A06AB" w:rsidP="004A06AB">
      <w:pPr>
        <w:pStyle w:val="Tekstpodstawowy"/>
        <w:ind w:right="-47"/>
        <w:rPr>
          <w:rFonts w:ascii="Times New Roman" w:hAnsi="Times New Roman"/>
        </w:rPr>
      </w:pPr>
    </w:p>
    <w:p w14:paraId="1D309D0A" w14:textId="77777777" w:rsidR="004A06AB" w:rsidRDefault="004A06AB" w:rsidP="004A06AB">
      <w:pPr>
        <w:pStyle w:val="Tekstpodstawowy"/>
        <w:ind w:right="-47"/>
        <w:jc w:val="center"/>
        <w:rPr>
          <w:rFonts w:ascii="Times New Roman" w:hAnsi="Times New Roman"/>
          <w:b/>
        </w:rPr>
      </w:pPr>
      <w:r w:rsidRPr="00946C60">
        <w:rPr>
          <w:rFonts w:ascii="Times New Roman" w:hAnsi="Times New Roman"/>
          <w:b/>
        </w:rPr>
        <w:t>§ 7</w:t>
      </w:r>
    </w:p>
    <w:p w14:paraId="6D054420" w14:textId="77777777" w:rsidR="004A06AB" w:rsidRPr="00CC347C" w:rsidRDefault="004A06AB" w:rsidP="004A06AB">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7E136201" w14:textId="77777777" w:rsidR="004A06AB" w:rsidRPr="00946C60" w:rsidRDefault="004A06AB" w:rsidP="004A06AB">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48A3AD3C" w14:textId="77777777" w:rsidR="004A06AB" w:rsidRPr="00946C60" w:rsidRDefault="004A06AB" w:rsidP="004A06AB">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4A39ADCA" w14:textId="77777777" w:rsidR="004A06AB" w:rsidRPr="00946C60" w:rsidRDefault="004A06AB" w:rsidP="004A06AB">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21CCF3CE" w14:textId="77777777" w:rsidR="004A06AB" w:rsidRPr="00946C60" w:rsidRDefault="004A06AB" w:rsidP="004A06AB">
      <w:pPr>
        <w:jc w:val="center"/>
        <w:rPr>
          <w:b/>
        </w:rPr>
      </w:pPr>
    </w:p>
    <w:p w14:paraId="25184177" w14:textId="77777777" w:rsidR="004A06AB" w:rsidRPr="00946C60" w:rsidRDefault="004A06AB" w:rsidP="004A06AB">
      <w:pPr>
        <w:pStyle w:val="Tekstpodstawowy"/>
        <w:spacing w:line="240" w:lineRule="auto"/>
        <w:ind w:right="-45"/>
        <w:jc w:val="center"/>
        <w:rPr>
          <w:rFonts w:ascii="Times New Roman" w:hAnsi="Times New Roman"/>
          <w:b/>
        </w:rPr>
      </w:pPr>
      <w:r w:rsidRPr="00946C60">
        <w:rPr>
          <w:rFonts w:ascii="Times New Roman" w:hAnsi="Times New Roman"/>
          <w:b/>
        </w:rPr>
        <w:t>§ 8</w:t>
      </w:r>
    </w:p>
    <w:p w14:paraId="2E94324C" w14:textId="77777777" w:rsidR="004A06AB" w:rsidRPr="00946C60" w:rsidRDefault="004A06AB" w:rsidP="004A06AB">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65A4CB4" w14:textId="77777777" w:rsidR="004A06AB" w:rsidRPr="00946C60" w:rsidRDefault="004A06AB" w:rsidP="004A06AB">
      <w:pPr>
        <w:pStyle w:val="Tekstpodstawowy"/>
        <w:spacing w:line="240" w:lineRule="auto"/>
        <w:ind w:right="-45"/>
        <w:jc w:val="center"/>
        <w:rPr>
          <w:rFonts w:ascii="Times New Roman" w:hAnsi="Times New Roman"/>
          <w:b/>
        </w:rPr>
      </w:pPr>
      <w:r w:rsidRPr="00946C60">
        <w:rPr>
          <w:rFonts w:ascii="Times New Roman" w:hAnsi="Times New Roman"/>
        </w:rPr>
        <w:lastRenderedPageBreak/>
        <w:t xml:space="preserve">  </w:t>
      </w:r>
      <w:r w:rsidRPr="00946C60">
        <w:rPr>
          <w:rFonts w:ascii="Times New Roman" w:hAnsi="Times New Roman"/>
          <w:b/>
        </w:rPr>
        <w:t xml:space="preserve">§ </w:t>
      </w:r>
      <w:r>
        <w:rPr>
          <w:rFonts w:ascii="Times New Roman" w:hAnsi="Times New Roman"/>
          <w:b/>
        </w:rPr>
        <w:t>9</w:t>
      </w:r>
    </w:p>
    <w:p w14:paraId="513D469E" w14:textId="77777777" w:rsidR="004A06AB" w:rsidRPr="00946C60" w:rsidRDefault="004A06AB" w:rsidP="004A06AB">
      <w:pPr>
        <w:pStyle w:val="Tekstpodstawowy"/>
        <w:spacing w:line="240" w:lineRule="auto"/>
        <w:ind w:right="-45"/>
        <w:jc w:val="both"/>
        <w:rPr>
          <w:rFonts w:ascii="Times New Roman" w:hAnsi="Times New Roman"/>
        </w:rPr>
      </w:pPr>
    </w:p>
    <w:p w14:paraId="36CB0233" w14:textId="77777777" w:rsidR="004A06AB" w:rsidRPr="00515AFA" w:rsidRDefault="004A06AB" w:rsidP="004A06A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5204076" w14:textId="77777777" w:rsidR="004A06AB" w:rsidRPr="00515AFA" w:rsidRDefault="004A06AB" w:rsidP="004A06A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55B1DA" w14:textId="77777777" w:rsidR="004A06AB" w:rsidRPr="00515AFA" w:rsidRDefault="004A06AB" w:rsidP="004A06A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2F94E0DF" w14:textId="77777777" w:rsidR="004A06AB" w:rsidRPr="00515AFA" w:rsidRDefault="004A06AB" w:rsidP="004A06A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D839B55" w14:textId="77777777" w:rsidR="004A06AB" w:rsidRPr="00515AFA" w:rsidRDefault="004A06AB" w:rsidP="004A06A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CEB014B" w14:textId="77777777" w:rsidR="004A06AB" w:rsidRPr="00515AFA" w:rsidRDefault="004A06AB" w:rsidP="004A06A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E9D6600" w14:textId="77777777" w:rsidR="004A06AB" w:rsidRPr="00515AFA" w:rsidRDefault="004A06AB" w:rsidP="004A06A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75ED9FB" w14:textId="77777777" w:rsidR="004A06AB" w:rsidRPr="00515AFA" w:rsidRDefault="004A06AB" w:rsidP="004A06A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CDD2CB4" w14:textId="77777777" w:rsidR="004A06AB" w:rsidRPr="00946C60" w:rsidRDefault="004A06AB" w:rsidP="004A06AB">
      <w:pPr>
        <w:pStyle w:val="Tekstpodstawowy"/>
        <w:ind w:right="-47"/>
        <w:rPr>
          <w:rFonts w:ascii="Times New Roman" w:hAnsi="Times New Roman"/>
        </w:rPr>
      </w:pPr>
    </w:p>
    <w:p w14:paraId="3C08C9E9" w14:textId="77777777" w:rsidR="004A06AB" w:rsidRPr="00946C60" w:rsidRDefault="004A06AB" w:rsidP="004A06AB">
      <w:pPr>
        <w:pStyle w:val="Tekstpodstawowy"/>
        <w:ind w:right="-47"/>
        <w:jc w:val="center"/>
        <w:rPr>
          <w:rFonts w:ascii="Times New Roman" w:hAnsi="Times New Roman"/>
          <w:b/>
        </w:rPr>
      </w:pPr>
    </w:p>
    <w:p w14:paraId="3836C54A" w14:textId="77777777"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283B72F6" w14:textId="77777777" w:rsidR="004A06AB" w:rsidRPr="00946C60" w:rsidRDefault="004A06AB" w:rsidP="004A06AB">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0BB6215C" w14:textId="77777777" w:rsidR="004A06AB" w:rsidRPr="00946C60" w:rsidRDefault="004A06AB" w:rsidP="004A06AB">
      <w:pPr>
        <w:numPr>
          <w:ilvl w:val="0"/>
          <w:numId w:val="49"/>
        </w:numPr>
        <w:tabs>
          <w:tab w:val="left" w:pos="360"/>
        </w:tabs>
        <w:suppressAutoHyphens/>
        <w:spacing w:after="120"/>
        <w:ind w:left="360"/>
        <w:jc w:val="both"/>
        <w:rPr>
          <w:color w:val="000000"/>
          <w:kern w:val="2"/>
        </w:rPr>
      </w:pPr>
      <w:r w:rsidRPr="00946C60">
        <w:rPr>
          <w:color w:val="000000"/>
          <w:kern w:val="2"/>
        </w:rPr>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652A7FAA" w14:textId="77777777" w:rsidR="004A06AB" w:rsidRPr="00946C60" w:rsidRDefault="004A06AB" w:rsidP="004A06AB">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2A709445" w14:textId="77777777" w:rsidR="004A06AB" w:rsidRPr="00946C60" w:rsidRDefault="004A06AB" w:rsidP="004A06AB">
      <w:pPr>
        <w:numPr>
          <w:ilvl w:val="0"/>
          <w:numId w:val="5"/>
        </w:numPr>
        <w:suppressAutoHyphens/>
        <w:spacing w:after="120"/>
        <w:jc w:val="both"/>
        <w:rPr>
          <w:color w:val="000000"/>
          <w:kern w:val="2"/>
        </w:rPr>
      </w:pPr>
      <w:r w:rsidRPr="00946C60">
        <w:rPr>
          <w:b/>
          <w:color w:val="000000"/>
          <w:kern w:val="2"/>
        </w:rPr>
        <w:lastRenderedPageBreak/>
        <w:t>jakości lub innych parametrów urządzeń zaoferowanych w ofercie</w:t>
      </w:r>
      <w:r w:rsidRPr="00946C60">
        <w:rPr>
          <w:color w:val="000000"/>
          <w:kern w:val="2"/>
        </w:rPr>
        <w:t>, przy czym zmiana taka może być spowodowana:</w:t>
      </w:r>
    </w:p>
    <w:p w14:paraId="3BF4EA0B" w14:textId="77777777" w:rsidR="004A06AB" w:rsidRPr="00946C60" w:rsidRDefault="004A06AB" w:rsidP="004A06AB">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3DC36CB5" w14:textId="77777777" w:rsidR="004A06AB" w:rsidRPr="00946C60" w:rsidRDefault="004A06AB" w:rsidP="004A06AB">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0D2E24E3" w14:textId="77777777" w:rsidR="004A06AB" w:rsidRPr="00946C60" w:rsidRDefault="004A06AB" w:rsidP="004A06AB">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3E49D6BB" w14:textId="77777777" w:rsidR="004A06AB" w:rsidRPr="00946C60" w:rsidRDefault="004A06AB" w:rsidP="004A06AB">
      <w:pPr>
        <w:numPr>
          <w:ilvl w:val="0"/>
          <w:numId w:val="5"/>
        </w:numPr>
        <w:spacing w:after="120"/>
        <w:rPr>
          <w:b/>
          <w:color w:val="000000"/>
          <w:kern w:val="2"/>
        </w:rPr>
      </w:pPr>
      <w:r w:rsidRPr="00946C60">
        <w:rPr>
          <w:b/>
          <w:color w:val="000000"/>
          <w:kern w:val="2"/>
        </w:rPr>
        <w:t>wysokości wynagrodzenia w przypadku zmiany stawki podatku od towarów i usług.</w:t>
      </w:r>
    </w:p>
    <w:p w14:paraId="31BF9B9A" w14:textId="77777777" w:rsidR="004A06AB" w:rsidRPr="00946C60" w:rsidRDefault="004A06AB" w:rsidP="004A06AB">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EC12A5B" w14:textId="77777777" w:rsidR="004A06AB" w:rsidRPr="00946C60" w:rsidRDefault="004A06AB" w:rsidP="004A06AB">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73829C81" w14:textId="77777777" w:rsidR="004A06AB" w:rsidRPr="00946C60" w:rsidRDefault="004A06AB" w:rsidP="004A06AB">
      <w:pPr>
        <w:tabs>
          <w:tab w:val="left" w:pos="1040"/>
        </w:tabs>
        <w:suppressAutoHyphens/>
        <w:ind w:left="360"/>
        <w:jc w:val="both"/>
        <w:rPr>
          <w:b/>
          <w:color w:val="000000"/>
          <w:kern w:val="2"/>
        </w:rPr>
      </w:pPr>
    </w:p>
    <w:p w14:paraId="74BAEA96" w14:textId="77777777" w:rsidR="004A06AB" w:rsidRPr="00946C60" w:rsidRDefault="004A06AB" w:rsidP="004A06AB">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1C661B8" w14:textId="77777777" w:rsidR="004A06AB" w:rsidRPr="00946C60" w:rsidRDefault="004A06AB" w:rsidP="004A06AB">
      <w:pPr>
        <w:pStyle w:val="Tekstpodstawowy"/>
        <w:ind w:right="-47"/>
        <w:rPr>
          <w:rFonts w:ascii="Times New Roman" w:hAnsi="Times New Roman"/>
        </w:rPr>
      </w:pPr>
    </w:p>
    <w:p w14:paraId="729FB8F7" w14:textId="77777777" w:rsidR="004A06AB" w:rsidRDefault="004A06AB" w:rsidP="004A06AB">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7487D5DC" w14:textId="77777777" w:rsidR="004A06AB" w:rsidRPr="0038770C" w:rsidRDefault="004A06AB" w:rsidP="004A06AB">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A245C20" w14:textId="77777777" w:rsidR="004A06AB" w:rsidRPr="0038770C" w:rsidRDefault="004A06AB" w:rsidP="004A06AB">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7FEEED32" w14:textId="77777777" w:rsidR="004A06AB" w:rsidRPr="0038770C" w:rsidRDefault="004A06AB" w:rsidP="004A06AB">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0C0E9280" w14:textId="77777777" w:rsidR="004A06AB" w:rsidRPr="0038770C" w:rsidRDefault="004A06AB" w:rsidP="004A06AB">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2616EB61" w14:textId="77777777" w:rsidR="004A06AB" w:rsidRPr="0038770C" w:rsidRDefault="004A06AB" w:rsidP="004A06AB">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5850A887" w14:textId="77777777" w:rsidR="004A06AB" w:rsidRDefault="004A06AB" w:rsidP="004A06AB">
      <w:pPr>
        <w:pStyle w:val="Tekstpodstawowy"/>
        <w:spacing w:line="240" w:lineRule="auto"/>
        <w:ind w:right="-45"/>
        <w:rPr>
          <w:rFonts w:ascii="Times New Roman" w:hAnsi="Times New Roman"/>
        </w:rPr>
      </w:pPr>
    </w:p>
    <w:p w14:paraId="295E170A" w14:textId="77777777"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19A6A5DD" w14:textId="77777777" w:rsidR="004A06AB" w:rsidRPr="00946C60" w:rsidRDefault="004A06AB" w:rsidP="004A06AB">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2935D0D9" w14:textId="77777777" w:rsidR="004A06AB" w:rsidRPr="00946C60" w:rsidRDefault="004A06AB" w:rsidP="004A06AB">
      <w:pPr>
        <w:pStyle w:val="Tekstpodstawowy"/>
        <w:ind w:right="-47"/>
        <w:rPr>
          <w:rFonts w:ascii="Times New Roman" w:hAnsi="Times New Roman"/>
        </w:rPr>
      </w:pPr>
    </w:p>
    <w:p w14:paraId="0BB8B105" w14:textId="77777777" w:rsidR="004A06AB" w:rsidRDefault="004A06AB" w:rsidP="004A06AB">
      <w:pPr>
        <w:pStyle w:val="Tekstpodstawowy"/>
        <w:ind w:right="-47"/>
        <w:jc w:val="center"/>
        <w:rPr>
          <w:rFonts w:ascii="Times New Roman" w:hAnsi="Times New Roman"/>
          <w:b/>
        </w:rPr>
      </w:pPr>
    </w:p>
    <w:p w14:paraId="1099EC34" w14:textId="7A4387AB"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3</w:t>
      </w:r>
    </w:p>
    <w:p w14:paraId="7C07326C" w14:textId="77777777" w:rsidR="004A06AB" w:rsidRPr="00946C60" w:rsidRDefault="004A06AB" w:rsidP="004A06AB">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3B264788" w14:textId="77777777" w:rsidR="004A06AB" w:rsidRPr="00946C60" w:rsidRDefault="004A06AB" w:rsidP="004A06AB">
      <w:pPr>
        <w:pStyle w:val="Tekstpodstawowy"/>
        <w:ind w:right="-47"/>
        <w:rPr>
          <w:rFonts w:ascii="Times New Roman" w:hAnsi="Times New Roman"/>
        </w:rPr>
      </w:pPr>
    </w:p>
    <w:p w14:paraId="4692EE45" w14:textId="77777777" w:rsidR="004A06AB" w:rsidRPr="00946C60" w:rsidRDefault="004A06AB" w:rsidP="004A06AB">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0DCB99F2" w14:textId="77777777" w:rsidR="004A06AB" w:rsidRPr="00946C60" w:rsidRDefault="004A06AB" w:rsidP="004A06AB">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56DD9A53" w14:textId="77777777" w:rsidR="004A06AB" w:rsidRPr="00946C60" w:rsidRDefault="004A06AB" w:rsidP="004A06AB">
      <w:pPr>
        <w:pStyle w:val="Tekstpodstawowy"/>
        <w:ind w:right="-47"/>
        <w:rPr>
          <w:rFonts w:ascii="Times New Roman" w:hAnsi="Times New Roman"/>
        </w:rPr>
      </w:pPr>
    </w:p>
    <w:p w14:paraId="0E7651F3" w14:textId="77777777" w:rsidR="004A06AB" w:rsidRPr="00946C60" w:rsidRDefault="004A06AB" w:rsidP="004A06AB">
      <w:pPr>
        <w:pStyle w:val="Tekstpodstawowy"/>
        <w:ind w:right="-47"/>
        <w:jc w:val="center"/>
        <w:rPr>
          <w:rFonts w:ascii="Times New Roman" w:hAnsi="Times New Roman"/>
          <w:b/>
        </w:rPr>
      </w:pPr>
      <w:r>
        <w:rPr>
          <w:rFonts w:ascii="Times New Roman" w:hAnsi="Times New Roman"/>
          <w:b/>
        </w:rPr>
        <w:t>§15</w:t>
      </w:r>
    </w:p>
    <w:p w14:paraId="6C328B0D" w14:textId="77777777" w:rsidR="004A06AB" w:rsidRPr="004F0507" w:rsidRDefault="004A06AB" w:rsidP="004A06A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A0D5F44" w14:textId="77777777" w:rsidR="004A06AB" w:rsidRDefault="004A06AB" w:rsidP="004A06AB">
      <w:pPr>
        <w:pStyle w:val="Tekstpodstawowy2"/>
        <w:spacing w:line="240" w:lineRule="auto"/>
        <w:ind w:right="-47"/>
      </w:pPr>
    </w:p>
    <w:p w14:paraId="1E0CA320" w14:textId="77777777" w:rsidR="004A06AB" w:rsidRDefault="004A06AB" w:rsidP="004A06AB">
      <w:pPr>
        <w:pStyle w:val="Tekstpodstawowy2"/>
        <w:spacing w:line="240" w:lineRule="auto"/>
        <w:ind w:right="-47"/>
        <w:rPr>
          <w:b/>
        </w:rPr>
      </w:pPr>
      <w:r>
        <w:rPr>
          <w:b/>
        </w:rPr>
        <w:t xml:space="preserve">     </w:t>
      </w:r>
    </w:p>
    <w:p w14:paraId="65DAB9EC" w14:textId="77777777" w:rsidR="004A06AB" w:rsidRDefault="004A06AB" w:rsidP="004A06AB">
      <w:pPr>
        <w:pStyle w:val="Tekstpodstawowy2"/>
        <w:spacing w:line="240" w:lineRule="auto"/>
        <w:ind w:right="-47"/>
        <w:rPr>
          <w:b/>
        </w:rPr>
      </w:pPr>
    </w:p>
    <w:p w14:paraId="131B6E86" w14:textId="77777777" w:rsidR="004A06AB" w:rsidRPr="004F0507" w:rsidRDefault="004A06AB" w:rsidP="004A06AB">
      <w:pPr>
        <w:pStyle w:val="Tekstpodstawowy2"/>
        <w:spacing w:line="240" w:lineRule="auto"/>
        <w:ind w:right="-47"/>
        <w:rPr>
          <w:b/>
        </w:rPr>
      </w:pPr>
      <w:r>
        <w:rPr>
          <w:b/>
        </w:rPr>
        <w:t xml:space="preserve"> </w:t>
      </w:r>
      <w:r w:rsidRPr="004F0507">
        <w:rPr>
          <w:b/>
        </w:rPr>
        <w:t>Za Sprzedawcę                                                                                   Za Kupującego</w:t>
      </w:r>
    </w:p>
    <w:p w14:paraId="1E6BD1B7" w14:textId="77777777" w:rsidR="004A06AB" w:rsidRPr="000936CA" w:rsidRDefault="004A06AB" w:rsidP="004A06AB"/>
    <w:p w14:paraId="29591473" w14:textId="77777777" w:rsidR="004A06AB" w:rsidRDefault="004A06AB" w:rsidP="004A06AB">
      <w:pPr>
        <w:pStyle w:val="Zwykytekst"/>
      </w:pPr>
      <w:r>
        <w:t>……………………………………</w:t>
      </w:r>
      <w:r>
        <w:tab/>
      </w:r>
      <w:r>
        <w:tab/>
      </w:r>
      <w:r>
        <w:tab/>
      </w:r>
      <w:r>
        <w:tab/>
      </w:r>
      <w:r>
        <w:tab/>
      </w:r>
      <w:r>
        <w:tab/>
      </w:r>
      <w:r>
        <w:tab/>
        <w:t>…………………………………………</w:t>
      </w:r>
    </w:p>
    <w:p w14:paraId="597257BE" w14:textId="77777777" w:rsidR="004A06AB" w:rsidRDefault="004A06AB" w:rsidP="004A06AB">
      <w:pPr>
        <w:pStyle w:val="Zwykytekst"/>
      </w:pPr>
    </w:p>
    <w:p w14:paraId="129CF74E" w14:textId="77777777" w:rsidR="004A06AB" w:rsidRDefault="004A06AB" w:rsidP="004A06AB">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2AC838AA" w14:textId="77777777" w:rsidR="004A06AB" w:rsidRDefault="004A06AB" w:rsidP="004A06AB">
      <w:pPr>
        <w:pStyle w:val="Zwykytekst"/>
        <w:rPr>
          <w:rFonts w:ascii="Times New Roman" w:hAnsi="Times New Roman" w:cs="Times New Roman"/>
          <w:b/>
          <w:bCs/>
        </w:rPr>
      </w:pPr>
    </w:p>
    <w:p w14:paraId="5E32969E" w14:textId="77777777" w:rsidR="004A06AB" w:rsidRPr="006E067C" w:rsidRDefault="004A06AB" w:rsidP="004A06AB">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55C90277" w14:textId="77777777" w:rsidR="004A06AB" w:rsidRDefault="004A06AB" w:rsidP="004A06AB">
      <w:pPr>
        <w:pStyle w:val="Zwykytekst"/>
        <w:rPr>
          <w:sz w:val="16"/>
          <w:szCs w:val="16"/>
        </w:rPr>
      </w:pPr>
    </w:p>
    <w:p w14:paraId="1B706B9F" w14:textId="77777777" w:rsidR="004A06AB" w:rsidRDefault="004A06AB" w:rsidP="004A06AB">
      <w:pPr>
        <w:pStyle w:val="Zwykytekst"/>
        <w:rPr>
          <w:sz w:val="16"/>
          <w:szCs w:val="16"/>
        </w:rPr>
      </w:pPr>
    </w:p>
    <w:p w14:paraId="42DD64D0" w14:textId="77777777" w:rsidR="004A06AB" w:rsidRDefault="004A06AB" w:rsidP="004A06AB">
      <w:pPr>
        <w:pStyle w:val="Zwykytekst"/>
        <w:rPr>
          <w:sz w:val="16"/>
          <w:szCs w:val="16"/>
        </w:rPr>
      </w:pPr>
    </w:p>
    <w:p w14:paraId="4271664A" w14:textId="77777777" w:rsidR="004A06AB" w:rsidRDefault="004A06AB" w:rsidP="004A06AB">
      <w:pPr>
        <w:pStyle w:val="Zwykytekst"/>
        <w:rPr>
          <w:sz w:val="16"/>
          <w:szCs w:val="16"/>
        </w:rPr>
      </w:pPr>
    </w:p>
    <w:p w14:paraId="136DFFD9" w14:textId="77777777" w:rsidR="004A06AB" w:rsidRDefault="004A06AB" w:rsidP="004A06AB">
      <w:pPr>
        <w:pStyle w:val="Zwykytekst"/>
        <w:rPr>
          <w:sz w:val="16"/>
          <w:szCs w:val="16"/>
        </w:rPr>
      </w:pPr>
    </w:p>
    <w:p w14:paraId="7DFCEEEF" w14:textId="77777777" w:rsidR="004A06AB" w:rsidRDefault="004A06AB" w:rsidP="004A06AB">
      <w:pPr>
        <w:pStyle w:val="Zwykytekst"/>
        <w:rPr>
          <w:sz w:val="16"/>
          <w:szCs w:val="16"/>
        </w:rPr>
      </w:pPr>
    </w:p>
    <w:p w14:paraId="6B67557C" w14:textId="77777777" w:rsidR="004A06AB" w:rsidRDefault="004A06AB" w:rsidP="004A06AB">
      <w:pPr>
        <w:pStyle w:val="Zwykytekst"/>
        <w:rPr>
          <w:sz w:val="16"/>
          <w:szCs w:val="16"/>
        </w:rPr>
      </w:pPr>
    </w:p>
    <w:p w14:paraId="76477040" w14:textId="77777777" w:rsidR="004A06AB" w:rsidRDefault="004A06AB" w:rsidP="004A06AB">
      <w:pPr>
        <w:pStyle w:val="Zwykytekst"/>
        <w:rPr>
          <w:sz w:val="16"/>
          <w:szCs w:val="16"/>
        </w:rPr>
      </w:pPr>
    </w:p>
    <w:p w14:paraId="2DAA5158" w14:textId="77777777" w:rsidR="004A06AB" w:rsidRDefault="004A06AB" w:rsidP="004A06AB">
      <w:pPr>
        <w:pStyle w:val="Zwykytekst"/>
        <w:rPr>
          <w:sz w:val="16"/>
          <w:szCs w:val="16"/>
        </w:rPr>
      </w:pPr>
    </w:p>
    <w:p w14:paraId="79FF6DD0" w14:textId="77777777" w:rsidR="004A06AB" w:rsidRDefault="004A06AB" w:rsidP="004A06AB">
      <w:pPr>
        <w:pStyle w:val="Zwykytekst"/>
        <w:rPr>
          <w:sz w:val="16"/>
          <w:szCs w:val="16"/>
        </w:rPr>
      </w:pPr>
    </w:p>
    <w:p w14:paraId="5724C464" w14:textId="77777777" w:rsidR="004A06AB" w:rsidRDefault="004A06AB" w:rsidP="004A06AB">
      <w:pPr>
        <w:pStyle w:val="Zwykytekst"/>
        <w:rPr>
          <w:sz w:val="16"/>
          <w:szCs w:val="16"/>
        </w:rPr>
      </w:pPr>
    </w:p>
    <w:p w14:paraId="388F05AC" w14:textId="77777777" w:rsidR="004A06AB" w:rsidRDefault="004A06AB" w:rsidP="004A06AB">
      <w:pPr>
        <w:pStyle w:val="Zwykytekst"/>
        <w:rPr>
          <w:sz w:val="16"/>
          <w:szCs w:val="16"/>
        </w:rPr>
      </w:pPr>
    </w:p>
    <w:p w14:paraId="61D96D0D" w14:textId="77777777" w:rsidR="004A06AB" w:rsidRDefault="004A06AB" w:rsidP="004A06AB">
      <w:pPr>
        <w:pStyle w:val="Zwykytekst"/>
        <w:rPr>
          <w:sz w:val="16"/>
          <w:szCs w:val="16"/>
        </w:rPr>
      </w:pPr>
    </w:p>
    <w:p w14:paraId="6D397631" w14:textId="77777777" w:rsidR="004A06AB" w:rsidRDefault="004A06AB" w:rsidP="004A06AB">
      <w:pPr>
        <w:pStyle w:val="Zwykytekst"/>
        <w:rPr>
          <w:sz w:val="16"/>
          <w:szCs w:val="16"/>
        </w:rPr>
      </w:pPr>
    </w:p>
    <w:p w14:paraId="50783A46" w14:textId="77777777" w:rsidR="004A06AB" w:rsidRDefault="004A06AB" w:rsidP="004A06AB">
      <w:pPr>
        <w:pStyle w:val="Zwykytekst"/>
        <w:rPr>
          <w:sz w:val="16"/>
          <w:szCs w:val="16"/>
        </w:rPr>
      </w:pPr>
    </w:p>
    <w:p w14:paraId="2F606EAA" w14:textId="77777777" w:rsidR="004A06AB" w:rsidRDefault="004A06AB" w:rsidP="004A06AB">
      <w:pPr>
        <w:pStyle w:val="Zwykytekst"/>
        <w:rPr>
          <w:sz w:val="16"/>
          <w:szCs w:val="16"/>
        </w:rPr>
      </w:pPr>
    </w:p>
    <w:p w14:paraId="2182446E" w14:textId="77777777" w:rsidR="004A06AB" w:rsidRPr="00496551" w:rsidRDefault="004A06AB" w:rsidP="004A06AB">
      <w:pPr>
        <w:pStyle w:val="Zwykytekst"/>
        <w:rPr>
          <w:sz w:val="16"/>
          <w:szCs w:val="16"/>
        </w:rPr>
      </w:pPr>
    </w:p>
    <w:p w14:paraId="1D87ED2E" w14:textId="77777777" w:rsidR="004A06AB" w:rsidRPr="00877B92" w:rsidRDefault="004A06AB" w:rsidP="004A06AB"/>
    <w:p w14:paraId="02A2C08D" w14:textId="77777777" w:rsidR="004A06AB" w:rsidRDefault="004A06AB" w:rsidP="004A06AB"/>
    <w:p w14:paraId="38C19599" w14:textId="77777777" w:rsidR="004A06AB" w:rsidRPr="009B06ED" w:rsidRDefault="004A06AB" w:rsidP="004A06AB">
      <w:r>
        <w:t>* Egzemplarz dla Wykonawcy / AGH</w:t>
      </w:r>
    </w:p>
    <w:p w14:paraId="7594E726" w14:textId="77777777" w:rsidR="004A06AB" w:rsidRPr="00456B64" w:rsidRDefault="004A06AB" w:rsidP="004A06AB">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6C74821B" w14:textId="77777777" w:rsidR="004A06AB" w:rsidRPr="00456B64" w:rsidRDefault="004A06AB" w:rsidP="004A06AB">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4CB035D3" w14:textId="77777777" w:rsidR="004A06AB" w:rsidRPr="00456B64" w:rsidRDefault="004A06AB" w:rsidP="004A06AB">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1F0DCEC6" w14:textId="77777777" w:rsidR="004A06AB" w:rsidRDefault="004A06AB" w:rsidP="004A06AB">
      <w:pPr>
        <w:widowControl w:val="0"/>
        <w:autoSpaceDE w:val="0"/>
        <w:autoSpaceDN w:val="0"/>
        <w:jc w:val="right"/>
        <w:textAlignment w:val="baseline"/>
      </w:pPr>
    </w:p>
    <w:p w14:paraId="6FC243B7" w14:textId="77777777" w:rsidR="004A06AB" w:rsidRDefault="004A06AB" w:rsidP="004A06AB">
      <w:pPr>
        <w:widowControl w:val="0"/>
        <w:autoSpaceDE w:val="0"/>
        <w:autoSpaceDN w:val="0"/>
        <w:jc w:val="right"/>
        <w:textAlignment w:val="baseline"/>
      </w:pPr>
    </w:p>
    <w:p w14:paraId="0AACAFC1" w14:textId="77777777" w:rsidR="004A06AB" w:rsidRDefault="004A06AB" w:rsidP="004A06AB">
      <w:pPr>
        <w:widowControl w:val="0"/>
        <w:autoSpaceDE w:val="0"/>
        <w:autoSpaceDN w:val="0"/>
        <w:jc w:val="right"/>
        <w:textAlignment w:val="baseline"/>
      </w:pPr>
    </w:p>
    <w:p w14:paraId="1DDF44B9" w14:textId="77777777" w:rsidR="004A06AB" w:rsidRDefault="004A06AB" w:rsidP="004A06AB">
      <w:pPr>
        <w:widowControl w:val="0"/>
        <w:autoSpaceDE w:val="0"/>
        <w:autoSpaceDN w:val="0"/>
        <w:jc w:val="right"/>
        <w:textAlignment w:val="baseline"/>
      </w:pPr>
    </w:p>
    <w:p w14:paraId="195C3D3C" w14:textId="77777777" w:rsidR="004A06AB" w:rsidRDefault="004A06AB" w:rsidP="004A06AB">
      <w:pPr>
        <w:widowControl w:val="0"/>
        <w:autoSpaceDE w:val="0"/>
        <w:autoSpaceDN w:val="0"/>
        <w:jc w:val="right"/>
        <w:textAlignment w:val="baseline"/>
      </w:pPr>
    </w:p>
    <w:p w14:paraId="02A5D9FA" w14:textId="77777777" w:rsidR="004A06AB" w:rsidRDefault="004A06AB" w:rsidP="004A06AB">
      <w:pPr>
        <w:widowControl w:val="0"/>
        <w:autoSpaceDE w:val="0"/>
        <w:autoSpaceDN w:val="0"/>
        <w:jc w:val="right"/>
        <w:textAlignment w:val="baseline"/>
      </w:pPr>
    </w:p>
    <w:p w14:paraId="2FA8019F" w14:textId="77777777" w:rsidR="004A06AB" w:rsidRDefault="004A06AB" w:rsidP="004A06AB">
      <w:pPr>
        <w:widowControl w:val="0"/>
        <w:autoSpaceDE w:val="0"/>
        <w:autoSpaceDN w:val="0"/>
        <w:jc w:val="right"/>
        <w:textAlignment w:val="baseline"/>
      </w:pPr>
    </w:p>
    <w:p w14:paraId="5B52F446" w14:textId="77777777" w:rsidR="004A06AB" w:rsidRDefault="004A06AB" w:rsidP="004A06AB">
      <w:pPr>
        <w:widowControl w:val="0"/>
        <w:autoSpaceDE w:val="0"/>
        <w:autoSpaceDN w:val="0"/>
        <w:jc w:val="right"/>
        <w:textAlignment w:val="baseline"/>
      </w:pPr>
    </w:p>
    <w:p w14:paraId="18720529" w14:textId="77777777" w:rsidR="004A06AB" w:rsidRDefault="004A06AB" w:rsidP="004A06AB">
      <w:pPr>
        <w:widowControl w:val="0"/>
        <w:autoSpaceDE w:val="0"/>
        <w:autoSpaceDN w:val="0"/>
        <w:jc w:val="right"/>
        <w:textAlignment w:val="baseline"/>
      </w:pPr>
    </w:p>
    <w:p w14:paraId="693CC6AA" w14:textId="77777777" w:rsidR="004A06AB" w:rsidRDefault="004A06AB" w:rsidP="004A06AB">
      <w:pPr>
        <w:widowControl w:val="0"/>
        <w:autoSpaceDE w:val="0"/>
        <w:autoSpaceDN w:val="0"/>
        <w:jc w:val="right"/>
        <w:textAlignment w:val="baseline"/>
      </w:pPr>
    </w:p>
    <w:p w14:paraId="5B9E609E" w14:textId="77777777" w:rsidR="004A06AB" w:rsidRDefault="004A06AB" w:rsidP="004A06AB">
      <w:pPr>
        <w:widowControl w:val="0"/>
        <w:autoSpaceDE w:val="0"/>
        <w:autoSpaceDN w:val="0"/>
        <w:jc w:val="right"/>
        <w:textAlignment w:val="baseline"/>
      </w:pPr>
    </w:p>
    <w:p w14:paraId="65ED66B6" w14:textId="77777777" w:rsidR="004A06AB" w:rsidRDefault="004A06AB" w:rsidP="004A06AB">
      <w:pPr>
        <w:widowControl w:val="0"/>
        <w:autoSpaceDE w:val="0"/>
        <w:autoSpaceDN w:val="0"/>
        <w:jc w:val="right"/>
        <w:textAlignment w:val="baseline"/>
      </w:pPr>
    </w:p>
    <w:p w14:paraId="5F8A41BC" w14:textId="77777777" w:rsidR="004A06AB" w:rsidRDefault="004A06AB" w:rsidP="004A06AB">
      <w:pPr>
        <w:widowControl w:val="0"/>
        <w:autoSpaceDE w:val="0"/>
        <w:autoSpaceDN w:val="0"/>
        <w:jc w:val="right"/>
        <w:textAlignment w:val="baseline"/>
      </w:pPr>
    </w:p>
    <w:p w14:paraId="0F26A79B" w14:textId="77777777" w:rsidR="004A06AB" w:rsidRDefault="004A06AB" w:rsidP="004A06AB">
      <w:pPr>
        <w:widowControl w:val="0"/>
        <w:autoSpaceDE w:val="0"/>
        <w:autoSpaceDN w:val="0"/>
        <w:jc w:val="right"/>
        <w:textAlignment w:val="baseline"/>
      </w:pPr>
    </w:p>
    <w:p w14:paraId="55F2D2B4" w14:textId="77777777" w:rsidR="004A06AB" w:rsidRDefault="004A06AB" w:rsidP="004A06AB">
      <w:pPr>
        <w:widowControl w:val="0"/>
        <w:autoSpaceDE w:val="0"/>
        <w:autoSpaceDN w:val="0"/>
        <w:jc w:val="right"/>
        <w:textAlignment w:val="baseline"/>
      </w:pPr>
    </w:p>
    <w:p w14:paraId="5608BF88" w14:textId="58F8A585" w:rsidR="004A06AB" w:rsidRPr="00456B64" w:rsidRDefault="004A06AB" w:rsidP="004A06AB">
      <w:pPr>
        <w:widowControl w:val="0"/>
        <w:autoSpaceDE w:val="0"/>
        <w:autoSpaceDN w:val="0"/>
        <w:jc w:val="right"/>
        <w:textAlignment w:val="baseline"/>
      </w:pPr>
      <w:r w:rsidRPr="00456B64">
        <w:lastRenderedPageBreak/>
        <w:t>Załącznik nr 2 do umowy</w:t>
      </w:r>
    </w:p>
    <w:p w14:paraId="28A8B660" w14:textId="77777777" w:rsidR="004A06AB" w:rsidRPr="00456B64" w:rsidRDefault="004A06AB" w:rsidP="004A06AB">
      <w:pPr>
        <w:widowControl w:val="0"/>
        <w:autoSpaceDE w:val="0"/>
        <w:autoSpaceDN w:val="0"/>
        <w:jc w:val="both"/>
        <w:textAlignment w:val="baseline"/>
      </w:pPr>
      <w:r w:rsidRPr="00456B64">
        <w:t>.....................................… </w:t>
      </w:r>
    </w:p>
    <w:p w14:paraId="6B693EEA" w14:textId="77777777" w:rsidR="004A06AB" w:rsidRPr="00456B64" w:rsidRDefault="004A06AB" w:rsidP="004A06AB">
      <w:pPr>
        <w:widowControl w:val="0"/>
        <w:autoSpaceDE w:val="0"/>
        <w:autoSpaceDN w:val="0"/>
        <w:ind w:firstLine="555"/>
        <w:textAlignment w:val="baseline"/>
      </w:pPr>
      <w:r w:rsidRPr="00456B64">
        <w:t>Nazwa Wykonawcy</w:t>
      </w:r>
    </w:p>
    <w:p w14:paraId="3F9F8022" w14:textId="77777777" w:rsidR="004A06AB" w:rsidRPr="00456B64" w:rsidRDefault="004A06AB" w:rsidP="004A06AB">
      <w:pPr>
        <w:widowControl w:val="0"/>
        <w:autoSpaceDE w:val="0"/>
        <w:autoSpaceDN w:val="0"/>
        <w:textAlignment w:val="baseline"/>
      </w:pPr>
    </w:p>
    <w:p w14:paraId="65036C32" w14:textId="77777777" w:rsidR="004A06AB" w:rsidRPr="00456B64" w:rsidRDefault="004A06AB" w:rsidP="004A06AB">
      <w:pPr>
        <w:widowControl w:val="0"/>
        <w:autoSpaceDE w:val="0"/>
        <w:autoSpaceDN w:val="0"/>
        <w:jc w:val="both"/>
        <w:textAlignment w:val="baseline"/>
      </w:pPr>
      <w:r w:rsidRPr="00456B64">
        <w:t>.....................................…</w:t>
      </w:r>
    </w:p>
    <w:p w14:paraId="4F5A9DD1" w14:textId="77777777" w:rsidR="004A06AB" w:rsidRPr="00456B64" w:rsidRDefault="004A06AB" w:rsidP="004A06AB">
      <w:pPr>
        <w:widowControl w:val="0"/>
        <w:autoSpaceDE w:val="0"/>
        <w:autoSpaceDN w:val="0"/>
        <w:ind w:firstLine="840"/>
        <w:textAlignment w:val="baseline"/>
      </w:pPr>
      <w:r w:rsidRPr="00456B64">
        <w:t>NIP</w:t>
      </w:r>
      <w:r w:rsidRPr="00456B64">
        <w:tab/>
        <w:t> </w:t>
      </w:r>
    </w:p>
    <w:p w14:paraId="62654B17" w14:textId="77777777" w:rsidR="004A06AB" w:rsidRPr="00456B64" w:rsidRDefault="004A06AB" w:rsidP="004A06AB">
      <w:pPr>
        <w:widowControl w:val="0"/>
        <w:autoSpaceDE w:val="0"/>
        <w:autoSpaceDN w:val="0"/>
        <w:spacing w:before="90"/>
        <w:ind w:left="115" w:right="110"/>
        <w:jc w:val="both"/>
        <w:outlineLvl w:val="0"/>
        <w:rPr>
          <w:rFonts w:eastAsia="Verdana"/>
          <w:b/>
          <w:bCs/>
          <w:lang w:eastAsia="en-US"/>
        </w:rPr>
      </w:pPr>
    </w:p>
    <w:p w14:paraId="62FEAE56" w14:textId="77777777" w:rsidR="004A06AB" w:rsidRPr="00456B64" w:rsidRDefault="004A06AB" w:rsidP="004A06AB">
      <w:pPr>
        <w:widowControl w:val="0"/>
        <w:autoSpaceDE w:val="0"/>
        <w:autoSpaceDN w:val="0"/>
        <w:spacing w:before="90"/>
        <w:ind w:right="110"/>
        <w:jc w:val="both"/>
        <w:outlineLvl w:val="0"/>
        <w:rPr>
          <w:rFonts w:eastAsia="Verdana"/>
          <w:b/>
          <w:bCs/>
          <w:lang w:eastAsia="en-US"/>
        </w:rPr>
      </w:pPr>
    </w:p>
    <w:p w14:paraId="5F72F22E" w14:textId="77777777" w:rsidR="004A06AB" w:rsidRPr="00456B64" w:rsidRDefault="004A06AB" w:rsidP="004A06AB">
      <w:pPr>
        <w:widowControl w:val="0"/>
        <w:autoSpaceDE w:val="0"/>
        <w:autoSpaceDN w:val="0"/>
        <w:jc w:val="center"/>
        <w:textAlignment w:val="baseline"/>
        <w:rPr>
          <w:b/>
          <w:bCs/>
        </w:rPr>
      </w:pPr>
    </w:p>
    <w:p w14:paraId="57C1BFDA" w14:textId="77777777" w:rsidR="004A06AB" w:rsidRPr="00456B64" w:rsidRDefault="004A06AB" w:rsidP="004A06AB">
      <w:pPr>
        <w:widowControl w:val="0"/>
        <w:autoSpaceDE w:val="0"/>
        <w:autoSpaceDN w:val="0"/>
        <w:jc w:val="center"/>
        <w:textAlignment w:val="baseline"/>
        <w:rPr>
          <w:b/>
          <w:bCs/>
        </w:rPr>
      </w:pPr>
    </w:p>
    <w:p w14:paraId="3EE9F2AD" w14:textId="77777777" w:rsidR="004A06AB" w:rsidRPr="00456B64" w:rsidRDefault="004A06AB" w:rsidP="004A06AB">
      <w:pPr>
        <w:widowControl w:val="0"/>
        <w:autoSpaceDE w:val="0"/>
        <w:autoSpaceDN w:val="0"/>
        <w:jc w:val="center"/>
        <w:textAlignment w:val="baseline"/>
        <w:rPr>
          <w:b/>
          <w:bCs/>
        </w:rPr>
      </w:pPr>
      <w:r w:rsidRPr="00456B64">
        <w:rPr>
          <w:b/>
          <w:bCs/>
        </w:rPr>
        <w:t>OŚWIADCZENIE DLA CELÓW PODATKOWYCH</w:t>
      </w:r>
    </w:p>
    <w:p w14:paraId="300FA094" w14:textId="77777777" w:rsidR="004A06AB" w:rsidRPr="00456B64" w:rsidRDefault="004A06AB" w:rsidP="004A06AB">
      <w:pPr>
        <w:widowControl w:val="0"/>
        <w:autoSpaceDE w:val="0"/>
        <w:autoSpaceDN w:val="0"/>
        <w:jc w:val="center"/>
        <w:textAlignment w:val="baseline"/>
        <w:rPr>
          <w:b/>
          <w:bCs/>
        </w:rPr>
      </w:pPr>
      <w:r w:rsidRPr="00456B64">
        <w:rPr>
          <w:b/>
          <w:bCs/>
        </w:rPr>
        <w:t xml:space="preserve">DOTYCZĄCE PODMIOTÓW POWIĄZANYCH </w:t>
      </w:r>
    </w:p>
    <w:p w14:paraId="62901D6A" w14:textId="77777777" w:rsidR="004A06AB" w:rsidRPr="00456B64" w:rsidRDefault="004A06AB" w:rsidP="004A06AB">
      <w:pPr>
        <w:widowControl w:val="0"/>
        <w:autoSpaceDE w:val="0"/>
        <w:autoSpaceDN w:val="0"/>
        <w:jc w:val="center"/>
        <w:textAlignment w:val="baseline"/>
        <w:rPr>
          <w:b/>
          <w:bCs/>
        </w:rPr>
      </w:pPr>
    </w:p>
    <w:p w14:paraId="4DC54891" w14:textId="77777777" w:rsidR="004A06AB" w:rsidRPr="00456B64" w:rsidRDefault="004A06AB" w:rsidP="004A06AB">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247DD372" w14:textId="77777777" w:rsidR="004A06AB" w:rsidRPr="00456B64" w:rsidRDefault="004A06AB" w:rsidP="004A06AB">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0A257E0E" w14:textId="77777777" w:rsidR="004A06AB" w:rsidRPr="00456B64" w:rsidRDefault="004A06AB" w:rsidP="004A06AB">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5B61970E" w14:textId="77777777" w:rsidR="004A06AB" w:rsidRPr="00456B64" w:rsidRDefault="004A06AB" w:rsidP="004A06AB">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49ECE839" w14:textId="77777777" w:rsidR="004A06AB" w:rsidRPr="00456B64" w:rsidRDefault="004A06AB" w:rsidP="004A06AB">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2095C161" w14:textId="77777777" w:rsidR="004A06AB" w:rsidRPr="00456B64" w:rsidRDefault="004A06AB" w:rsidP="004A06AB">
      <w:pPr>
        <w:spacing w:after="200" w:line="276" w:lineRule="auto"/>
        <w:ind w:left="780"/>
        <w:contextualSpacing/>
        <w:textAlignment w:val="baseline"/>
      </w:pPr>
    </w:p>
    <w:p w14:paraId="2C286495" w14:textId="77777777" w:rsidR="004A06AB" w:rsidRPr="00456B64" w:rsidRDefault="004A06AB" w:rsidP="004A06AB">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24A76067" w14:textId="77777777" w:rsidR="004A06AB" w:rsidRPr="00456B64" w:rsidRDefault="004A06AB" w:rsidP="004A06AB">
      <w:pPr>
        <w:widowControl w:val="0"/>
        <w:autoSpaceDE w:val="0"/>
        <w:autoSpaceDN w:val="0"/>
        <w:spacing w:before="90"/>
        <w:ind w:right="110"/>
        <w:jc w:val="both"/>
        <w:outlineLvl w:val="0"/>
        <w:rPr>
          <w:rFonts w:eastAsia="Verdana"/>
          <w:b/>
          <w:bCs/>
          <w:lang w:eastAsia="en-US"/>
        </w:rPr>
      </w:pPr>
    </w:p>
    <w:p w14:paraId="442A12B4" w14:textId="77777777" w:rsidR="004A06AB" w:rsidRPr="00456B64" w:rsidRDefault="004A06AB" w:rsidP="004A06AB">
      <w:pPr>
        <w:widowControl w:val="0"/>
        <w:autoSpaceDE w:val="0"/>
        <w:autoSpaceDN w:val="0"/>
        <w:spacing w:before="90"/>
        <w:ind w:right="110"/>
        <w:jc w:val="both"/>
        <w:outlineLvl w:val="0"/>
        <w:rPr>
          <w:rFonts w:eastAsia="Verdana"/>
          <w:b/>
          <w:bCs/>
          <w:lang w:eastAsia="en-US"/>
        </w:rPr>
      </w:pPr>
    </w:p>
    <w:p w14:paraId="1D1C6194" w14:textId="77777777" w:rsidR="004A06AB" w:rsidRPr="00456B64" w:rsidRDefault="004A06AB" w:rsidP="004A06AB">
      <w:pPr>
        <w:widowControl w:val="0"/>
        <w:autoSpaceDE w:val="0"/>
        <w:autoSpaceDN w:val="0"/>
        <w:spacing w:before="90"/>
        <w:ind w:right="110"/>
        <w:jc w:val="both"/>
        <w:outlineLvl w:val="0"/>
        <w:rPr>
          <w:rFonts w:eastAsia="Verdana"/>
          <w:b/>
          <w:bCs/>
          <w:lang w:eastAsia="en-US"/>
        </w:rPr>
      </w:pPr>
    </w:p>
    <w:p w14:paraId="64D82A9A" w14:textId="77777777" w:rsidR="004A06AB" w:rsidRPr="00456B64" w:rsidRDefault="004A06AB" w:rsidP="004A06AB">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4A06AB" w:rsidRPr="005B3AD3" w14:paraId="1B4FF445" w14:textId="77777777" w:rsidTr="0035050C">
        <w:tc>
          <w:tcPr>
            <w:tcW w:w="4105" w:type="dxa"/>
            <w:shd w:val="clear" w:color="auto" w:fill="auto"/>
          </w:tcPr>
          <w:p w14:paraId="53E74CDB" w14:textId="77777777" w:rsidR="004A06AB" w:rsidRPr="001A7899" w:rsidRDefault="004A06AB" w:rsidP="0035050C">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6B7C5183" w14:textId="77777777" w:rsidR="004A06AB" w:rsidRPr="001A7899" w:rsidRDefault="004A06AB" w:rsidP="0035050C">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655AC146" w14:textId="77777777" w:rsidR="004A06AB" w:rsidRPr="001A7899" w:rsidRDefault="004A06AB" w:rsidP="004A06AB">
      <w:pPr>
        <w:spacing w:line="360" w:lineRule="auto"/>
        <w:contextualSpacing/>
        <w:jc w:val="both"/>
        <w:rPr>
          <w:rFonts w:ascii="Verdana" w:eastAsia="Calibri" w:hAnsi="Verdana" w:cs="Arial"/>
          <w:color w:val="222A35"/>
          <w:lang w:eastAsia="x-none"/>
        </w:rPr>
      </w:pPr>
    </w:p>
    <w:p w14:paraId="65B57BD6" w14:textId="77777777" w:rsidR="004A06AB" w:rsidRPr="003A3E17" w:rsidRDefault="004A06AB" w:rsidP="004A06AB"/>
    <w:p w14:paraId="7E5C9FAC" w14:textId="77777777" w:rsidR="004A06AB" w:rsidRPr="001333A4" w:rsidRDefault="004A06AB" w:rsidP="004A06AB"/>
    <w:p w14:paraId="42668F02" w14:textId="77777777" w:rsidR="004A06AB" w:rsidRPr="00E02C5A" w:rsidRDefault="004A06AB" w:rsidP="004A06AB"/>
    <w:p w14:paraId="73890D93" w14:textId="77777777" w:rsidR="004A06AB" w:rsidRPr="00403B7C" w:rsidRDefault="004A06AB" w:rsidP="004A06AB"/>
    <w:p w14:paraId="6BDAB60A" w14:textId="77777777" w:rsidR="004A06AB" w:rsidRPr="003558D3" w:rsidRDefault="004A06AB" w:rsidP="004A06AB"/>
    <w:p w14:paraId="52330FA1" w14:textId="77777777" w:rsidR="00496551" w:rsidRPr="004A06AB" w:rsidRDefault="00496551" w:rsidP="004A06AB"/>
    <w:sectPr w:rsidR="00496551" w:rsidRPr="004A06A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78ACC" w14:textId="77777777" w:rsidR="007520B1" w:rsidRDefault="007520B1">
      <w:r>
        <w:separator/>
      </w:r>
    </w:p>
  </w:endnote>
  <w:endnote w:type="continuationSeparator" w:id="0">
    <w:p w14:paraId="1DEADA83" w14:textId="77777777" w:rsidR="007520B1" w:rsidRDefault="00752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BDAA6" w14:textId="77777777" w:rsidR="00F46134" w:rsidRDefault="00F4613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1018B" w14:textId="77777777" w:rsidR="004A06AB" w:rsidRDefault="004A06AB">
    <w:pPr>
      <w:pStyle w:val="Stopka"/>
      <w:jc w:val="right"/>
    </w:pPr>
    <w:r>
      <w:fldChar w:fldCharType="begin"/>
    </w:r>
    <w:r>
      <w:instrText>PAGE   \* MERGEFORMAT</w:instrText>
    </w:r>
    <w:r>
      <w:fldChar w:fldCharType="separate"/>
    </w:r>
    <w:r>
      <w:t>2</w:t>
    </w:r>
    <w:r>
      <w:fldChar w:fldCharType="end"/>
    </w:r>
  </w:p>
  <w:p w14:paraId="00769053" w14:textId="77777777" w:rsidR="00F46134" w:rsidRDefault="00F4613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C511C" w14:textId="77777777" w:rsidR="00F46134" w:rsidRDefault="00F461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B645E" w14:textId="77777777" w:rsidR="007520B1" w:rsidRDefault="007520B1">
      <w:r>
        <w:separator/>
      </w:r>
    </w:p>
  </w:footnote>
  <w:footnote w:type="continuationSeparator" w:id="0">
    <w:p w14:paraId="57757846" w14:textId="77777777" w:rsidR="007520B1" w:rsidRDefault="007520B1">
      <w:r>
        <w:continuationSeparator/>
      </w:r>
    </w:p>
  </w:footnote>
  <w:footnote w:id="1">
    <w:p w14:paraId="40867E5E" w14:textId="77777777" w:rsidR="004A06AB" w:rsidRPr="00456B64" w:rsidRDefault="004A06AB" w:rsidP="004A06AB">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02AAA2CF" w14:textId="77777777" w:rsidR="004A06AB" w:rsidRPr="00456B64" w:rsidRDefault="004A06AB" w:rsidP="004A06AB">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7349DB0" w14:textId="77777777" w:rsidR="004A06AB" w:rsidRPr="00456B64" w:rsidRDefault="004A06AB" w:rsidP="004A06AB">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68925582" w14:textId="77777777" w:rsidR="004A06AB" w:rsidRPr="00456B64" w:rsidRDefault="004A06AB" w:rsidP="004A06AB">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50E754A3" w14:textId="77777777" w:rsidR="004A06AB" w:rsidRPr="00456B64" w:rsidRDefault="004A06AB" w:rsidP="004A06AB">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5A6C715" w14:textId="77777777" w:rsidR="004A06AB" w:rsidRPr="00456B64" w:rsidRDefault="004A06AB" w:rsidP="004A06AB">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A30509C" w14:textId="77777777" w:rsidR="004A06AB" w:rsidRPr="00456B64" w:rsidRDefault="004A06AB" w:rsidP="004A06AB">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A9164AA" w14:textId="77777777" w:rsidR="004A06AB" w:rsidRPr="00456B64" w:rsidRDefault="004A06AB" w:rsidP="004A06AB">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6CF8821" w14:textId="77777777" w:rsidR="004A06AB" w:rsidRPr="00456B64" w:rsidRDefault="004A06AB" w:rsidP="004A06AB">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2A62093" w14:textId="77777777" w:rsidR="004A06AB" w:rsidRPr="00456B64" w:rsidRDefault="004A06AB" w:rsidP="004A06AB">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A3C5EED" w14:textId="77777777" w:rsidR="004A06AB" w:rsidRPr="00456B64" w:rsidRDefault="004A06AB" w:rsidP="004A06AB">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3912746E" w14:textId="77777777" w:rsidR="004A06AB" w:rsidRPr="00456B64" w:rsidRDefault="004A06AB" w:rsidP="004A06AB">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140971A3" w14:textId="77777777" w:rsidR="004A06AB" w:rsidRPr="00456B64" w:rsidRDefault="004A06AB" w:rsidP="004A06AB">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9592D3E" w14:textId="77777777" w:rsidR="004A06AB" w:rsidRPr="00456B64" w:rsidRDefault="004A06AB" w:rsidP="004A06AB">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7D2971BF" w14:textId="77777777" w:rsidR="004A06AB" w:rsidRPr="00456B64" w:rsidRDefault="004A06AB" w:rsidP="004A06AB">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39FD9E81" w14:textId="77777777" w:rsidR="004A06AB" w:rsidRPr="00456B64" w:rsidRDefault="004A06AB" w:rsidP="004A06AB">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1B686EA" w14:textId="77777777" w:rsidR="004A06AB" w:rsidRPr="00456B64" w:rsidRDefault="004A06AB" w:rsidP="004A06AB">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6262A6DB" w14:textId="77777777" w:rsidR="004A06AB" w:rsidRPr="00456B64" w:rsidRDefault="004A06AB" w:rsidP="004A06AB">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7DA81651" w14:textId="77777777" w:rsidR="004A06AB" w:rsidRPr="00456B64" w:rsidRDefault="004A06AB" w:rsidP="004A06AB">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46D1DCF" w14:textId="77777777" w:rsidR="004A06AB" w:rsidRPr="00456B64" w:rsidRDefault="004A06AB" w:rsidP="004A06AB">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591D55C1" w14:textId="77777777" w:rsidR="004A06AB" w:rsidRPr="00456B64" w:rsidRDefault="004A06AB" w:rsidP="004A06AB">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556FB8DC" w14:textId="77777777" w:rsidR="004A06AB" w:rsidRPr="00456B64" w:rsidRDefault="004A06AB" w:rsidP="004A06AB">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3A13B167" w14:textId="77777777" w:rsidR="004A06AB" w:rsidRPr="00456B64" w:rsidRDefault="004A06AB" w:rsidP="004A06AB">
      <w:pPr>
        <w:pStyle w:val="Tekstprzypisudolnego"/>
        <w:ind w:firstLine="142"/>
        <w:jc w:val="both"/>
        <w:rPr>
          <w:sz w:val="16"/>
          <w:szCs w:val="16"/>
        </w:rPr>
      </w:pPr>
      <w:r w:rsidRPr="00456B64">
        <w:rPr>
          <w:sz w:val="16"/>
          <w:szCs w:val="16"/>
        </w:rPr>
        <w:t>a) osobę prawną,</w:t>
      </w:r>
    </w:p>
    <w:p w14:paraId="2089A253" w14:textId="77777777" w:rsidR="004A06AB" w:rsidRPr="00456B64" w:rsidRDefault="004A06AB" w:rsidP="004A06AB">
      <w:pPr>
        <w:pStyle w:val="Tekstprzypisudolnego"/>
        <w:ind w:firstLine="142"/>
        <w:jc w:val="both"/>
        <w:rPr>
          <w:sz w:val="16"/>
          <w:szCs w:val="16"/>
        </w:rPr>
      </w:pPr>
      <w:r w:rsidRPr="00456B64">
        <w:rPr>
          <w:sz w:val="16"/>
          <w:szCs w:val="16"/>
        </w:rPr>
        <w:t>b) spółkę kapitałową w organizacji,</w:t>
      </w:r>
    </w:p>
    <w:p w14:paraId="5B24FED3" w14:textId="77777777" w:rsidR="004A06AB" w:rsidRPr="00456B64" w:rsidRDefault="004A06AB" w:rsidP="004A06AB">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3550D918" w14:textId="77777777" w:rsidR="004A06AB" w:rsidRPr="00456B64" w:rsidRDefault="004A06AB" w:rsidP="004A06AB">
      <w:pPr>
        <w:pStyle w:val="Tekstprzypisudolnego"/>
        <w:ind w:firstLine="142"/>
        <w:jc w:val="both"/>
        <w:rPr>
          <w:sz w:val="16"/>
          <w:szCs w:val="16"/>
        </w:rPr>
      </w:pPr>
      <w:r w:rsidRPr="00456B64">
        <w:rPr>
          <w:sz w:val="16"/>
          <w:szCs w:val="16"/>
        </w:rPr>
        <w:t>d) spółkę niemającą osobowości prawnej, o której mowa w art. 1 ust. 3 pkt 2,</w:t>
      </w:r>
    </w:p>
    <w:p w14:paraId="79A52B88" w14:textId="77777777" w:rsidR="004A06AB" w:rsidRPr="00456B64" w:rsidRDefault="004A06AB" w:rsidP="004A06AB">
      <w:pPr>
        <w:pStyle w:val="Tekstprzypisudolnego"/>
        <w:ind w:firstLine="142"/>
        <w:jc w:val="both"/>
        <w:rPr>
          <w:sz w:val="16"/>
          <w:szCs w:val="16"/>
        </w:rPr>
      </w:pPr>
      <w:r w:rsidRPr="00456B64">
        <w:rPr>
          <w:sz w:val="16"/>
          <w:szCs w:val="16"/>
        </w:rPr>
        <w:t>e) fundację, trust lub inny podmiot albo stosunek prawny o charakterze powierniczym,</w:t>
      </w:r>
    </w:p>
    <w:p w14:paraId="5083FAFD" w14:textId="77777777" w:rsidR="004A06AB" w:rsidRPr="00456B64" w:rsidRDefault="004A06AB" w:rsidP="004A06AB">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72409C0A" w14:textId="77777777" w:rsidR="004A06AB" w:rsidRPr="00456B64" w:rsidRDefault="004A06AB" w:rsidP="004A06AB">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33AF2D8F" w14:textId="77777777" w:rsidR="004A06AB" w:rsidRPr="00456B64" w:rsidRDefault="004A06AB" w:rsidP="004A06AB">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160A0" w14:textId="77777777" w:rsidR="00F46134" w:rsidRDefault="00F461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95FE" w14:textId="77777777" w:rsidR="00F46134" w:rsidRDefault="00F461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0E1E" w14:textId="77777777" w:rsidR="00F46134" w:rsidRDefault="00F461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50164872">
    <w:abstractNumId w:val="19"/>
  </w:num>
  <w:num w:numId="2" w16cid:durableId="133984706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9152277">
    <w:abstractNumId w:val="30"/>
  </w:num>
  <w:num w:numId="4" w16cid:durableId="898857403">
    <w:abstractNumId w:val="11"/>
  </w:num>
  <w:num w:numId="5" w16cid:durableId="1022631518">
    <w:abstractNumId w:val="32"/>
  </w:num>
  <w:num w:numId="6" w16cid:durableId="691106716">
    <w:abstractNumId w:val="34"/>
  </w:num>
  <w:num w:numId="7" w16cid:durableId="1797990867">
    <w:abstractNumId w:val="37"/>
  </w:num>
  <w:num w:numId="8" w16cid:durableId="1310548795">
    <w:abstractNumId w:val="26"/>
  </w:num>
  <w:num w:numId="9" w16cid:durableId="300498089">
    <w:abstractNumId w:val="41"/>
  </w:num>
  <w:num w:numId="10" w16cid:durableId="1359545867">
    <w:abstractNumId w:val="28"/>
  </w:num>
  <w:num w:numId="11" w16cid:durableId="378212162">
    <w:abstractNumId w:val="6"/>
  </w:num>
  <w:num w:numId="12" w16cid:durableId="285238528">
    <w:abstractNumId w:val="10"/>
  </w:num>
  <w:num w:numId="13" w16cid:durableId="1850871403">
    <w:abstractNumId w:val="14"/>
  </w:num>
  <w:num w:numId="14" w16cid:durableId="1541478445">
    <w:abstractNumId w:val="42"/>
  </w:num>
  <w:num w:numId="15" w16cid:durableId="670717774">
    <w:abstractNumId w:val="13"/>
  </w:num>
  <w:num w:numId="16" w16cid:durableId="484509556">
    <w:abstractNumId w:val="9"/>
  </w:num>
  <w:num w:numId="17" w16cid:durableId="516044938">
    <w:abstractNumId w:val="39"/>
  </w:num>
  <w:num w:numId="18" w16cid:durableId="957417143">
    <w:abstractNumId w:val="29"/>
  </w:num>
  <w:num w:numId="19" w16cid:durableId="1197891664">
    <w:abstractNumId w:val="24"/>
  </w:num>
  <w:num w:numId="20" w16cid:durableId="476724330">
    <w:abstractNumId w:val="27"/>
  </w:num>
  <w:num w:numId="21" w16cid:durableId="1935547825">
    <w:abstractNumId w:val="20"/>
  </w:num>
  <w:num w:numId="22" w16cid:durableId="934559921">
    <w:abstractNumId w:val="0"/>
  </w:num>
  <w:num w:numId="23" w16cid:durableId="415713198">
    <w:abstractNumId w:val="40"/>
  </w:num>
  <w:num w:numId="24" w16cid:durableId="640158913">
    <w:abstractNumId w:val="18"/>
  </w:num>
  <w:num w:numId="25" w16cid:durableId="208808832">
    <w:abstractNumId w:val="3"/>
  </w:num>
  <w:num w:numId="26" w16cid:durableId="23604717">
    <w:abstractNumId w:val="33"/>
  </w:num>
  <w:num w:numId="27" w16cid:durableId="6152161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57008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04802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6259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9363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24428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446891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86429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66803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12093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873207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83099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2807410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47208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806368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15582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2441639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927826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075434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245765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547003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763782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20B1"/>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06AB"/>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520B1"/>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46134"/>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400000"/>
  <w15:chartTrackingRefBased/>
  <w15:docId w15:val="{45956EA3-0585-44FC-A9B0-29F425FF7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06AB"/>
    <w:rPr>
      <w:sz w:val="24"/>
      <w:szCs w:val="24"/>
    </w:rPr>
  </w:style>
  <w:style w:type="paragraph" w:styleId="Nagwek2">
    <w:name w:val="heading 2"/>
    <w:basedOn w:val="Normalny"/>
    <w:next w:val="Normalny"/>
    <w:link w:val="Nagwek2Znak"/>
    <w:uiPriority w:val="9"/>
    <w:semiHidden/>
    <w:unhideWhenUsed/>
    <w:qFormat/>
    <w:rsid w:val="004A06AB"/>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4A06AB"/>
    <w:rPr>
      <w:rFonts w:ascii="Cambria" w:hAnsi="Cambria"/>
      <w:b/>
      <w:bCs/>
      <w:i/>
      <w:iCs/>
      <w:sz w:val="28"/>
      <w:szCs w:val="28"/>
    </w:rPr>
  </w:style>
  <w:style w:type="character" w:customStyle="1" w:styleId="StopkaZnak">
    <w:name w:val="Stopka Znak"/>
    <w:link w:val="Stopka"/>
    <w:uiPriority w:val="99"/>
    <w:rsid w:val="004A06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2447</Words>
  <Characters>14686</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2025-01-28T07:55:00Z</dcterms:created>
  <dcterms:modified xsi:type="dcterms:W3CDTF">2025-01-28T07:57:00Z</dcterms:modified>
</cp:coreProperties>
</file>