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16B94" w14:textId="77777777" w:rsidR="00076D7F" w:rsidRDefault="00413388" w:rsidP="00076D7F">
      <w:pPr>
        <w:jc w:val="right"/>
        <w:rPr>
          <w:b/>
        </w:rPr>
      </w:pPr>
      <w:r>
        <w:rPr>
          <w:noProof/>
        </w:rPr>
        <w:pict w14:anchorId="66787439">
          <v:roundrect id="AutoShape 2" o:spid="_x0000_s1030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076D7F">
        <w:rPr>
          <w:b/>
        </w:rPr>
        <w:t>Załącznik nr 4</w:t>
      </w:r>
    </w:p>
    <w:p w14:paraId="7C38F3B7" w14:textId="77777777" w:rsidR="00076D7F" w:rsidRDefault="00076D7F" w:rsidP="00076D7F">
      <w:pPr>
        <w:jc w:val="right"/>
        <w:rPr>
          <w:rFonts w:eastAsia="MS Mincho"/>
          <w:b/>
        </w:rPr>
      </w:pPr>
    </w:p>
    <w:p w14:paraId="2FEAA35A" w14:textId="77777777" w:rsidR="00076D7F" w:rsidRDefault="00413388" w:rsidP="00076D7F">
      <w:pPr>
        <w:jc w:val="right"/>
        <w:rPr>
          <w:rFonts w:eastAsia="MS Mincho"/>
          <w:b/>
        </w:rPr>
      </w:pPr>
      <w:r>
        <w:rPr>
          <w:noProof/>
        </w:rPr>
        <w:pict w14:anchorId="360F8D7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DB3EC00" w14:textId="77777777" w:rsidR="00076D7F" w:rsidRDefault="00076D7F" w:rsidP="00076D7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57896E83" w14:textId="77777777" w:rsidR="00076D7F" w:rsidRDefault="00076D7F" w:rsidP="00076D7F">
      <w:pPr>
        <w:jc w:val="right"/>
        <w:rPr>
          <w:rFonts w:eastAsia="MS Mincho"/>
          <w:b/>
        </w:rPr>
      </w:pPr>
    </w:p>
    <w:p w14:paraId="4E6187FB" w14:textId="77777777" w:rsidR="00076D7F" w:rsidRDefault="00076D7F" w:rsidP="00076D7F">
      <w:pPr>
        <w:jc w:val="center"/>
        <w:rPr>
          <w:b/>
        </w:rPr>
      </w:pPr>
      <w:r>
        <w:rPr>
          <w:b/>
        </w:rPr>
        <w:t>Kalkulacja Cenowa</w:t>
      </w:r>
    </w:p>
    <w:p w14:paraId="0EAA93B6" w14:textId="77777777" w:rsidR="00076D7F" w:rsidRDefault="00076D7F" w:rsidP="00076D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0F15355" w14:textId="77777777" w:rsidR="00076D7F" w:rsidRDefault="00076D7F" w:rsidP="00076D7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0516AFC9" w14:textId="2A491729" w:rsidR="00076D7F" w:rsidRDefault="00076D7F" w:rsidP="00076D7F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KC-zp.272-39/25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76D7F" w14:paraId="21C18521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2626592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3DF6AAE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0C6A7B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5DBF48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7801BC0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B5727C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3F5E1CE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AE45EBF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613A719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AFE182A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0F1D1EF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0F8D07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7A1F8CC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BD266E1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76D7F" w14:paraId="55D021DE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1D1018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DFF18AD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6261EA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532946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631F0D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AAE72C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737EB1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76D7F" w14:paraId="3A681010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02C1F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97F5E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04B83EC0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BFA2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AE8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A2D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39F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CDF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F4EAE9A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D0A68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51464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10AC2DA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013A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633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CB2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7B4B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B67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6AC4549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D3805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AC4DA" w14:textId="77777777" w:rsidR="00076D7F" w:rsidRDefault="00076D7F" w:rsidP="00350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E990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F72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DAA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71A3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C37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5BFC2E2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AE82C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B3FB" w14:textId="77777777" w:rsidR="00076D7F" w:rsidRDefault="00076D7F" w:rsidP="0035050C">
            <w:pPr>
              <w:rPr>
                <w:sz w:val="20"/>
                <w:szCs w:val="20"/>
              </w:rPr>
            </w:pPr>
          </w:p>
          <w:p w14:paraId="41DA6F69" w14:textId="77777777" w:rsidR="00076D7F" w:rsidRDefault="00076D7F" w:rsidP="0035050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0F71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44E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74A5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4E7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C58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8ACA003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40EB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5B901" w14:textId="77777777" w:rsidR="00076D7F" w:rsidRDefault="00076D7F" w:rsidP="0035050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4A27477C" w14:textId="77777777" w:rsidR="00076D7F" w:rsidRDefault="00076D7F" w:rsidP="0035050C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E3E0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A40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571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F02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2B5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683047A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367EA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620CD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1C951312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95A2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DD6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F90D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D84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E04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401587C5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F84C6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59293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2EF4C16F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7EAD835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5379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72B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BE4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D97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DB5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71BCF8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66623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910D3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74CC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B41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11A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ED17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8D7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EF8BD51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51CB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BC545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B964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BE3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57A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EF1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545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40AB76E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37DE1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0F616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D593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BDA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F45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F36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F1A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F515AA8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BE02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35FA2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8A26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B12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B7C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27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45D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3D0881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FE945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5013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C6C4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BCB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283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DC9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441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E5AE5B1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17F26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78F66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5178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010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E84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758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D3E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9910DAB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A92C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E20E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12FB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15C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CB3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34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F82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B84B387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62B9E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425B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7A4B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B68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2718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EDA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26E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1276141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817B0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18605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F217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CBA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E38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1A7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58A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F9AD34C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B8E1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36768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2C83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B74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D59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FA6D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CEB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D957F4A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8CBB8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C4C21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1524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26F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75D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A85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148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6D6EC3CA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411F56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5BFDD6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25BB2F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8AB5A5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E673DED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BF95C7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5E19D55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B5D7589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B72D054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EAEEBE7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79CB80A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4D172D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27ECE06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5B28A41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76D7F" w14:paraId="548F26A0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5A16F7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2FE1DE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F8B6DA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8B7B52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506E67D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C4F9E3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B3674F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76D7F" w14:paraId="39F6604B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9BBAB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1460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8F34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D2F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79E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DEF9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E5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518F8FF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8ED6C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9095A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86F4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D4E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5B0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257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358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0AB61453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5573B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0515D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E625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3E8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768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C6B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FD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EF1A0EE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67DBC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25702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0CD0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759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DDF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3A7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648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036D885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7971D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D0668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B999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756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5B9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9CC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889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0BBA31D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3F461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2FC5D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84E6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B93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31F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D44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D2E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43ACC8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D560B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ABAE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1717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762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E90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54C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7E8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30DC6B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520B3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43BC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64FC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7E1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2BDB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91C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8FD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5F261F5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CFB26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BC222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390A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467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1D1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334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0E6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CEFF6ED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4B3FE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9F5C1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5EF3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EAD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05B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06B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794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B3547D4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0B80A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13E96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ACA0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1CB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8E7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9B0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5AC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CADFF2C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19CA8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3B0A0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BAA9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383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8BE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D2D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3A0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C7063E3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3077C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30B5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70D0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B7A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746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6AB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B92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69CDA7C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4ABB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C8AC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50BC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759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5EB9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A92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A72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390D1EBC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688B0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67FE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5DB6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868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40D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306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BC9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19F7E31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0F461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BFE2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24B5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0A6A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96B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6F0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68D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6502A311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8CF1B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E0638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007149C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8B41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6BF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8241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EB6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B42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C34025F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6A2C9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FCA2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30CBA299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98C4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E26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618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698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4DC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0649DDF3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BE03C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642F3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73A3465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F085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F86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587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A1E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FE3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03FC808A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475D0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891C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7ABDDB6E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7FE2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F28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39BF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2A0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3FF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2CEF55AC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BE762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84562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2A9AB5F1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2A36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CA3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560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3CD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64E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EF7F54E" w14:textId="77777777" w:rsidTr="0035050C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66EF7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DE83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  <w:p w14:paraId="492406E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9B86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94F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EAF9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0AE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2AF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98ABEA8" w14:textId="77777777" w:rsidR="00076D7F" w:rsidRDefault="00076D7F" w:rsidP="00076D7F"/>
    <w:p w14:paraId="2AC0D653" w14:textId="77777777" w:rsidR="00076D7F" w:rsidRDefault="00076D7F" w:rsidP="00076D7F"/>
    <w:p w14:paraId="42EAF6D5" w14:textId="77777777" w:rsidR="00076D7F" w:rsidRDefault="00076D7F" w:rsidP="00076D7F"/>
    <w:p w14:paraId="4B0C2A90" w14:textId="77777777" w:rsidR="00076D7F" w:rsidRDefault="00076D7F" w:rsidP="00076D7F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076D7F" w14:paraId="4CD8306B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CC9A058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191521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4C5F91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FB0995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0AB4CAF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6A987D9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0CD8B78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86C22D5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810D9D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CF3F769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6673389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30F80B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1A89FB5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D0390D6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076D7F" w14:paraId="246A6E5D" w14:textId="77777777" w:rsidTr="0035050C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C65389" w14:textId="77777777" w:rsidR="00076D7F" w:rsidRDefault="00076D7F" w:rsidP="0035050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7F805D" w14:textId="77777777" w:rsidR="00076D7F" w:rsidRDefault="00076D7F" w:rsidP="0035050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6C6891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F47B63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2E5057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CD0F78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8D73DCA" w14:textId="77777777" w:rsidR="00076D7F" w:rsidRDefault="00076D7F" w:rsidP="0035050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076D7F" w14:paraId="75582F5D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8A28E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E0FA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3A3EC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6B0D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BB52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746E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82F2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53AB7ED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DFE7E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8FD6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EBCF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904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605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AE36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1C97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772DEE9B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EEE97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3FB7B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39BB8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830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DC04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66F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C4BA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5EB693FF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7A4BF" w14:textId="77777777" w:rsidR="00076D7F" w:rsidRDefault="00076D7F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817B7" w14:textId="77777777" w:rsidR="00076D7F" w:rsidRDefault="00076D7F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2A9A3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AA1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4AA20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38B5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629B" w14:textId="77777777" w:rsidR="00076D7F" w:rsidRDefault="00076D7F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44F7" w14:paraId="48F8F656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31911" w14:textId="1AEC0C84" w:rsidR="007C44F7" w:rsidRDefault="007C44F7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59F0E" w14:textId="77777777" w:rsidR="007C44F7" w:rsidRDefault="007C44F7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3BBEB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0C6D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745C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6C132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517C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44F7" w14:paraId="36A80025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1874D2" w14:textId="2620B455" w:rsidR="007C44F7" w:rsidRDefault="007C44F7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66E55" w14:textId="77777777" w:rsidR="007C44F7" w:rsidRDefault="007C44F7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3AF1C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A54E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7CE7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5C0B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FFB1" w14:textId="77777777" w:rsidR="007C44F7" w:rsidRDefault="007C44F7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13388" w14:paraId="17027C27" w14:textId="77777777" w:rsidTr="0035050C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622F7" w14:textId="1AD5A290" w:rsidR="00413388" w:rsidRDefault="00413388" w:rsidP="003505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80C30" w14:textId="77777777" w:rsidR="00413388" w:rsidRDefault="00413388" w:rsidP="0035050C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85897" w14:textId="77777777" w:rsidR="00413388" w:rsidRDefault="00413388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79D0" w14:textId="77777777" w:rsidR="00413388" w:rsidRDefault="00413388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FC0D" w14:textId="77777777" w:rsidR="00413388" w:rsidRDefault="00413388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503E" w14:textId="77777777" w:rsidR="00413388" w:rsidRDefault="00413388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4C58" w14:textId="77777777" w:rsidR="00413388" w:rsidRDefault="00413388" w:rsidP="003505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6D7F" w14:paraId="10864D6D" w14:textId="77777777" w:rsidTr="0035050C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ACA6631" w14:textId="77777777" w:rsidR="00076D7F" w:rsidRDefault="00076D7F" w:rsidP="0035050C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F3CA5" w14:textId="77777777" w:rsidR="00076D7F" w:rsidRDefault="00076D7F" w:rsidP="0035050C">
            <w:pPr>
              <w:rPr>
                <w:rFonts w:ascii="Calibri" w:hAnsi="Calibri"/>
              </w:rPr>
            </w:pPr>
          </w:p>
        </w:tc>
      </w:tr>
    </w:tbl>
    <w:p w14:paraId="0B550D04" w14:textId="77777777" w:rsidR="00076D7F" w:rsidRPr="00932BBB" w:rsidRDefault="00076D7F" w:rsidP="00076D7F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58E111B1" w14:textId="77777777" w:rsidR="00076D7F" w:rsidRDefault="00076D7F" w:rsidP="00076D7F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4D7098D4" w14:textId="77777777" w:rsidR="00076D7F" w:rsidRPr="00932BBB" w:rsidRDefault="00076D7F" w:rsidP="00076D7F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3A3DB93" w14:textId="77777777" w:rsidR="00076D7F" w:rsidRPr="007108D6" w:rsidRDefault="00076D7F" w:rsidP="00076D7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235EEC12" w14:textId="1063919D" w:rsidR="0014437C" w:rsidRPr="00076D7F" w:rsidRDefault="0014437C" w:rsidP="00076D7F"/>
    <w:sectPr w:rsidR="0014437C" w:rsidRPr="00076D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5E459" w14:textId="77777777" w:rsidR="00FC2AC3" w:rsidRDefault="00FC2AC3">
      <w:r>
        <w:separator/>
      </w:r>
    </w:p>
  </w:endnote>
  <w:endnote w:type="continuationSeparator" w:id="0">
    <w:p w14:paraId="644E35A7" w14:textId="77777777" w:rsidR="00FC2AC3" w:rsidRDefault="00FC2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E038" w14:textId="77777777" w:rsidR="00DE192F" w:rsidRDefault="00DE19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BE356" w14:textId="77777777" w:rsidR="00076D7F" w:rsidRPr="00CC4E7C" w:rsidRDefault="00076D7F" w:rsidP="00076D7F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C07513A" w14:textId="77777777" w:rsidR="00DE192F" w:rsidRDefault="00DE192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0EE3" w14:textId="77777777" w:rsidR="00DE192F" w:rsidRDefault="00DE19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D6E90" w14:textId="77777777" w:rsidR="00FC2AC3" w:rsidRDefault="00FC2AC3">
      <w:r>
        <w:separator/>
      </w:r>
    </w:p>
  </w:footnote>
  <w:footnote w:type="continuationSeparator" w:id="0">
    <w:p w14:paraId="707A54DB" w14:textId="77777777" w:rsidR="00FC2AC3" w:rsidRDefault="00FC2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0E889" w14:textId="77777777" w:rsidR="00DE192F" w:rsidRDefault="00DE1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4773" w14:textId="77777777" w:rsidR="00DE192F" w:rsidRDefault="00DE1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F3E2" w14:textId="77777777" w:rsidR="00DE192F" w:rsidRDefault="00DE19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2815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AC3"/>
    <w:rsid w:val="00021E1F"/>
    <w:rsid w:val="00076D7F"/>
    <w:rsid w:val="000E3F13"/>
    <w:rsid w:val="000F06CF"/>
    <w:rsid w:val="0011188B"/>
    <w:rsid w:val="00142162"/>
    <w:rsid w:val="0014437C"/>
    <w:rsid w:val="001946D8"/>
    <w:rsid w:val="001F6B73"/>
    <w:rsid w:val="00303635"/>
    <w:rsid w:val="00347293"/>
    <w:rsid w:val="00413388"/>
    <w:rsid w:val="00505EB1"/>
    <w:rsid w:val="00516B1B"/>
    <w:rsid w:val="005955BF"/>
    <w:rsid w:val="007054E7"/>
    <w:rsid w:val="007220EB"/>
    <w:rsid w:val="007C44F7"/>
    <w:rsid w:val="007F25C7"/>
    <w:rsid w:val="0086523D"/>
    <w:rsid w:val="008909FE"/>
    <w:rsid w:val="008F4EAF"/>
    <w:rsid w:val="008F7315"/>
    <w:rsid w:val="0091125A"/>
    <w:rsid w:val="009508B9"/>
    <w:rsid w:val="00B1301D"/>
    <w:rsid w:val="00DD422F"/>
    <w:rsid w:val="00DE192F"/>
    <w:rsid w:val="00E43493"/>
    <w:rsid w:val="00EC4849"/>
    <w:rsid w:val="00F60EA3"/>
    <w:rsid w:val="00FB456E"/>
    <w:rsid w:val="00FC2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06C4B893"/>
  <w15:chartTrackingRefBased/>
  <w15:docId w15:val="{F57EF61E-F47A-46E0-A661-D4F6F5D0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D7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6D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19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192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E19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92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6D7F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235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2025-01-28T11:27:00Z</cp:lastPrinted>
  <dcterms:created xsi:type="dcterms:W3CDTF">2025-01-29T07:47:00Z</dcterms:created>
  <dcterms:modified xsi:type="dcterms:W3CDTF">2025-01-30T08:49:00Z</dcterms:modified>
</cp:coreProperties>
</file>