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14D87" w14:textId="77777777" w:rsidR="00A07677" w:rsidRPr="00240E71" w:rsidRDefault="00A07677" w:rsidP="00A0767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D17F289" w14:textId="77777777" w:rsidR="00A07677" w:rsidRDefault="00A07677" w:rsidP="00A0767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AC037FA" w14:textId="77777777" w:rsidR="00A07677" w:rsidRPr="0022732C" w:rsidRDefault="00A07677" w:rsidP="00A0767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30533A" w14:textId="77777777" w:rsidR="00A07677" w:rsidRDefault="00A07677" w:rsidP="00A0767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7F5B701" w14:textId="77777777" w:rsidR="00A07677" w:rsidRPr="0022732C" w:rsidRDefault="00A07677" w:rsidP="00A0767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87A8098" w14:textId="77777777" w:rsidR="00A07677" w:rsidRPr="0022732C" w:rsidRDefault="00A07677" w:rsidP="00A0767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EA44240" w14:textId="77777777" w:rsidR="00A07677" w:rsidRPr="0022732C" w:rsidRDefault="00A07677" w:rsidP="00A0767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E8E74D5" w14:textId="77777777" w:rsidR="00A07677" w:rsidRPr="0022732C" w:rsidRDefault="00A07677" w:rsidP="00A0767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A24D236" w14:textId="77777777" w:rsidR="00A07677" w:rsidRPr="0022732C" w:rsidRDefault="00A07677" w:rsidP="00A0767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71A162B7" w14:textId="77777777" w:rsidR="00A07677" w:rsidRPr="0022732C" w:rsidRDefault="00A07677" w:rsidP="00A0767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5755057C" w14:textId="77777777" w:rsidR="00A07677" w:rsidRPr="0022732C" w:rsidRDefault="00A07677" w:rsidP="00A0767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3C03B63" w14:textId="77777777" w:rsidR="00A07677" w:rsidRPr="0022732C" w:rsidRDefault="00A07677" w:rsidP="00A0767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0B340E6" w14:textId="77777777" w:rsidR="00A07677" w:rsidRPr="0022732C" w:rsidRDefault="00A07677" w:rsidP="00A0767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7CD7BD0" w14:textId="77777777" w:rsidR="00A07677" w:rsidRDefault="00A07677" w:rsidP="00A07677">
      <w:pPr>
        <w:spacing w:line="360" w:lineRule="auto"/>
      </w:pPr>
      <w:r>
        <w:t>Do: Nazwa i siedziba Zamawiającego:</w:t>
      </w:r>
    </w:p>
    <w:p w14:paraId="5113C69C" w14:textId="77777777" w:rsidR="00A07677" w:rsidRPr="00247153" w:rsidRDefault="00A07677" w:rsidP="00A07677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7EB725A9" w14:textId="77777777" w:rsidR="00A07677" w:rsidRPr="00247153" w:rsidRDefault="00A07677" w:rsidP="00A07677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532CC02D" w14:textId="77777777" w:rsidR="00A07677" w:rsidRDefault="00A07677" w:rsidP="00A07677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76D55AE2" w14:textId="77777777" w:rsidR="00A07677" w:rsidRDefault="00A07677" w:rsidP="00A07677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720C7673" w14:textId="77777777" w:rsidR="00A07677" w:rsidRDefault="00A07677" w:rsidP="00A07677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63291EC6" w14:textId="77777777" w:rsidR="00A07677" w:rsidRDefault="00A07677" w:rsidP="00A07677">
      <w:pPr>
        <w:ind w:firstLine="3969"/>
        <w:rPr>
          <w:b/>
        </w:rPr>
      </w:pPr>
    </w:p>
    <w:p w14:paraId="3B8E7BA7" w14:textId="53C472E6" w:rsidR="00A07677" w:rsidRDefault="00A07677" w:rsidP="00A0767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39</w:t>
      </w:r>
      <w:r w:rsidRPr="00247153">
        <w:rPr>
          <w:b/>
        </w:rPr>
        <w:t>/</w:t>
      </w:r>
      <w:r>
        <w:rPr>
          <w:b/>
        </w:rPr>
        <w:t>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642A9AD2" w14:textId="77777777" w:rsidR="00A07677" w:rsidRDefault="00A07677" w:rsidP="00A07677">
      <w:pPr>
        <w:tabs>
          <w:tab w:val="right" w:pos="9000"/>
        </w:tabs>
      </w:pPr>
    </w:p>
    <w:p w14:paraId="51824C5F" w14:textId="77777777" w:rsidR="00A07677" w:rsidRPr="005F7BDF" w:rsidRDefault="00A07677" w:rsidP="00A0767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0EB8A970" w14:textId="77777777" w:rsidR="00A07677" w:rsidRPr="005F7BDF" w:rsidRDefault="00A07677" w:rsidP="00A0767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D48E7C1" w14:textId="77777777" w:rsidR="00A07677" w:rsidRPr="005F7BDF" w:rsidRDefault="00A07677" w:rsidP="00A0767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50EFCE8C" w14:textId="77777777" w:rsidR="00A07677" w:rsidRPr="005F7BDF" w:rsidRDefault="00A07677" w:rsidP="00A0767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AD3BF3B" w14:textId="77777777" w:rsidR="00A07677" w:rsidRPr="005F7BDF" w:rsidRDefault="00A07677" w:rsidP="00A0767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85C0344" w14:textId="77777777" w:rsidR="00A07677" w:rsidRPr="002969BE" w:rsidRDefault="00A07677" w:rsidP="00A07677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0CF61076" w14:textId="77777777" w:rsidR="00A07677" w:rsidRPr="002969BE" w:rsidRDefault="00A07677" w:rsidP="00A0767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56E240A7" w14:textId="77777777" w:rsidR="00A07677" w:rsidRPr="002969BE" w:rsidRDefault="00A07677" w:rsidP="00A0767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40D732F1" w14:textId="77777777" w:rsidR="00A07677" w:rsidRPr="002969BE" w:rsidRDefault="00A07677" w:rsidP="00A0767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1ACA0D16" w14:textId="77777777" w:rsidR="00A07677" w:rsidRPr="002969BE" w:rsidRDefault="00A07677" w:rsidP="00A07677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5464CE0C" w14:textId="77777777" w:rsidR="00A07677" w:rsidRPr="00FE545C" w:rsidRDefault="00A07677" w:rsidP="00A07677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A418005" w14:textId="77777777" w:rsidR="00A07677" w:rsidRPr="00FE545C" w:rsidRDefault="00A07677" w:rsidP="00A07677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DD91B9A" w14:textId="77777777" w:rsidR="00A07677" w:rsidRDefault="00A07677" w:rsidP="00A07677">
      <w:pPr>
        <w:jc w:val="both"/>
        <w:rPr>
          <w:sz w:val="18"/>
          <w:szCs w:val="18"/>
        </w:rPr>
      </w:pPr>
    </w:p>
    <w:p w14:paraId="0D04D058" w14:textId="77777777" w:rsidR="00A07677" w:rsidRDefault="00A07677" w:rsidP="00A07677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CB97AF1" w14:textId="77777777" w:rsidR="00A07677" w:rsidRPr="00730EFE" w:rsidRDefault="00A07677" w:rsidP="00A0767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2AE2127" w14:textId="77777777" w:rsidR="00A07677" w:rsidRPr="001D671E" w:rsidRDefault="00A07677" w:rsidP="00A0767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D3AB873" w14:textId="77777777" w:rsidR="00A07677" w:rsidRDefault="00A07677" w:rsidP="00A076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0C2E11B" w14:textId="77777777" w:rsidR="00A07677" w:rsidRDefault="00A07677" w:rsidP="00A0767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428DAC" w14:textId="77777777" w:rsidR="00A07677" w:rsidRDefault="00A07677" w:rsidP="00A0767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41B031" w14:textId="77777777" w:rsidR="00A07677" w:rsidRPr="001D671E" w:rsidRDefault="00A07677" w:rsidP="00A0767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7677" w:rsidRPr="00FE545C" w14:paraId="770A7F13" w14:textId="77777777" w:rsidTr="0035050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0FDD2" w14:textId="77777777" w:rsidR="00A07677" w:rsidRPr="00FE545C" w:rsidRDefault="00A07677" w:rsidP="0035050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E66011" w14:textId="77777777" w:rsidR="00A07677" w:rsidRPr="00FE545C" w:rsidRDefault="00A07677" w:rsidP="0035050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D0052E7" w14:textId="77777777" w:rsidR="00A07677" w:rsidRPr="00FE545C" w:rsidRDefault="00A07677" w:rsidP="0035050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7942F4" w14:textId="77777777" w:rsidR="00A07677" w:rsidRPr="00FE545C" w:rsidRDefault="00A07677" w:rsidP="0035050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7677" w:rsidRPr="00FE545C" w14:paraId="79078667" w14:textId="77777777" w:rsidTr="0035050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A0698" w14:textId="77777777" w:rsidR="00A07677" w:rsidRPr="00FE545C" w:rsidRDefault="00A07677" w:rsidP="0035050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BD773" w14:textId="77777777" w:rsidR="00A07677" w:rsidRPr="00FE545C" w:rsidRDefault="00A07677" w:rsidP="0035050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535A3" w14:textId="77777777" w:rsidR="00A07677" w:rsidRPr="00FE545C" w:rsidRDefault="00A07677" w:rsidP="0035050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7677" w:rsidRPr="00FE545C" w14:paraId="3E258203" w14:textId="77777777" w:rsidTr="0035050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C159B" w14:textId="77777777" w:rsidR="00A07677" w:rsidRPr="00FE545C" w:rsidRDefault="00A07677" w:rsidP="0035050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59C46" w14:textId="77777777" w:rsidR="00A07677" w:rsidRPr="00FE545C" w:rsidRDefault="00A07677" w:rsidP="0035050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8EF6A" w14:textId="77777777" w:rsidR="00A07677" w:rsidRPr="00FE545C" w:rsidRDefault="00A07677" w:rsidP="0035050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FF97206" w14:textId="77777777" w:rsidR="00A07677" w:rsidRDefault="00A07677" w:rsidP="00A076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F982E37" w14:textId="77777777" w:rsidR="00A07677" w:rsidRPr="00D638CC" w:rsidRDefault="00A07677" w:rsidP="00A0767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6C31CC3E" w14:textId="77777777" w:rsidR="00A07677" w:rsidRPr="002F276A" w:rsidRDefault="00A07677" w:rsidP="00A0767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D7565AD" w14:textId="77777777" w:rsidR="00A07677" w:rsidRPr="002F276A" w:rsidRDefault="00A07677" w:rsidP="00A0767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BCA8121" w14:textId="77777777" w:rsidR="00A07677" w:rsidRPr="002F276A" w:rsidRDefault="00A07677" w:rsidP="00A0767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C89C51" w14:textId="77777777" w:rsidR="00A07677" w:rsidRPr="002F276A" w:rsidRDefault="00A07677" w:rsidP="00A0767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5219449" w14:textId="77777777" w:rsidR="00A07677" w:rsidRPr="002F276A" w:rsidRDefault="00A07677" w:rsidP="00A0767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4428B96" w14:textId="77777777" w:rsidR="00A07677" w:rsidRDefault="00A07677" w:rsidP="00A076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7F1D5E0" w14:textId="77777777" w:rsidR="00A07677" w:rsidRDefault="00A07677" w:rsidP="00A0767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3A6F127" w14:textId="77777777" w:rsidR="00A07677" w:rsidRDefault="00A07677" w:rsidP="00A076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67E4BE4" w14:textId="77777777" w:rsidR="00A07677" w:rsidRDefault="00A07677" w:rsidP="00A0767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6326B27" w14:textId="77777777" w:rsidR="00A07677" w:rsidRDefault="00A07677" w:rsidP="00A0767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745A4CA" w14:textId="77777777" w:rsidR="00A07677" w:rsidRDefault="00A07677" w:rsidP="00A0767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5CFA943" w14:textId="77777777" w:rsidR="00A07677" w:rsidRDefault="00A07677" w:rsidP="00A0767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A9D1495" w14:textId="77777777" w:rsidR="00A07677" w:rsidRPr="000B45FE" w:rsidRDefault="00A07677" w:rsidP="00A0767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72B562B" w14:textId="77777777" w:rsidR="00A07677" w:rsidRDefault="00A07677" w:rsidP="00A07677">
      <w:pPr>
        <w:jc w:val="both"/>
        <w:rPr>
          <w:sz w:val="22"/>
          <w:szCs w:val="22"/>
        </w:rPr>
      </w:pPr>
    </w:p>
    <w:p w14:paraId="649598BE" w14:textId="77777777" w:rsidR="00A07677" w:rsidRDefault="00A07677" w:rsidP="00A07677">
      <w:pPr>
        <w:jc w:val="both"/>
        <w:rPr>
          <w:sz w:val="22"/>
          <w:szCs w:val="22"/>
        </w:rPr>
      </w:pPr>
    </w:p>
    <w:p w14:paraId="5A11AB28" w14:textId="77777777" w:rsidR="00A07677" w:rsidRDefault="00A07677" w:rsidP="00A07677">
      <w:pPr>
        <w:jc w:val="right"/>
        <w:rPr>
          <w:sz w:val="20"/>
          <w:szCs w:val="20"/>
        </w:rPr>
      </w:pPr>
    </w:p>
    <w:p w14:paraId="72DFFA37" w14:textId="77777777" w:rsidR="00A07677" w:rsidRPr="00423B06" w:rsidRDefault="00A07677" w:rsidP="00A0767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58F0446" w14:textId="77777777" w:rsidR="00A07677" w:rsidRPr="00012E38" w:rsidRDefault="00A07677" w:rsidP="00A07677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AA3A14F" w14:textId="77777777" w:rsidR="00A07677" w:rsidRPr="00E52A10" w:rsidRDefault="00A07677" w:rsidP="00A07677"/>
    <w:p w14:paraId="62703029" w14:textId="77777777" w:rsidR="00A07677" w:rsidRPr="00C50235" w:rsidRDefault="00A07677" w:rsidP="00A07677"/>
    <w:p w14:paraId="04F47448" w14:textId="77777777" w:rsidR="00A07677" w:rsidRPr="00873B37" w:rsidRDefault="00A07677" w:rsidP="00A07677"/>
    <w:p w14:paraId="073BC701" w14:textId="77777777" w:rsidR="00FE545C" w:rsidRPr="00A07677" w:rsidRDefault="00FE545C" w:rsidP="00A07677"/>
    <w:sectPr w:rsidR="00FE545C" w:rsidRPr="00A076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2A034" w14:textId="77777777" w:rsidR="007E3794" w:rsidRDefault="007E3794">
      <w:r>
        <w:separator/>
      </w:r>
    </w:p>
  </w:endnote>
  <w:endnote w:type="continuationSeparator" w:id="0">
    <w:p w14:paraId="0EF52376" w14:textId="77777777" w:rsidR="007E3794" w:rsidRDefault="007E3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BA3EC" w14:textId="77777777" w:rsidR="00F37624" w:rsidRDefault="00F376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B0B2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D9066" w14:textId="77777777" w:rsidR="00F37624" w:rsidRDefault="00F376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E1515" w14:textId="77777777" w:rsidR="007E3794" w:rsidRDefault="007E3794">
      <w:r>
        <w:separator/>
      </w:r>
    </w:p>
  </w:footnote>
  <w:footnote w:type="continuationSeparator" w:id="0">
    <w:p w14:paraId="1DF70964" w14:textId="77777777" w:rsidR="007E3794" w:rsidRDefault="007E3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3E807" w14:textId="77777777" w:rsidR="00F37624" w:rsidRDefault="00F376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AC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74078" w14:textId="77777777" w:rsidR="00F37624" w:rsidRDefault="00F376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29358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65391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75575927">
    <w:abstractNumId w:val="0"/>
  </w:num>
  <w:num w:numId="4" w16cid:durableId="1180005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379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E3794"/>
    <w:rsid w:val="00833933"/>
    <w:rsid w:val="00853083"/>
    <w:rsid w:val="008B2F0C"/>
    <w:rsid w:val="008B4928"/>
    <w:rsid w:val="008D2AB8"/>
    <w:rsid w:val="008F1C66"/>
    <w:rsid w:val="00970FE4"/>
    <w:rsid w:val="00A0022B"/>
    <w:rsid w:val="00A07677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3762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538D71B"/>
  <w15:chartTrackingRefBased/>
  <w15:docId w15:val="{75E1CAEB-2264-45FA-B04A-6C3D58282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767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465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2025-01-28T07:48:00Z</cp:lastPrinted>
  <dcterms:created xsi:type="dcterms:W3CDTF">2025-01-28T07:45:00Z</dcterms:created>
  <dcterms:modified xsi:type="dcterms:W3CDTF">2025-01-28T07:49:00Z</dcterms:modified>
</cp:coreProperties>
</file>