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88452" w14:textId="5EAB7AB8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377F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7192CF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BDF884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197CDA2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5C8C38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202244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7378D6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93812FC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73D4FB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6274D2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CC6F9B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8672F6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991A22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305E2E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3DE3E4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1008613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C866DFF" w14:textId="157E4D06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55DFB" w:rsidRPr="00D55DFB">
        <w:rPr>
          <w:rFonts w:eastAsia="Times New Roman" w:cs="Calibri"/>
          <w:b/>
          <w:lang w:eastAsia="pl-PL"/>
        </w:rPr>
        <w:t>Dostawa części komputerowych oraz urządzeń peryferyjnych dla jednostek AGH</w:t>
      </w:r>
      <w:r w:rsidRPr="00432E10">
        <w:rPr>
          <w:rFonts w:eastAsia="Times New Roman" w:cs="Calibri"/>
          <w:lang w:eastAsia="pl-PL"/>
        </w:rPr>
        <w:t xml:space="preserve">, </w:t>
      </w:r>
      <w:r w:rsidR="00C377F2">
        <w:rPr>
          <w:rFonts w:eastAsia="Times New Roman" w:cs="Calibri"/>
          <w:lang w:eastAsia="pl-PL"/>
        </w:rPr>
        <w:t xml:space="preserve">nr sprawy: </w:t>
      </w:r>
      <w:r w:rsidR="00C377F2">
        <w:rPr>
          <w:rFonts w:eastAsia="Times New Roman" w:cs="Calibri"/>
          <w:lang w:eastAsia="pl-PL"/>
        </w:rPr>
        <w:br/>
      </w:r>
      <w:r w:rsidR="00C377F2" w:rsidRPr="00C377F2">
        <w:rPr>
          <w:rFonts w:eastAsia="Times New Roman" w:cs="Calibri"/>
          <w:b/>
          <w:bCs/>
          <w:lang w:eastAsia="pl-PL"/>
        </w:rPr>
        <w:t>DE-dzp.272-39/25</w:t>
      </w:r>
      <w:r w:rsidR="00C377F2">
        <w:rPr>
          <w:rFonts w:eastAsia="Times New Roman" w:cs="Calibri"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C36A28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7052B0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C5037D5" w14:textId="5E936A9E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C377F2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C7AB82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AF683F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E3224C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4BAA68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793BC5A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9AD6F5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D95EBC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B82CC1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1FC8685" w14:textId="586E166C" w:rsidR="005103B9" w:rsidRPr="009475A8" w:rsidRDefault="008F3D36" w:rsidP="00C377F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A389C" w14:textId="77777777" w:rsidR="00B237DC" w:rsidRDefault="00B237DC" w:rsidP="0038231F">
      <w:pPr>
        <w:spacing w:after="0" w:line="240" w:lineRule="auto"/>
      </w:pPr>
      <w:r>
        <w:separator/>
      </w:r>
    </w:p>
  </w:endnote>
  <w:endnote w:type="continuationSeparator" w:id="0">
    <w:p w14:paraId="14DB453A" w14:textId="77777777" w:rsidR="00B237DC" w:rsidRDefault="00B237D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8E5E9" w14:textId="77777777" w:rsidR="00D55DFB" w:rsidRDefault="00D55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BB7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0FB68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AFAD0" w14:textId="77777777" w:rsidR="00D55DFB" w:rsidRDefault="00D55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46F2A" w14:textId="77777777" w:rsidR="00B237DC" w:rsidRDefault="00B237DC" w:rsidP="0038231F">
      <w:pPr>
        <w:spacing w:after="0" w:line="240" w:lineRule="auto"/>
      </w:pPr>
      <w:r>
        <w:separator/>
      </w:r>
    </w:p>
  </w:footnote>
  <w:footnote w:type="continuationSeparator" w:id="0">
    <w:p w14:paraId="78A080DD" w14:textId="77777777" w:rsidR="00B237DC" w:rsidRDefault="00B237DC" w:rsidP="0038231F">
      <w:pPr>
        <w:spacing w:after="0" w:line="240" w:lineRule="auto"/>
      </w:pPr>
      <w:r>
        <w:continuationSeparator/>
      </w:r>
    </w:p>
  </w:footnote>
  <w:footnote w:id="1">
    <w:p w14:paraId="3450BF4A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8C74E4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4A181" w14:textId="77777777" w:rsidR="00D55DFB" w:rsidRDefault="00D55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90A32" w14:textId="77777777" w:rsidR="00D55DFB" w:rsidRDefault="00D55D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29232" w14:textId="77777777" w:rsidR="00D55DFB" w:rsidRDefault="00D55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194460">
    <w:abstractNumId w:val="7"/>
  </w:num>
  <w:num w:numId="2" w16cid:durableId="1063332567">
    <w:abstractNumId w:val="0"/>
  </w:num>
  <w:num w:numId="3" w16cid:durableId="870845086">
    <w:abstractNumId w:val="6"/>
  </w:num>
  <w:num w:numId="4" w16cid:durableId="5405740">
    <w:abstractNumId w:val="9"/>
  </w:num>
  <w:num w:numId="5" w16cid:durableId="1759204773">
    <w:abstractNumId w:val="8"/>
  </w:num>
  <w:num w:numId="6" w16cid:durableId="1421869326">
    <w:abstractNumId w:val="5"/>
  </w:num>
  <w:num w:numId="7" w16cid:durableId="756949535">
    <w:abstractNumId w:val="1"/>
  </w:num>
  <w:num w:numId="8" w16cid:durableId="963387743">
    <w:abstractNumId w:val="3"/>
  </w:num>
  <w:num w:numId="9" w16cid:durableId="2023627439">
    <w:abstractNumId w:val="2"/>
  </w:num>
  <w:num w:numId="10" w16cid:durableId="1462264782">
    <w:abstractNumId w:val="4"/>
  </w:num>
  <w:num w:numId="11" w16cid:durableId="4389154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37D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37DC"/>
    <w:rsid w:val="00B34079"/>
    <w:rsid w:val="00B8005E"/>
    <w:rsid w:val="00B90E42"/>
    <w:rsid w:val="00BB0C3C"/>
    <w:rsid w:val="00BD3D80"/>
    <w:rsid w:val="00C014B5"/>
    <w:rsid w:val="00C113BF"/>
    <w:rsid w:val="00C377F2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55DFB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81ADCC"/>
  <w15:chartTrackingRefBased/>
  <w15:docId w15:val="{53787198-70FD-4627-B212-3DFC25DEE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2025-01-28T07:51:00Z</cp:lastPrinted>
  <dcterms:created xsi:type="dcterms:W3CDTF">2025-01-28T07:49:00Z</dcterms:created>
  <dcterms:modified xsi:type="dcterms:W3CDTF">2025-01-28T07:52:00Z</dcterms:modified>
</cp:coreProperties>
</file>