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C67A7" w14:textId="5B06499C" w:rsidR="00D3303C" w:rsidRPr="00D3303C" w:rsidRDefault="00D3303C" w:rsidP="00D3303C">
      <w:pPr>
        <w:keepNext/>
        <w:spacing w:after="0" w:line="360" w:lineRule="auto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/>
          <w:b/>
          <w:sz w:val="18"/>
          <w:szCs w:val="18"/>
          <w:lang w:eastAsia="pl-PL"/>
        </w:rPr>
        <w:t xml:space="preserve">  </w:t>
      </w:r>
      <w:r w:rsidRPr="00D3303C">
        <w:rPr>
          <w:rFonts w:ascii="Verdana" w:hAnsi="Verdana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42C62F" wp14:editId="6BB9AAC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629150" cy="466725"/>
                <wp:effectExtent l="0" t="0" r="0" b="9525"/>
                <wp:wrapNone/>
                <wp:docPr id="1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9150" cy="466725"/>
                          <a:chOff x="0" y="0"/>
                          <a:chExt cx="8777438" cy="907477"/>
                        </a:xfrm>
                      </wpg:grpSpPr>
                      <wpg:grpSp>
                        <wpg:cNvPr id="407437261" name="Grupa 407437261"/>
                        <wpg:cNvGrpSpPr/>
                        <wpg:grpSpPr>
                          <a:xfrm>
                            <a:off x="0" y="88897"/>
                            <a:ext cx="4080557" cy="818580"/>
                            <a:chOff x="0" y="88897"/>
                            <a:chExt cx="4080557" cy="818580"/>
                          </a:xfrm>
                        </wpg:grpSpPr>
                        <pic:pic xmlns:pic="http://schemas.openxmlformats.org/drawingml/2006/picture">
                          <pic:nvPicPr>
                            <pic:cNvPr id="580332508" name="Obraz 58033250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32345"/>
                              <a:ext cx="2645417" cy="67513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296660" name="Obraz 4792966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/>
                            <a:srcRect l="9438" t="2372" b="825"/>
                            <a:stretch/>
                          </pic:blipFill>
                          <pic:spPr>
                            <a:xfrm>
                              <a:off x="3261218" y="88897"/>
                              <a:ext cx="819339" cy="81857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447344754" name="Obraz 44734475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923860" y="0"/>
                            <a:ext cx="3853578" cy="9074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FB360D" id="Grupa 6" o:spid="_x0000_s1026" style="position:absolute;margin-left:0;margin-top:-.05pt;width:364.5pt;height:36.75pt;z-index:251659264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">
                <v:group id="Grupa 407437261" o:spid="_x0000_s1027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580332508" o:spid="_x0000_s1028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">
                    <v:imagedata r:id="rId10" o:title=""/>
                  </v:shape>
                  <v:shape id="Obraz 479296660" o:spid="_x0000_s1029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">
                    <v:imagedata r:id="rId11" o:title="" croptop="1555f" cropbottom="541f" cropleft="6185f"/>
                  </v:shape>
                </v:group>
                <v:shape id="Obraz 447344754" o:spid="_x0000_s1030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">
                  <v:imagedata r:id="rId12" o:title=""/>
                </v:shape>
              </v:group>
            </w:pict>
          </mc:Fallback>
        </mc:AlternateContent>
      </w:r>
    </w:p>
    <w:p w14:paraId="16DBDA4A" w14:textId="770878C5" w:rsidR="00D3303C" w:rsidRPr="00D3303C" w:rsidRDefault="00D3303C" w:rsidP="00D3303C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/>
          <w:b/>
          <w:sz w:val="18"/>
          <w:szCs w:val="18"/>
          <w:lang w:eastAsia="pl-PL"/>
        </w:rPr>
        <w:tab/>
      </w:r>
    </w:p>
    <w:p w14:paraId="0081F2D6" w14:textId="3317105F" w:rsidR="000246D5" w:rsidRPr="00D3303C" w:rsidRDefault="00000000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44DAC4C" w14:textId="77777777" w:rsidR="000246D5" w:rsidRPr="00D3303C" w:rsidRDefault="00000000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2D7AE11" w14:textId="77777777" w:rsidR="000246D5" w:rsidRPr="00D3303C" w:rsidRDefault="00000000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73D619C" w14:textId="77777777" w:rsidR="000246D5" w:rsidRPr="00D3303C" w:rsidRDefault="00000000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78D66BEF" w14:textId="77777777" w:rsidR="000246D5" w:rsidRPr="00D3303C" w:rsidRDefault="00000000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4F7A93F" w14:textId="77777777" w:rsidR="000246D5" w:rsidRPr="00D3303C" w:rsidRDefault="000246D5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C24AA08" w14:textId="77777777" w:rsidR="000246D5" w:rsidRPr="00D3303C" w:rsidRDefault="00000000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659BCE12" w14:textId="77777777" w:rsidR="000246D5" w:rsidRPr="00D3303C" w:rsidRDefault="00000000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Pr="00D3303C" w:rsidRDefault="00000000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D3303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D3303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3FD42AD3" w14:textId="77777777" w:rsidR="000246D5" w:rsidRPr="00D3303C" w:rsidRDefault="00000000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497BAB81" w14:textId="77777777" w:rsidR="000246D5" w:rsidRPr="00D3303C" w:rsidRDefault="00000000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17C220F" w14:textId="77777777" w:rsidR="00D3303C" w:rsidRDefault="00D3303C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</w:p>
    <w:p w14:paraId="3DA4FF61" w14:textId="77777777" w:rsidR="00D3303C" w:rsidRPr="00D3303C" w:rsidRDefault="00D3303C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</w:p>
    <w:p w14:paraId="53A845AC" w14:textId="77777777" w:rsidR="000246D5" w:rsidRPr="00D3303C" w:rsidRDefault="00000000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85A781" w14:textId="77777777" w:rsidR="000246D5" w:rsidRPr="00D3303C" w:rsidRDefault="00000000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DAEF17C" w14:textId="77777777" w:rsidR="00D3303C" w:rsidRPr="00D3303C" w:rsidRDefault="00D3303C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719BDE70" w14:textId="77777777" w:rsidR="000246D5" w:rsidRPr="00D3303C" w:rsidRDefault="00000000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B15F89" w14:textId="2957745F" w:rsidR="000246D5" w:rsidRPr="00D3303C" w:rsidRDefault="00000000">
      <w:pPr>
        <w:spacing w:after="0" w:line="240" w:lineRule="auto"/>
        <w:ind w:firstLine="708"/>
        <w:jc w:val="both"/>
        <w:rPr>
          <w:rFonts w:ascii="Verdana" w:hAnsi="Verdana"/>
          <w:sz w:val="18"/>
          <w:szCs w:val="18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br/>
        <w:t>pn.</w:t>
      </w:r>
      <w:r w:rsidR="003625A6"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="00291850" w:rsidRPr="00D3303C">
        <w:rPr>
          <w:rFonts w:ascii="Verdana" w:hAnsi="Verdana"/>
          <w:b/>
          <w:bCs/>
          <w:sz w:val="18"/>
          <w:szCs w:val="18"/>
        </w:rPr>
        <w:t xml:space="preserve">Dostawa zestawu pomp dla </w:t>
      </w:r>
      <w:proofErr w:type="spellStart"/>
      <w:r w:rsidR="00291850" w:rsidRPr="00D3303C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="00291850" w:rsidRPr="00D3303C">
        <w:rPr>
          <w:rFonts w:ascii="Verdana" w:hAnsi="Verdana"/>
          <w:b/>
          <w:bCs/>
          <w:sz w:val="18"/>
          <w:szCs w:val="18"/>
        </w:rPr>
        <w:t xml:space="preserve"> DE-dzp.272-037/25</w:t>
      </w:r>
      <w:r w:rsidR="00441118" w:rsidRPr="00D3303C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,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D3303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D3303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6AAAD29" w14:textId="77777777" w:rsidR="000246D5" w:rsidRPr="00D3303C" w:rsidRDefault="00000000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1CC1E60C" w14:textId="77777777" w:rsidR="000246D5" w:rsidRPr="00D3303C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5A32044" w14:textId="77777777" w:rsidR="000246D5" w:rsidRPr="00D3303C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D3303C">
        <w:rPr>
          <w:rFonts w:ascii="Verdana" w:hAnsi="Verdana" w:cs="Calibri"/>
          <w:bCs/>
          <w:iCs/>
          <w:color w:val="000000"/>
          <w:sz w:val="18"/>
          <w:szCs w:val="18"/>
        </w:rPr>
        <w:t xml:space="preserve">109 ust. 1 pkt 4, pkt 5, pkt 6, pkt 7, pkt 8, pkt 9 i pkt 10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6E19BC99" w14:textId="77777777" w:rsidR="000246D5" w:rsidRPr="00D3303C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Verdana" w:hAnsi="Verdana"/>
          <w:sz w:val="18"/>
          <w:szCs w:val="18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D3303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D3303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D3303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6C6528FF" w14:textId="77777777" w:rsidR="000246D5" w:rsidRPr="00D3303C" w:rsidRDefault="00000000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012FDFF" w14:textId="77777777" w:rsidR="00D3303C" w:rsidRPr="00D3303C" w:rsidRDefault="00D3303C" w:rsidP="00D3303C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558921" w14:textId="77777777" w:rsidR="000246D5" w:rsidRPr="00D3303C" w:rsidRDefault="00000000" w:rsidP="00D3303C">
      <w:pPr>
        <w:widowControl w:val="0"/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D3303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217A80F2" w14:textId="77777777" w:rsidR="000246D5" w:rsidRPr="00D3303C" w:rsidRDefault="00000000" w:rsidP="00D3303C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D3303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1A1D559" w14:textId="77777777" w:rsidR="00D3303C" w:rsidRDefault="00D3303C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0BAFCAF" w14:textId="77777777" w:rsidR="00D3303C" w:rsidRPr="00D3303C" w:rsidRDefault="00D3303C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BD91681" w14:textId="77777777" w:rsidR="000246D5" w:rsidRPr="00D3303C" w:rsidRDefault="00000000" w:rsidP="00D3303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D3303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24144D4" w14:textId="77777777" w:rsidR="000246D5" w:rsidRPr="00D3303C" w:rsidRDefault="00000000" w:rsidP="00D3303C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D3303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0246D5" w:rsidRPr="00D3303C">
      <w:footerReference w:type="defaul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E3367" w14:textId="77777777" w:rsidR="004B0C58" w:rsidRDefault="004B0C58">
      <w:pPr>
        <w:spacing w:after="0" w:line="240" w:lineRule="auto"/>
      </w:pPr>
      <w:r>
        <w:separator/>
      </w:r>
    </w:p>
  </w:endnote>
  <w:endnote w:type="continuationSeparator" w:id="0">
    <w:p w14:paraId="484A0660" w14:textId="77777777" w:rsidR="004B0C58" w:rsidRDefault="004B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F8767" w14:textId="77777777" w:rsidR="004B0C58" w:rsidRDefault="004B0C5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401B818" w14:textId="77777777" w:rsidR="004B0C58" w:rsidRDefault="004B0C58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18E4"/>
    <w:rsid w:val="000A48F0"/>
    <w:rsid w:val="000A54B0"/>
    <w:rsid w:val="00110D50"/>
    <w:rsid w:val="00152959"/>
    <w:rsid w:val="00167A53"/>
    <w:rsid w:val="001924D3"/>
    <w:rsid w:val="001E5F10"/>
    <w:rsid w:val="00213E1E"/>
    <w:rsid w:val="0022185F"/>
    <w:rsid w:val="00231D1A"/>
    <w:rsid w:val="0023668C"/>
    <w:rsid w:val="0023787B"/>
    <w:rsid w:val="00270F42"/>
    <w:rsid w:val="0028631F"/>
    <w:rsid w:val="00291850"/>
    <w:rsid w:val="003625A6"/>
    <w:rsid w:val="003C5D2F"/>
    <w:rsid w:val="004059C4"/>
    <w:rsid w:val="004134F5"/>
    <w:rsid w:val="00441118"/>
    <w:rsid w:val="004412A5"/>
    <w:rsid w:val="004B0C58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46D77"/>
    <w:rsid w:val="008755A4"/>
    <w:rsid w:val="008A7D97"/>
    <w:rsid w:val="008C3F17"/>
    <w:rsid w:val="008D617C"/>
    <w:rsid w:val="008F2D71"/>
    <w:rsid w:val="0091063B"/>
    <w:rsid w:val="009808F2"/>
    <w:rsid w:val="009A42E9"/>
    <w:rsid w:val="009A7723"/>
    <w:rsid w:val="009C3277"/>
    <w:rsid w:val="00A02218"/>
    <w:rsid w:val="00A323CD"/>
    <w:rsid w:val="00A36FF4"/>
    <w:rsid w:val="00A514A7"/>
    <w:rsid w:val="00B403E9"/>
    <w:rsid w:val="00B447CB"/>
    <w:rsid w:val="00B44F16"/>
    <w:rsid w:val="00B62152"/>
    <w:rsid w:val="00B96400"/>
    <w:rsid w:val="00C83025"/>
    <w:rsid w:val="00CA28F9"/>
    <w:rsid w:val="00CC4E72"/>
    <w:rsid w:val="00CD0463"/>
    <w:rsid w:val="00CD7E1D"/>
    <w:rsid w:val="00CE218C"/>
    <w:rsid w:val="00D3303C"/>
    <w:rsid w:val="00D372AF"/>
    <w:rsid w:val="00DB29F6"/>
    <w:rsid w:val="00E02886"/>
    <w:rsid w:val="00E03F9E"/>
    <w:rsid w:val="00E8058D"/>
    <w:rsid w:val="00E96CCC"/>
    <w:rsid w:val="00ED0749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6</cp:revision>
  <cp:lastPrinted>2016-07-26T10:32:00Z</cp:lastPrinted>
  <dcterms:created xsi:type="dcterms:W3CDTF">2025-01-22T08:39:00Z</dcterms:created>
  <dcterms:modified xsi:type="dcterms:W3CDTF">2025-01-24T10:25:00Z</dcterms:modified>
</cp:coreProperties>
</file>