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A3847" w14:textId="28C339B8" w:rsidR="00C7090A" w:rsidRDefault="003836A5" w:rsidP="00C7090A">
      <w:pPr>
        <w:pStyle w:val="Nagwek3"/>
        <w:jc w:val="center"/>
        <w:rPr>
          <w:rFonts w:ascii="Verdana" w:hAnsi="Verdana"/>
          <w:b w:val="0"/>
          <w:sz w:val="18"/>
          <w:szCs w:val="18"/>
        </w:rPr>
      </w:pPr>
      <w:r>
        <w:rPr>
          <w:noProof/>
        </w:rPr>
        <w:pict w14:anchorId="7ACFCB73">
          <v:group id="Grupa 6" o:spid="_x0000_s1026" style="position:absolute;left:0;text-align:left;margin-left:0;margin-top:0;width:364.5pt;height:36.75pt;z-index:251659264" coordsize="87774,90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">
            <v:group id="Grupa 1703662563" o:spid="_x0000_s1027" style="position:absolute;top:888;width:40805;height:8186" coordorigin=",888" coordsize="40805,81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069244397" o:spid="_x0000_s1028" type="#_x0000_t75" style="position:absolute;top:2323;width:26454;height:67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">
                <v:imagedata r:id="rId8" o:title=""/>
              </v:shape>
              <v:shape id="Obraz 1747467451" o:spid="_x0000_s1029" type="#_x0000_t75" style="position:absolute;left:32612;top:888;width:8193;height:81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">
                <v:imagedata r:id="rId9" o:title="" croptop="1555f" cropbottom="541f" cropleft="6185f"/>
              </v:shape>
            </v:group>
            <v:shape id="Obraz 64954550" o:spid="_x0000_s1030" type="#_x0000_t75" style="position:absolute;left:49238;width:38536;height:90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">
              <v:imagedata r:id="rId10" o:title=""/>
            </v:shape>
          </v:group>
        </w:pict>
      </w:r>
      <w:r w:rsidR="00C7090A">
        <w:rPr>
          <w:rFonts w:ascii="Verdana" w:hAnsi="Verdana"/>
          <w:b w:val="0"/>
          <w:sz w:val="18"/>
          <w:szCs w:val="18"/>
        </w:rPr>
        <w:tab/>
      </w:r>
    </w:p>
    <w:p w14:paraId="0023C0F8" w14:textId="40A2198A" w:rsidR="00C7090A" w:rsidRDefault="00C7090A" w:rsidP="008D2AB8">
      <w:pPr>
        <w:pStyle w:val="Nagwek3"/>
        <w:jc w:val="right"/>
        <w:rPr>
          <w:rFonts w:ascii="Verdana" w:hAnsi="Verdana"/>
          <w:b w:val="0"/>
          <w:sz w:val="18"/>
          <w:szCs w:val="18"/>
        </w:rPr>
      </w:pPr>
      <w:r>
        <w:rPr>
          <w:rFonts w:ascii="Verdana" w:hAnsi="Verdana"/>
          <w:b w:val="0"/>
          <w:sz w:val="18"/>
          <w:szCs w:val="18"/>
        </w:rPr>
        <w:tab/>
      </w:r>
      <w:r>
        <w:rPr>
          <w:rFonts w:ascii="Verdana" w:hAnsi="Verdana"/>
          <w:b w:val="0"/>
          <w:sz w:val="18"/>
          <w:szCs w:val="18"/>
        </w:rPr>
        <w:tab/>
      </w:r>
      <w:r>
        <w:rPr>
          <w:rFonts w:ascii="Verdana" w:hAnsi="Verdana"/>
          <w:b w:val="0"/>
          <w:sz w:val="18"/>
          <w:szCs w:val="18"/>
        </w:rPr>
        <w:tab/>
      </w:r>
      <w:r>
        <w:rPr>
          <w:rFonts w:ascii="Verdana" w:hAnsi="Verdana"/>
          <w:b w:val="0"/>
          <w:sz w:val="18"/>
          <w:szCs w:val="18"/>
        </w:rPr>
        <w:tab/>
      </w:r>
      <w:r>
        <w:rPr>
          <w:rFonts w:ascii="Verdana" w:hAnsi="Verdana"/>
          <w:b w:val="0"/>
          <w:sz w:val="18"/>
          <w:szCs w:val="18"/>
        </w:rPr>
        <w:tab/>
      </w:r>
      <w:r w:rsidR="008D2AB8" w:rsidRPr="008B6F4E">
        <w:rPr>
          <w:rFonts w:ascii="Verdana" w:hAnsi="Verdana"/>
          <w:b w:val="0"/>
          <w:sz w:val="18"/>
          <w:szCs w:val="18"/>
        </w:rPr>
        <w:tab/>
      </w:r>
      <w:r w:rsidR="008D2AB8" w:rsidRPr="008B6F4E">
        <w:rPr>
          <w:rFonts w:ascii="Verdana" w:hAnsi="Verdana"/>
          <w:b w:val="0"/>
          <w:sz w:val="18"/>
          <w:szCs w:val="18"/>
        </w:rPr>
        <w:tab/>
      </w:r>
      <w:r w:rsidR="008D2AB8" w:rsidRPr="008B6F4E">
        <w:rPr>
          <w:rFonts w:ascii="Verdana" w:hAnsi="Verdana"/>
          <w:b w:val="0"/>
          <w:sz w:val="18"/>
          <w:szCs w:val="18"/>
        </w:rPr>
        <w:tab/>
      </w:r>
      <w:r w:rsidR="008D2AB8" w:rsidRPr="008B6F4E">
        <w:rPr>
          <w:rFonts w:ascii="Verdana" w:hAnsi="Verdana"/>
          <w:b w:val="0"/>
          <w:sz w:val="18"/>
          <w:szCs w:val="18"/>
        </w:rPr>
        <w:tab/>
      </w:r>
      <w:r w:rsidR="008D2AB8" w:rsidRPr="008B6F4E">
        <w:rPr>
          <w:rFonts w:ascii="Verdana" w:hAnsi="Verdana"/>
          <w:b w:val="0"/>
          <w:sz w:val="18"/>
          <w:szCs w:val="18"/>
        </w:rPr>
        <w:tab/>
      </w:r>
      <w:r w:rsidR="008D2AB8" w:rsidRPr="008B6F4E">
        <w:rPr>
          <w:rFonts w:ascii="Verdana" w:hAnsi="Verdana"/>
          <w:b w:val="0"/>
          <w:sz w:val="18"/>
          <w:szCs w:val="18"/>
        </w:rPr>
        <w:tab/>
      </w:r>
      <w:r w:rsidR="008D2AB8" w:rsidRPr="008B6F4E">
        <w:rPr>
          <w:rFonts w:ascii="Verdana" w:hAnsi="Verdana"/>
          <w:b w:val="0"/>
          <w:sz w:val="18"/>
          <w:szCs w:val="18"/>
        </w:rPr>
        <w:tab/>
      </w:r>
    </w:p>
    <w:p w14:paraId="5A5B8449" w14:textId="4C44A2BB" w:rsidR="008D2AB8" w:rsidRPr="008B6F4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 xml:space="preserve">Załącznik nr </w:t>
      </w:r>
      <w:r w:rsidR="00012286" w:rsidRPr="008B6F4E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8B6F4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7B8204A4" w14:textId="77777777" w:rsidR="008D2AB8" w:rsidRPr="008B6F4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8B6F4E">
        <w:rPr>
          <w:rFonts w:ascii="Verdana" w:hAnsi="Verdana"/>
          <w:b/>
          <w:sz w:val="18"/>
          <w:szCs w:val="18"/>
        </w:rPr>
        <w:t>FORMULARZ OFERTY</w:t>
      </w:r>
    </w:p>
    <w:p w14:paraId="0AB841D4" w14:textId="77777777" w:rsidR="0014028B" w:rsidRPr="008B6F4E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8B6F4E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8B6F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8B6F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8B6F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8B6F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8B6F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8B6F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8B6F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8B6F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8B6F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8B6F4E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8B6F4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8B6F4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8B6F4E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8B6F4E">
        <w:rPr>
          <w:rFonts w:ascii="Verdana" w:hAnsi="Verdana"/>
          <w:b/>
          <w:sz w:val="18"/>
          <w:szCs w:val="18"/>
        </w:rPr>
        <w:t>–</w:t>
      </w:r>
      <w:r w:rsidRPr="008B6F4E">
        <w:rPr>
          <w:rFonts w:ascii="Verdana" w:hAnsi="Verdana"/>
          <w:b/>
          <w:sz w:val="18"/>
          <w:szCs w:val="18"/>
        </w:rPr>
        <w:t xml:space="preserve"> Hutnicza</w:t>
      </w:r>
      <w:r w:rsidR="00081DFA" w:rsidRPr="008B6F4E">
        <w:rPr>
          <w:rFonts w:ascii="Verdana" w:hAnsi="Verdana"/>
          <w:b/>
          <w:sz w:val="18"/>
          <w:szCs w:val="18"/>
        </w:rPr>
        <w:t xml:space="preserve"> </w:t>
      </w:r>
      <w:r w:rsidRPr="008B6F4E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8B6F4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8B6F4E">
        <w:rPr>
          <w:rFonts w:ascii="Verdana" w:hAnsi="Verdana"/>
          <w:b/>
          <w:sz w:val="18"/>
          <w:szCs w:val="18"/>
        </w:rPr>
        <w:t>Dział Zamówień Publicznych</w:t>
      </w:r>
      <w:r w:rsidR="008D2AB8" w:rsidRPr="008B6F4E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8B6F4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8B6F4E">
        <w:rPr>
          <w:rFonts w:ascii="Verdana" w:hAnsi="Verdana"/>
          <w:b/>
          <w:sz w:val="18"/>
          <w:szCs w:val="18"/>
        </w:rPr>
        <w:t>Al. Mickiewicza</w:t>
      </w:r>
      <w:r w:rsidR="008D2AB8" w:rsidRPr="008B6F4E">
        <w:rPr>
          <w:rFonts w:ascii="Verdana" w:hAnsi="Verdana"/>
          <w:b/>
          <w:sz w:val="18"/>
          <w:szCs w:val="18"/>
        </w:rPr>
        <w:t xml:space="preserve"> </w:t>
      </w:r>
      <w:r w:rsidRPr="008B6F4E">
        <w:rPr>
          <w:rFonts w:ascii="Verdana" w:hAnsi="Verdana"/>
          <w:b/>
          <w:sz w:val="18"/>
          <w:szCs w:val="18"/>
        </w:rPr>
        <w:t>30</w:t>
      </w:r>
      <w:r w:rsidR="008D2AB8" w:rsidRPr="008B6F4E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8B6F4E" w:rsidRDefault="002F3454" w:rsidP="008D2AB8">
      <w:pPr>
        <w:rPr>
          <w:rFonts w:ascii="Verdana" w:hAnsi="Verdana"/>
          <w:b/>
          <w:sz w:val="18"/>
          <w:szCs w:val="18"/>
        </w:rPr>
      </w:pPr>
      <w:r w:rsidRPr="008B6F4E">
        <w:rPr>
          <w:rFonts w:ascii="Verdana" w:hAnsi="Verdana"/>
          <w:b/>
          <w:sz w:val="18"/>
          <w:szCs w:val="18"/>
        </w:rPr>
        <w:t>30-059</w:t>
      </w:r>
      <w:r w:rsidR="008D2AB8" w:rsidRPr="008B6F4E">
        <w:rPr>
          <w:rFonts w:ascii="Verdana" w:hAnsi="Verdana"/>
          <w:b/>
          <w:sz w:val="18"/>
          <w:szCs w:val="18"/>
        </w:rPr>
        <w:t xml:space="preserve"> </w:t>
      </w:r>
      <w:r w:rsidRPr="008B6F4E">
        <w:rPr>
          <w:rFonts w:ascii="Verdana" w:hAnsi="Verdana"/>
          <w:b/>
          <w:sz w:val="18"/>
          <w:szCs w:val="18"/>
        </w:rPr>
        <w:t>Kraków</w:t>
      </w:r>
      <w:r w:rsidR="008D2AB8" w:rsidRPr="008B6F4E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8B6F4E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7DF5EC7C" w:rsidR="00760AEB" w:rsidRPr="008B6F4E" w:rsidRDefault="00A105DD" w:rsidP="00A105DD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323CCA" w:rsidRPr="008B6F4E">
        <w:rPr>
          <w:rFonts w:ascii="Verdana" w:hAnsi="Verdana"/>
          <w:b/>
          <w:sz w:val="18"/>
          <w:szCs w:val="18"/>
        </w:rPr>
        <w:t xml:space="preserve">Dostawa zestawu pomp dla </w:t>
      </w:r>
      <w:proofErr w:type="spellStart"/>
      <w:r w:rsidR="00323CCA" w:rsidRPr="008B6F4E">
        <w:rPr>
          <w:rFonts w:ascii="Verdana" w:hAnsi="Verdana"/>
          <w:b/>
          <w:sz w:val="18"/>
          <w:szCs w:val="18"/>
        </w:rPr>
        <w:t>WEiP</w:t>
      </w:r>
      <w:proofErr w:type="spellEnd"/>
      <w:r w:rsidR="00323CCA" w:rsidRPr="008B6F4E">
        <w:rPr>
          <w:rFonts w:ascii="Verdana" w:hAnsi="Verdana"/>
          <w:b/>
          <w:sz w:val="18"/>
          <w:szCs w:val="18"/>
        </w:rPr>
        <w:t xml:space="preserve"> DE-dzp.272-037/25</w:t>
      </w:r>
      <w:r w:rsidRPr="008B6F4E">
        <w:rPr>
          <w:rFonts w:ascii="Verdana" w:hAnsi="Verdana"/>
          <w:b/>
          <w:sz w:val="18"/>
          <w:szCs w:val="18"/>
        </w:rPr>
        <w:t xml:space="preserve">, </w:t>
      </w:r>
      <w:r w:rsidRPr="008B6F4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8B6F4E" w:rsidRDefault="00AE2ADC" w:rsidP="00AE2ADC">
      <w:pPr>
        <w:jc w:val="both"/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559"/>
        <w:gridCol w:w="1276"/>
        <w:gridCol w:w="850"/>
        <w:gridCol w:w="1843"/>
        <w:gridCol w:w="1031"/>
        <w:gridCol w:w="851"/>
        <w:gridCol w:w="2001"/>
      </w:tblGrid>
      <w:tr w:rsidR="008B6F4E" w:rsidRPr="008B6F4E" w14:paraId="293B2F2C" w14:textId="77777777" w:rsidTr="008B6F4E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CA1701" w14:textId="77777777" w:rsidR="008B6F4E" w:rsidRPr="008B6F4E" w:rsidRDefault="008B6F4E" w:rsidP="00802FF0">
            <w:pPr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E12FBE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4FF17692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5EA444" w14:textId="77777777" w:rsidR="008B6F4E" w:rsidRPr="008B6F4E" w:rsidRDefault="008B6F4E" w:rsidP="00802FF0">
            <w:pPr>
              <w:rPr>
                <w:rFonts w:ascii="Verdana" w:hAnsi="Verdana"/>
                <w:b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D0ADC1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0AA69211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33E5E8F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8B6F4E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BE5941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7373137D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0BF8C70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6F7B590F" w14:textId="77777777" w:rsidR="008B6F4E" w:rsidRPr="008B6F4E" w:rsidRDefault="008B6F4E" w:rsidP="00802FF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>[23%]</w:t>
            </w:r>
          </w:p>
          <w:p w14:paraId="6A149360" w14:textId="77777777" w:rsidR="008B6F4E" w:rsidRPr="008B6F4E" w:rsidRDefault="008B6F4E" w:rsidP="00802FF0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266BEB0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2AAE4699" w14:textId="77777777" w:rsidR="008B6F4E" w:rsidRPr="008B6F4E" w:rsidRDefault="008B6F4E" w:rsidP="00802FF0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>[PLN]</w:t>
            </w:r>
          </w:p>
          <w:p w14:paraId="7AD71B31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8B6F4E" w:rsidRPr="008B6F4E" w14:paraId="29912243" w14:textId="77777777" w:rsidTr="008B6F4E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8D74F0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3CBFFBD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1EECB8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6C40CF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0FF29AE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7EEC1F1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930A34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CFB2396" w14:textId="77777777" w:rsidR="008B6F4E" w:rsidRPr="008B6F4E" w:rsidRDefault="008B6F4E" w:rsidP="00802FF0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8B6F4E" w:rsidRPr="008B6F4E" w14:paraId="65E483E3" w14:textId="77777777" w:rsidTr="008B6F4E">
        <w:trPr>
          <w:trHeight w:val="32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DC25FA" w14:textId="77777777" w:rsidR="008B6F4E" w:rsidRPr="008B6F4E" w:rsidRDefault="008B6F4E" w:rsidP="00802FF0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9C627" w14:textId="67D7EABB" w:rsidR="008B6F4E" w:rsidRPr="008B6F4E" w:rsidRDefault="008B6F4E" w:rsidP="00802FF0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Pompa nr 1</w:t>
            </w:r>
          </w:p>
          <w:p w14:paraId="3B23BA4F" w14:textId="77777777" w:rsidR="008B6F4E" w:rsidRPr="008B6F4E" w:rsidRDefault="008B6F4E" w:rsidP="00802FF0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ab/>
              <w:t>Narożnik - 1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3127" w14:textId="77777777" w:rsidR="008B6F4E" w:rsidRPr="008B6F4E" w:rsidRDefault="008B6F4E" w:rsidP="00802FF0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D97CF" w14:textId="371944A4" w:rsidR="008B6F4E" w:rsidRPr="008B6F4E" w:rsidRDefault="008B6F4E" w:rsidP="00802FF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1szt.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5B698" w14:textId="77777777" w:rsidR="008B6F4E" w:rsidRPr="008B6F4E" w:rsidRDefault="008B6F4E" w:rsidP="00802FF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A942" w14:textId="77777777" w:rsidR="008B6F4E" w:rsidRPr="008B6F4E" w:rsidRDefault="008B6F4E" w:rsidP="00802FF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BABF9C1" w14:textId="77777777" w:rsidR="008B6F4E" w:rsidRPr="008B6F4E" w:rsidRDefault="008B6F4E" w:rsidP="00802FF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994477" w14:textId="77777777" w:rsidR="008B6F4E" w:rsidRPr="008B6F4E" w:rsidRDefault="008B6F4E" w:rsidP="00802FF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8B6F4E" w:rsidRPr="008B6F4E" w14:paraId="0D282280" w14:textId="77777777" w:rsidTr="008B6F4E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AA482A5" w14:textId="77777777" w:rsidR="008B6F4E" w:rsidRPr="008B6F4E" w:rsidRDefault="008B6F4E" w:rsidP="00802FF0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4ABFC" w14:textId="6E287A4F" w:rsidR="008B6F4E" w:rsidRPr="008B6F4E" w:rsidRDefault="008B6F4E" w:rsidP="00802FF0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Pompa nr 2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DDA7" w14:textId="77777777" w:rsidR="008B6F4E" w:rsidRPr="008B6F4E" w:rsidRDefault="008B6F4E" w:rsidP="00802FF0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3A38" w14:textId="77777777" w:rsidR="008B6F4E" w:rsidRPr="008B6F4E" w:rsidRDefault="008B6F4E" w:rsidP="00802FF0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2 szt.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0350F" w14:textId="77777777" w:rsidR="008B6F4E" w:rsidRPr="008B6F4E" w:rsidRDefault="008B6F4E" w:rsidP="00802FF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5B8F" w14:textId="77777777" w:rsidR="008B6F4E" w:rsidRPr="008B6F4E" w:rsidRDefault="008B6F4E" w:rsidP="00802FF0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25785C" w14:textId="77777777" w:rsidR="008B6F4E" w:rsidRPr="008B6F4E" w:rsidRDefault="008B6F4E" w:rsidP="00802FF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871B1E" w14:textId="77777777" w:rsidR="008B6F4E" w:rsidRPr="008B6F4E" w:rsidRDefault="008B6F4E" w:rsidP="00802FF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8B6F4E" w:rsidRPr="008B6F4E" w14:paraId="19A2ABD4" w14:textId="77777777" w:rsidTr="00802FF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219E3F" w14:textId="77777777" w:rsidR="008B6F4E" w:rsidRPr="008B6F4E" w:rsidRDefault="008B6F4E" w:rsidP="00802FF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19C0D24C" w14:textId="77777777" w:rsidR="008B6F4E" w:rsidRPr="008B6F4E" w:rsidRDefault="008B6F4E" w:rsidP="00802FF0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B6F4E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15506762" w14:textId="77777777" w:rsidR="008B6F4E" w:rsidRPr="008B6F4E" w:rsidRDefault="008B6F4E" w:rsidP="00802FF0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89ACFCD" w14:textId="77777777" w:rsidR="008B6F4E" w:rsidRPr="008B6F4E" w:rsidRDefault="008B6F4E" w:rsidP="00802FF0">
            <w:pPr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…………………………./</w:t>
            </w:r>
          </w:p>
          <w:p w14:paraId="7622C3F6" w14:textId="77777777" w:rsidR="008B6F4E" w:rsidRPr="008B6F4E" w:rsidRDefault="008B6F4E" w:rsidP="00802FF0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>Cena brutto za całość zamówienia/słownie: ……………………..…/</w:t>
            </w:r>
          </w:p>
          <w:p w14:paraId="2EC4A210" w14:textId="77777777" w:rsidR="008B6F4E" w:rsidRPr="008B6F4E" w:rsidRDefault="008B6F4E" w:rsidP="00802FF0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>Vat: ………………………………………………………………………………………..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16A7" w14:textId="77777777" w:rsidR="008B6F4E" w:rsidRPr="008B6F4E" w:rsidRDefault="008B6F4E" w:rsidP="00802FF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493F283" w14:textId="77777777" w:rsidR="008B6F4E" w:rsidRPr="008B6F4E" w:rsidRDefault="008B6F4E" w:rsidP="00802FF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ACB705E" w14:textId="77777777" w:rsidR="008B6F4E" w:rsidRPr="008B6F4E" w:rsidRDefault="008B6F4E" w:rsidP="00802FF0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EE193AC" w14:textId="77777777" w:rsidR="008B6F4E" w:rsidRPr="008B6F4E" w:rsidRDefault="008B6F4E" w:rsidP="00AE2ADC">
      <w:pPr>
        <w:jc w:val="both"/>
        <w:rPr>
          <w:rFonts w:ascii="Verdana" w:hAnsi="Verdana"/>
          <w:sz w:val="18"/>
          <w:szCs w:val="18"/>
        </w:rPr>
      </w:pPr>
    </w:p>
    <w:p w14:paraId="5AACDF81" w14:textId="77777777" w:rsidR="008B6F4E" w:rsidRPr="008B6F4E" w:rsidRDefault="008B6F4E" w:rsidP="00AE2ADC">
      <w:pPr>
        <w:jc w:val="both"/>
        <w:rPr>
          <w:rFonts w:ascii="Verdana" w:hAnsi="Verdana"/>
          <w:sz w:val="18"/>
          <w:szCs w:val="18"/>
        </w:rPr>
      </w:pPr>
    </w:p>
    <w:p w14:paraId="07A7D2E9" w14:textId="77777777" w:rsidR="00AE2ADC" w:rsidRPr="008B6F4E" w:rsidRDefault="00AE2ADC" w:rsidP="00AE2ADC">
      <w:pPr>
        <w:jc w:val="both"/>
        <w:rPr>
          <w:rFonts w:ascii="Verdana" w:hAnsi="Verdana"/>
          <w:sz w:val="18"/>
          <w:szCs w:val="18"/>
        </w:rPr>
      </w:pPr>
      <w:bookmarkStart w:id="0" w:name="_Hlk184300427"/>
    </w:p>
    <w:p w14:paraId="23AB3E6B" w14:textId="5A62BC95" w:rsidR="00AE2ADC" w:rsidRPr="008B6F4E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b/>
          <w:bCs/>
          <w:sz w:val="18"/>
          <w:szCs w:val="18"/>
        </w:rPr>
        <w:t>Okres udzielonej gwarancji</w:t>
      </w:r>
      <w:r w:rsidRPr="008B6F4E">
        <w:rPr>
          <w:rFonts w:ascii="Verdana" w:hAnsi="Verdana"/>
          <w:sz w:val="18"/>
          <w:szCs w:val="18"/>
        </w:rPr>
        <w:t xml:space="preserve">  ………m-</w:t>
      </w:r>
      <w:proofErr w:type="spellStart"/>
      <w:r w:rsidRPr="008B6F4E">
        <w:rPr>
          <w:rFonts w:ascii="Verdana" w:hAnsi="Verdana"/>
          <w:sz w:val="18"/>
          <w:szCs w:val="18"/>
        </w:rPr>
        <w:t>cy</w:t>
      </w:r>
      <w:proofErr w:type="spellEnd"/>
      <w:r w:rsidRPr="008B6F4E">
        <w:rPr>
          <w:rFonts w:ascii="Verdana" w:hAnsi="Verdana"/>
          <w:sz w:val="18"/>
          <w:szCs w:val="18"/>
        </w:rPr>
        <w:t xml:space="preserve">*. </w:t>
      </w:r>
      <w:r w:rsidRPr="008B6F4E">
        <w:rPr>
          <w:rFonts w:ascii="Verdana" w:hAnsi="Verdana"/>
          <w:i/>
          <w:iCs/>
          <w:sz w:val="18"/>
          <w:szCs w:val="18"/>
          <w:highlight w:val="yellow"/>
        </w:rPr>
        <w:t>(kryterium oceny ofert).</w:t>
      </w:r>
    </w:p>
    <w:p w14:paraId="7B8657C6" w14:textId="46454BDB" w:rsidR="00AE2ADC" w:rsidRPr="008B6F4E" w:rsidRDefault="00AE2ADC" w:rsidP="00AE2ADC">
      <w:pPr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 xml:space="preserve">*)Zamawiający informuje, że w przypadku braku wpisania gwarancji przez Wykonawcę, Zamawiający przyjmie gwarancję minimalną </w:t>
      </w:r>
      <w:proofErr w:type="spellStart"/>
      <w:r w:rsidRPr="008B6F4E">
        <w:rPr>
          <w:rFonts w:ascii="Verdana" w:hAnsi="Verdana"/>
          <w:sz w:val="18"/>
          <w:szCs w:val="18"/>
        </w:rPr>
        <w:t>tj</w:t>
      </w:r>
      <w:proofErr w:type="spellEnd"/>
      <w:r w:rsidRPr="008B6F4E">
        <w:rPr>
          <w:rFonts w:ascii="Verdana" w:hAnsi="Verdana"/>
          <w:sz w:val="18"/>
          <w:szCs w:val="18"/>
        </w:rPr>
        <w:t xml:space="preserve"> 12 miesięcy.</w:t>
      </w:r>
    </w:p>
    <w:p w14:paraId="75D765DF" w14:textId="77777777" w:rsidR="00D90F6D" w:rsidRPr="008B6F4E" w:rsidRDefault="00D90F6D" w:rsidP="00AE2ADC">
      <w:pPr>
        <w:jc w:val="both"/>
        <w:rPr>
          <w:rFonts w:ascii="Verdana" w:hAnsi="Verdana"/>
          <w:sz w:val="18"/>
          <w:szCs w:val="18"/>
        </w:rPr>
      </w:pPr>
    </w:p>
    <w:p w14:paraId="0D8B4955" w14:textId="77777777" w:rsidR="00AE2ADC" w:rsidRPr="008B6F4E" w:rsidRDefault="00AE2ADC" w:rsidP="00AE2ADC">
      <w:pPr>
        <w:jc w:val="both"/>
        <w:rPr>
          <w:rFonts w:ascii="Verdana" w:hAnsi="Verdana"/>
          <w:sz w:val="18"/>
          <w:szCs w:val="18"/>
        </w:rPr>
      </w:pPr>
    </w:p>
    <w:p w14:paraId="1C14FE04" w14:textId="6BD2BC9A" w:rsidR="00760AEB" w:rsidRPr="008B6F4E" w:rsidRDefault="00D90F6D" w:rsidP="00AE2ADC">
      <w:pPr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b/>
          <w:bCs/>
          <w:sz w:val="18"/>
          <w:szCs w:val="18"/>
        </w:rPr>
        <w:t>Termin realizacji zamówienia</w:t>
      </w:r>
      <w:r w:rsidRPr="008B6F4E">
        <w:rPr>
          <w:rFonts w:ascii="Verdana" w:hAnsi="Verdana"/>
          <w:sz w:val="18"/>
          <w:szCs w:val="18"/>
        </w:rPr>
        <w:t xml:space="preserve">:  </w:t>
      </w:r>
      <w:r w:rsidR="00081DFA" w:rsidRPr="008B6F4E">
        <w:rPr>
          <w:rFonts w:ascii="Verdana" w:hAnsi="Verdana"/>
          <w:sz w:val="18"/>
          <w:szCs w:val="18"/>
        </w:rPr>
        <w:t xml:space="preserve">do </w:t>
      </w:r>
      <w:r w:rsidR="00644D65" w:rsidRPr="008B6F4E">
        <w:rPr>
          <w:rFonts w:ascii="Verdana" w:hAnsi="Verdana"/>
          <w:sz w:val="18"/>
          <w:szCs w:val="18"/>
        </w:rPr>
        <w:t xml:space="preserve">14 </w:t>
      </w:r>
      <w:r w:rsidR="00D002C7" w:rsidRPr="008B6F4E">
        <w:rPr>
          <w:rFonts w:ascii="Verdana" w:hAnsi="Verdana"/>
          <w:sz w:val="18"/>
          <w:szCs w:val="18"/>
        </w:rPr>
        <w:t xml:space="preserve">dni </w:t>
      </w:r>
      <w:r w:rsidRPr="008B6F4E">
        <w:rPr>
          <w:rFonts w:ascii="Verdana" w:hAnsi="Verdana"/>
          <w:sz w:val="18"/>
          <w:szCs w:val="18"/>
        </w:rPr>
        <w:t>od daty podpisania umowy</w:t>
      </w:r>
      <w:r w:rsidR="000D0629" w:rsidRPr="008B6F4E">
        <w:rPr>
          <w:rFonts w:ascii="Verdana" w:hAnsi="Verdana"/>
          <w:sz w:val="18"/>
          <w:szCs w:val="18"/>
        </w:rPr>
        <w:t>.</w:t>
      </w:r>
      <w:r w:rsidRPr="008B6F4E">
        <w:rPr>
          <w:rFonts w:ascii="Verdana" w:hAnsi="Verdana"/>
          <w:sz w:val="18"/>
          <w:szCs w:val="18"/>
        </w:rPr>
        <w:t xml:space="preserve"> </w:t>
      </w:r>
      <w:bookmarkEnd w:id="0"/>
    </w:p>
    <w:p w14:paraId="012EFD3E" w14:textId="02CDF7F2" w:rsidR="00A105DD" w:rsidRPr="008B6F4E" w:rsidRDefault="00A105DD" w:rsidP="00A105DD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8B6F4E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8B6F4E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8B6F4E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 xml:space="preserve">Termin płatności: </w:t>
      </w:r>
      <w:r w:rsidRPr="008B6F4E">
        <w:rPr>
          <w:rFonts w:ascii="Verdana" w:hAnsi="Verdana"/>
          <w:b w:val="0"/>
          <w:bCs/>
          <w:sz w:val="18"/>
          <w:szCs w:val="18"/>
        </w:rPr>
        <w:t xml:space="preserve">w terminie do 21 dni od dnia otrzymania faktury wystawionej przez Sprzedawcę po dokonaniu odbioru przedmiotu umowy potwierdzonego protokołem zdawczo - odbiorczym. Zapłata wynagrodzenia nastąpi przelewem na rachunek Sprzedawcy zawarty na dzień zlecenia </w:t>
      </w:r>
      <w:r w:rsidRPr="008B6F4E">
        <w:rPr>
          <w:rFonts w:ascii="Verdana" w:hAnsi="Verdana"/>
          <w:b w:val="0"/>
          <w:bCs/>
          <w:sz w:val="18"/>
          <w:szCs w:val="18"/>
        </w:rPr>
        <w:lastRenderedPageBreak/>
        <w:t>przelewu w wykazie podmiotów o których mowa w art. 96b ust. 1) Ustawy o podatku od towarów i usług.</w:t>
      </w:r>
    </w:p>
    <w:p w14:paraId="3AF199AA" w14:textId="5E9E6750" w:rsidR="008D2AB8" w:rsidRPr="008B6F4E" w:rsidRDefault="008D2AB8" w:rsidP="00FE665E">
      <w:pPr>
        <w:jc w:val="both"/>
        <w:rPr>
          <w:rFonts w:ascii="Verdana" w:hAnsi="Verdana"/>
          <w:sz w:val="18"/>
          <w:szCs w:val="18"/>
        </w:rPr>
      </w:pPr>
    </w:p>
    <w:p w14:paraId="0E88C139" w14:textId="77777777" w:rsidR="00D90F6D" w:rsidRPr="008B6F4E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8B6F4E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8B6F4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8B6F4E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8B6F4E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8B6F4E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8B6F4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77777777" w:rsidR="00D90F6D" w:rsidRPr="008B6F4E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8B6F4E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B6F4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8B6F4E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B6F4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8B6F4E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8B6F4E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8B6F4E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8B6F4E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8B6F4E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8B6F4E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8B6F4E">
              <w:rPr>
                <w:rFonts w:ascii="Verdana" w:hAnsi="Verdana"/>
                <w:sz w:val="18"/>
                <w:szCs w:val="18"/>
              </w:rPr>
              <w:t>Nazwa podwykonawcy</w:t>
            </w:r>
            <w:r w:rsidRPr="008B6F4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8B6F4E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8B6F4E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8B6F4E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8B6F4E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8B6F4E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8B6F4E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8B6F4E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8B6F4E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8B6F4E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8B6F4E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8B6F4E">
        <w:rPr>
          <w:rFonts w:ascii="Verdana" w:hAnsi="Verdana" w:cs="Times New Roman"/>
          <w:sz w:val="18"/>
          <w:szCs w:val="18"/>
        </w:rPr>
        <w:tab/>
        <w:t>Imię i Nazwisko</w:t>
      </w:r>
      <w:r w:rsidRPr="008B6F4E">
        <w:rPr>
          <w:rFonts w:ascii="Verdana" w:hAnsi="Verdana" w:cs="Times New Roman"/>
          <w:sz w:val="18"/>
          <w:szCs w:val="18"/>
        </w:rPr>
        <w:tab/>
      </w:r>
      <w:r w:rsidRPr="008B6F4E">
        <w:rPr>
          <w:rFonts w:ascii="Verdana" w:hAnsi="Verdana" w:cs="Times New Roman"/>
          <w:sz w:val="18"/>
          <w:szCs w:val="18"/>
        </w:rPr>
        <w:tab/>
      </w:r>
      <w:r w:rsidRPr="008B6F4E">
        <w:rPr>
          <w:rFonts w:ascii="Verdana" w:hAnsi="Verdana" w:cs="Times New Roman"/>
          <w:sz w:val="18"/>
          <w:szCs w:val="18"/>
        </w:rPr>
        <w:tab/>
      </w:r>
      <w:r w:rsidRPr="008B6F4E">
        <w:rPr>
          <w:rFonts w:ascii="Verdana" w:hAnsi="Verdana" w:cs="Times New Roman"/>
          <w:sz w:val="18"/>
          <w:szCs w:val="18"/>
        </w:rPr>
        <w:tab/>
      </w:r>
      <w:r w:rsidRPr="008B6F4E">
        <w:rPr>
          <w:rFonts w:ascii="Verdana" w:hAnsi="Verdana" w:cs="Times New Roman"/>
          <w:sz w:val="18"/>
          <w:szCs w:val="18"/>
        </w:rPr>
        <w:tab/>
      </w:r>
      <w:r w:rsidRPr="008B6F4E">
        <w:rPr>
          <w:rFonts w:ascii="Verdana" w:hAnsi="Verdana" w:cs="Times New Roman"/>
          <w:sz w:val="18"/>
          <w:szCs w:val="18"/>
        </w:rPr>
        <w:tab/>
      </w:r>
      <w:r w:rsidRPr="008B6F4E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8B6F4E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B6F4E">
        <w:rPr>
          <w:rFonts w:ascii="Verdana" w:hAnsi="Verdana"/>
          <w:sz w:val="18"/>
          <w:szCs w:val="18"/>
        </w:rPr>
        <w:tab/>
      </w:r>
      <w:r w:rsidRPr="008B6F4E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8B6F4E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8B6F4E">
        <w:rPr>
          <w:rFonts w:ascii="Verdana" w:hAnsi="Verdana"/>
          <w:sz w:val="18"/>
          <w:szCs w:val="18"/>
        </w:rPr>
        <w:tab/>
      </w:r>
      <w:r w:rsidRPr="008B6F4E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8B6F4E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8B6F4E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8B6F4E">
        <w:rPr>
          <w:rFonts w:ascii="Verdana" w:hAnsi="Verdana"/>
          <w:sz w:val="18"/>
          <w:szCs w:val="18"/>
        </w:rPr>
        <w:t>ych</w:t>
      </w:r>
      <w:proofErr w:type="spellEnd"/>
      <w:r w:rsidRPr="008B6F4E">
        <w:rPr>
          <w:rFonts w:ascii="Verdana" w:hAnsi="Verdana"/>
          <w:sz w:val="18"/>
          <w:szCs w:val="18"/>
        </w:rPr>
        <w:t>) dokumentu(ów)</w:t>
      </w:r>
    </w:p>
    <w:p w14:paraId="7E785650" w14:textId="77777777" w:rsidR="00D90F6D" w:rsidRPr="008B6F4E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8B6F4E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8B6F4E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77777777" w:rsidR="00D90F6D" w:rsidRPr="008B6F4E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54B158E1" w14:textId="2169B996" w:rsidR="00D90F6D" w:rsidRPr="008B6F4E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14:paraId="32AB9EC8" w14:textId="77777777" w:rsidR="00D90F6D" w:rsidRPr="008B6F4E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5B34DF" w14:textId="56FA7951" w:rsidR="00D90F6D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8B6F4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22CA8E5" w14:textId="77777777" w:rsidR="00C7090A" w:rsidRDefault="00C7090A" w:rsidP="00C7090A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0094C1B9" w14:textId="77777777" w:rsidR="00C7090A" w:rsidRPr="008B6F4E" w:rsidRDefault="00C7090A" w:rsidP="00C7090A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78302368" w14:textId="449020DE" w:rsidR="00D90F6D" w:rsidRPr="008B6F4E" w:rsidRDefault="00D90F6D" w:rsidP="000D062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8B6F4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8B6F4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8B6F4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8B6F4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8B6F4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8B6F4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8B6F4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8B6F4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p w14:paraId="113879BC" w14:textId="77777777" w:rsidR="00FE545C" w:rsidRPr="008B6F4E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8B6F4E" w:rsidSect="000D062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EBF0B" w14:textId="77777777" w:rsidR="006601A5" w:rsidRDefault="006601A5">
      <w:r>
        <w:separator/>
      </w:r>
    </w:p>
  </w:endnote>
  <w:endnote w:type="continuationSeparator" w:id="0">
    <w:p w14:paraId="5053E487" w14:textId="77777777" w:rsidR="006601A5" w:rsidRDefault="00660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610BF" w14:textId="77777777" w:rsidR="006601A5" w:rsidRDefault="006601A5">
      <w:r>
        <w:separator/>
      </w:r>
    </w:p>
  </w:footnote>
  <w:footnote w:type="continuationSeparator" w:id="0">
    <w:p w14:paraId="72E8AB93" w14:textId="77777777" w:rsidR="006601A5" w:rsidRDefault="00660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5466A"/>
    <w:rsid w:val="0005490B"/>
    <w:rsid w:val="00066C75"/>
    <w:rsid w:val="000704FC"/>
    <w:rsid w:val="00071CCC"/>
    <w:rsid w:val="00077052"/>
    <w:rsid w:val="00081DFA"/>
    <w:rsid w:val="000A574A"/>
    <w:rsid w:val="000A73C0"/>
    <w:rsid w:val="000B731D"/>
    <w:rsid w:val="000D0629"/>
    <w:rsid w:val="000D0FEF"/>
    <w:rsid w:val="000D6134"/>
    <w:rsid w:val="000D7143"/>
    <w:rsid w:val="000E09C7"/>
    <w:rsid w:val="000F6589"/>
    <w:rsid w:val="00106636"/>
    <w:rsid w:val="001115E3"/>
    <w:rsid w:val="00116EC6"/>
    <w:rsid w:val="00124E3F"/>
    <w:rsid w:val="0014028B"/>
    <w:rsid w:val="001420A7"/>
    <w:rsid w:val="001801DD"/>
    <w:rsid w:val="001A1BC7"/>
    <w:rsid w:val="001A4222"/>
    <w:rsid w:val="001B2C9A"/>
    <w:rsid w:val="001D4612"/>
    <w:rsid w:val="001E448C"/>
    <w:rsid w:val="001F1CD7"/>
    <w:rsid w:val="00207E98"/>
    <w:rsid w:val="00223FF2"/>
    <w:rsid w:val="0026316F"/>
    <w:rsid w:val="002723B0"/>
    <w:rsid w:val="0029472B"/>
    <w:rsid w:val="00295D3E"/>
    <w:rsid w:val="002A62F1"/>
    <w:rsid w:val="002C0B6A"/>
    <w:rsid w:val="002C123A"/>
    <w:rsid w:val="002C5511"/>
    <w:rsid w:val="002F3454"/>
    <w:rsid w:val="00315A4A"/>
    <w:rsid w:val="00323CCA"/>
    <w:rsid w:val="00330366"/>
    <w:rsid w:val="00330509"/>
    <w:rsid w:val="003361CD"/>
    <w:rsid w:val="003836A5"/>
    <w:rsid w:val="00392510"/>
    <w:rsid w:val="003B182C"/>
    <w:rsid w:val="003B5251"/>
    <w:rsid w:val="003C0348"/>
    <w:rsid w:val="003E6ADA"/>
    <w:rsid w:val="003F20DE"/>
    <w:rsid w:val="00400A53"/>
    <w:rsid w:val="00410B10"/>
    <w:rsid w:val="00411C81"/>
    <w:rsid w:val="00416A75"/>
    <w:rsid w:val="004177D4"/>
    <w:rsid w:val="0043742B"/>
    <w:rsid w:val="004528E6"/>
    <w:rsid w:val="00482921"/>
    <w:rsid w:val="004B7300"/>
    <w:rsid w:val="004C6753"/>
    <w:rsid w:val="004D3DBB"/>
    <w:rsid w:val="004E6A83"/>
    <w:rsid w:val="004F31E4"/>
    <w:rsid w:val="00524604"/>
    <w:rsid w:val="00530ACD"/>
    <w:rsid w:val="005371A2"/>
    <w:rsid w:val="00540107"/>
    <w:rsid w:val="00546577"/>
    <w:rsid w:val="0055705E"/>
    <w:rsid w:val="00561AEA"/>
    <w:rsid w:val="00593486"/>
    <w:rsid w:val="00595C87"/>
    <w:rsid w:val="005A6D3D"/>
    <w:rsid w:val="005D2C65"/>
    <w:rsid w:val="005E261C"/>
    <w:rsid w:val="005E6D94"/>
    <w:rsid w:val="00614492"/>
    <w:rsid w:val="0063384F"/>
    <w:rsid w:val="006406D7"/>
    <w:rsid w:val="00643C6F"/>
    <w:rsid w:val="00644D65"/>
    <w:rsid w:val="00646202"/>
    <w:rsid w:val="0065053D"/>
    <w:rsid w:val="0065192E"/>
    <w:rsid w:val="0065290F"/>
    <w:rsid w:val="00652F36"/>
    <w:rsid w:val="00657AF9"/>
    <w:rsid w:val="006601A5"/>
    <w:rsid w:val="006815F6"/>
    <w:rsid w:val="006A5BCC"/>
    <w:rsid w:val="006C0F22"/>
    <w:rsid w:val="00711664"/>
    <w:rsid w:val="007121DC"/>
    <w:rsid w:val="0071709F"/>
    <w:rsid w:val="007173A8"/>
    <w:rsid w:val="00725136"/>
    <w:rsid w:val="0073190B"/>
    <w:rsid w:val="00750BFA"/>
    <w:rsid w:val="00756378"/>
    <w:rsid w:val="00760AEB"/>
    <w:rsid w:val="007622F6"/>
    <w:rsid w:val="007748F0"/>
    <w:rsid w:val="0078382A"/>
    <w:rsid w:val="007A093F"/>
    <w:rsid w:val="007A167B"/>
    <w:rsid w:val="007A4321"/>
    <w:rsid w:val="007C0B52"/>
    <w:rsid w:val="007D07DE"/>
    <w:rsid w:val="008135FF"/>
    <w:rsid w:val="00833933"/>
    <w:rsid w:val="00846D74"/>
    <w:rsid w:val="00853083"/>
    <w:rsid w:val="00856FE1"/>
    <w:rsid w:val="008A325E"/>
    <w:rsid w:val="008A3882"/>
    <w:rsid w:val="008A7D32"/>
    <w:rsid w:val="008B2F0C"/>
    <w:rsid w:val="008B4928"/>
    <w:rsid w:val="008B5C38"/>
    <w:rsid w:val="008B6F4E"/>
    <w:rsid w:val="008C1FE8"/>
    <w:rsid w:val="008C5036"/>
    <w:rsid w:val="008D2AB8"/>
    <w:rsid w:val="008D3D0E"/>
    <w:rsid w:val="008F1C66"/>
    <w:rsid w:val="008F2975"/>
    <w:rsid w:val="00910E16"/>
    <w:rsid w:val="00916967"/>
    <w:rsid w:val="009216E8"/>
    <w:rsid w:val="00922A78"/>
    <w:rsid w:val="00947883"/>
    <w:rsid w:val="00962D5D"/>
    <w:rsid w:val="00970FE4"/>
    <w:rsid w:val="00997E5C"/>
    <w:rsid w:val="009A01D9"/>
    <w:rsid w:val="009A1728"/>
    <w:rsid w:val="009B6B1D"/>
    <w:rsid w:val="009C2590"/>
    <w:rsid w:val="009D2703"/>
    <w:rsid w:val="009E5EA8"/>
    <w:rsid w:val="00A0022B"/>
    <w:rsid w:val="00A0228A"/>
    <w:rsid w:val="00A105DD"/>
    <w:rsid w:val="00A346FE"/>
    <w:rsid w:val="00A47B4D"/>
    <w:rsid w:val="00A57976"/>
    <w:rsid w:val="00A83018"/>
    <w:rsid w:val="00AA643F"/>
    <w:rsid w:val="00AB5C25"/>
    <w:rsid w:val="00AE1A8D"/>
    <w:rsid w:val="00AE2ADC"/>
    <w:rsid w:val="00AF1B33"/>
    <w:rsid w:val="00B12B6C"/>
    <w:rsid w:val="00B21109"/>
    <w:rsid w:val="00B259A0"/>
    <w:rsid w:val="00B42D8D"/>
    <w:rsid w:val="00B726FF"/>
    <w:rsid w:val="00B7715C"/>
    <w:rsid w:val="00B774DC"/>
    <w:rsid w:val="00B95318"/>
    <w:rsid w:val="00BE5031"/>
    <w:rsid w:val="00BF23FE"/>
    <w:rsid w:val="00C22BD6"/>
    <w:rsid w:val="00C27473"/>
    <w:rsid w:val="00C358E1"/>
    <w:rsid w:val="00C444B7"/>
    <w:rsid w:val="00C6195C"/>
    <w:rsid w:val="00C7090A"/>
    <w:rsid w:val="00C740D5"/>
    <w:rsid w:val="00C969A6"/>
    <w:rsid w:val="00CA7D36"/>
    <w:rsid w:val="00CD00BC"/>
    <w:rsid w:val="00CE218C"/>
    <w:rsid w:val="00CE408F"/>
    <w:rsid w:val="00CF07F1"/>
    <w:rsid w:val="00D002C7"/>
    <w:rsid w:val="00D24208"/>
    <w:rsid w:val="00D46DCD"/>
    <w:rsid w:val="00D5481E"/>
    <w:rsid w:val="00D60C38"/>
    <w:rsid w:val="00D66893"/>
    <w:rsid w:val="00D90ACB"/>
    <w:rsid w:val="00D90F6D"/>
    <w:rsid w:val="00DA3FE4"/>
    <w:rsid w:val="00DC1500"/>
    <w:rsid w:val="00DC537A"/>
    <w:rsid w:val="00DD415E"/>
    <w:rsid w:val="00DF4174"/>
    <w:rsid w:val="00E06D15"/>
    <w:rsid w:val="00E16FE5"/>
    <w:rsid w:val="00E379CA"/>
    <w:rsid w:val="00E44371"/>
    <w:rsid w:val="00E5013C"/>
    <w:rsid w:val="00E755A7"/>
    <w:rsid w:val="00E807BA"/>
    <w:rsid w:val="00E949B0"/>
    <w:rsid w:val="00EA4A57"/>
    <w:rsid w:val="00EC0BEA"/>
    <w:rsid w:val="00ED6F06"/>
    <w:rsid w:val="00EE5D1A"/>
    <w:rsid w:val="00EF333B"/>
    <w:rsid w:val="00F00591"/>
    <w:rsid w:val="00F141C8"/>
    <w:rsid w:val="00F37201"/>
    <w:rsid w:val="00F46E72"/>
    <w:rsid w:val="00F50A2A"/>
    <w:rsid w:val="00F51688"/>
    <w:rsid w:val="00F53146"/>
    <w:rsid w:val="00F57F04"/>
    <w:rsid w:val="00F850E6"/>
    <w:rsid w:val="00F91018"/>
    <w:rsid w:val="00FA0F30"/>
    <w:rsid w:val="00FA4B10"/>
    <w:rsid w:val="00FA51A4"/>
    <w:rsid w:val="00FC7967"/>
    <w:rsid w:val="00FD26E2"/>
    <w:rsid w:val="00FE545C"/>
    <w:rsid w:val="00FE5A9A"/>
    <w:rsid w:val="00FE665E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  <w:style w:type="paragraph" w:styleId="NormalnyWeb">
    <w:name w:val="Normal (Web)"/>
    <w:basedOn w:val="Normalny"/>
    <w:uiPriority w:val="99"/>
    <w:unhideWhenUsed/>
    <w:rsid w:val="008B6F4E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554</Words>
  <Characters>4387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4</cp:revision>
  <cp:lastPrinted>2024-05-21T08:05:00Z</cp:lastPrinted>
  <dcterms:created xsi:type="dcterms:W3CDTF">2025-01-24T10:07:00Z</dcterms:created>
  <dcterms:modified xsi:type="dcterms:W3CDTF">2025-01-30T08:56:00Z</dcterms:modified>
</cp:coreProperties>
</file>