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25CF9" w14:textId="580F334A" w:rsidR="00FB7F50" w:rsidRPr="00E83D7C" w:rsidRDefault="00047B1D" w:rsidP="00E83D7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83D7C">
        <w:rPr>
          <w:rFonts w:ascii="Verdana" w:hAnsi="Verdana"/>
          <w:sz w:val="18"/>
          <w:szCs w:val="18"/>
        </w:rPr>
        <w:t>Kraków</w:t>
      </w:r>
      <w:r w:rsidR="00FB7F50" w:rsidRPr="00E83D7C">
        <w:rPr>
          <w:rFonts w:ascii="Verdana" w:hAnsi="Verdana"/>
          <w:sz w:val="18"/>
          <w:szCs w:val="18"/>
        </w:rPr>
        <w:t xml:space="preserve"> dnia: </w:t>
      </w:r>
      <w:r w:rsidRPr="00E83D7C">
        <w:rPr>
          <w:rFonts w:ascii="Verdana" w:hAnsi="Verdana"/>
          <w:sz w:val="18"/>
          <w:szCs w:val="18"/>
        </w:rPr>
        <w:t>2025-01-29</w:t>
      </w:r>
    </w:p>
    <w:p w14:paraId="66658CEE" w14:textId="77777777" w:rsidR="00047B1D" w:rsidRPr="00E83D7C" w:rsidRDefault="00047B1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83D7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DC6372" w14:textId="77777777" w:rsidR="00047B1D" w:rsidRPr="00E83D7C" w:rsidRDefault="00047B1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83D7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DFF638" w14:textId="77777777" w:rsidR="00FB7F50" w:rsidRPr="00E83D7C" w:rsidRDefault="00047B1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83D7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F561BE" w14:textId="77777777" w:rsidR="00FB7F50" w:rsidRPr="00E83D7C" w:rsidRDefault="00047B1D" w:rsidP="00FB7F50">
      <w:pPr>
        <w:rPr>
          <w:rFonts w:ascii="Verdana" w:hAnsi="Verdana"/>
          <w:sz w:val="18"/>
          <w:szCs w:val="18"/>
        </w:rPr>
      </w:pPr>
      <w:r w:rsidRPr="00E83D7C">
        <w:rPr>
          <w:rFonts w:ascii="Verdana" w:hAnsi="Verdana"/>
          <w:sz w:val="18"/>
          <w:szCs w:val="18"/>
        </w:rPr>
        <w:t>Al. Mickiewicza</w:t>
      </w:r>
      <w:r w:rsidR="00FB7F50" w:rsidRPr="00E83D7C">
        <w:rPr>
          <w:rFonts w:ascii="Verdana" w:hAnsi="Verdana"/>
          <w:sz w:val="18"/>
          <w:szCs w:val="18"/>
        </w:rPr>
        <w:t xml:space="preserve"> </w:t>
      </w:r>
      <w:r w:rsidRPr="00E83D7C">
        <w:rPr>
          <w:rFonts w:ascii="Verdana" w:hAnsi="Verdana"/>
          <w:sz w:val="18"/>
          <w:szCs w:val="18"/>
        </w:rPr>
        <w:t>30</w:t>
      </w:r>
    </w:p>
    <w:p w14:paraId="6BB36D9F" w14:textId="77777777" w:rsidR="00FB7F50" w:rsidRPr="00E83D7C" w:rsidRDefault="00047B1D" w:rsidP="00FB7F50">
      <w:pPr>
        <w:rPr>
          <w:rFonts w:ascii="Verdana" w:hAnsi="Verdana"/>
          <w:sz w:val="18"/>
          <w:szCs w:val="18"/>
        </w:rPr>
      </w:pPr>
      <w:r w:rsidRPr="00E83D7C">
        <w:rPr>
          <w:rFonts w:ascii="Verdana" w:hAnsi="Verdana"/>
          <w:sz w:val="18"/>
          <w:szCs w:val="18"/>
        </w:rPr>
        <w:t>30-059</w:t>
      </w:r>
      <w:r w:rsidR="00FB7F50" w:rsidRPr="00E83D7C">
        <w:rPr>
          <w:rFonts w:ascii="Verdana" w:hAnsi="Verdana"/>
          <w:sz w:val="18"/>
          <w:szCs w:val="18"/>
        </w:rPr>
        <w:t xml:space="preserve"> </w:t>
      </w:r>
      <w:r w:rsidRPr="00E83D7C">
        <w:rPr>
          <w:rFonts w:ascii="Verdana" w:hAnsi="Verdana"/>
          <w:sz w:val="18"/>
          <w:szCs w:val="18"/>
        </w:rPr>
        <w:t>Kraków</w:t>
      </w:r>
    </w:p>
    <w:p w14:paraId="5D81550D" w14:textId="77777777" w:rsidR="008642B3" w:rsidRPr="00E83D7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83D7C">
        <w:rPr>
          <w:rFonts w:ascii="Verdana" w:hAnsi="Verdana"/>
          <w:sz w:val="18"/>
          <w:szCs w:val="18"/>
        </w:rPr>
        <w:t>OGŁOSZENIE</w:t>
      </w:r>
    </w:p>
    <w:p w14:paraId="45A8BECC" w14:textId="77777777" w:rsidR="008642B3" w:rsidRPr="00E83D7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83D7C">
        <w:rPr>
          <w:rFonts w:ascii="Verdana" w:hAnsi="Verdana"/>
          <w:b/>
          <w:sz w:val="18"/>
          <w:szCs w:val="18"/>
        </w:rPr>
        <w:t xml:space="preserve">o </w:t>
      </w:r>
      <w:r w:rsidR="0054734E" w:rsidRPr="00E83D7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47B1D" w:rsidRPr="00E83D7C" w14:paraId="3E512E20" w14:textId="77777777" w:rsidTr="006007EE">
        <w:trPr>
          <w:trHeight w:val="638"/>
        </w:trPr>
        <w:tc>
          <w:tcPr>
            <w:tcW w:w="959" w:type="dxa"/>
            <w:shd w:val="clear" w:color="auto" w:fill="auto"/>
          </w:tcPr>
          <w:p w14:paraId="75AC613D" w14:textId="77777777" w:rsidR="00047B1D" w:rsidRPr="00E83D7C" w:rsidRDefault="00047B1D" w:rsidP="006007E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83D7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1B45C9" w14:textId="77777777" w:rsidR="00047B1D" w:rsidRPr="00E83D7C" w:rsidRDefault="00047B1D" w:rsidP="006007E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83D7C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E83D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83D7C">
              <w:rPr>
                <w:rFonts w:ascii="Verdana" w:hAnsi="Verdana"/>
                <w:sz w:val="18"/>
                <w:szCs w:val="18"/>
              </w:rPr>
              <w:t>pn.</w:t>
            </w:r>
            <w:r w:rsidRPr="00E83D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83D7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83D7C">
              <w:rPr>
                <w:rFonts w:ascii="Verdana" w:hAnsi="Verdana"/>
                <w:b/>
                <w:bCs/>
                <w:sz w:val="18"/>
                <w:szCs w:val="18"/>
              </w:rPr>
              <w:t>dostawa 1 sztuki spektroradiometru do Laboratorium satelitarnej obserwacji Ziemi dla Centrum Technologii Kosmicznych - DE-dzp..272-756/24</w:t>
            </w:r>
            <w:r w:rsidRPr="00E83D7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83D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83D7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83D7C">
              <w:rPr>
                <w:rFonts w:ascii="Verdana" w:hAnsi="Verdana"/>
                <w:b/>
                <w:sz w:val="18"/>
                <w:szCs w:val="18"/>
              </w:rPr>
              <w:t xml:space="preserve"> DE-dzp..272-756/24</w:t>
            </w:r>
            <w:r w:rsidRPr="00E83D7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B635013" w14:textId="77777777" w:rsidR="008642B3" w:rsidRPr="00E83D7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83D7C">
        <w:rPr>
          <w:rFonts w:ascii="Verdana" w:hAnsi="Verdana"/>
          <w:sz w:val="18"/>
          <w:szCs w:val="18"/>
        </w:rPr>
        <w:t xml:space="preserve">Zamawiający, </w:t>
      </w:r>
      <w:r w:rsidR="00CC324B" w:rsidRPr="00E83D7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83D7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83D7C">
        <w:rPr>
          <w:rFonts w:ascii="Verdana" w:hAnsi="Verdana"/>
          <w:sz w:val="18"/>
          <w:szCs w:val="18"/>
        </w:rPr>
        <w:t xml:space="preserve">ust. 1 pkt. 1 i </w:t>
      </w:r>
      <w:r w:rsidRPr="00E83D7C">
        <w:rPr>
          <w:rFonts w:ascii="Verdana" w:hAnsi="Verdana"/>
          <w:sz w:val="18"/>
          <w:szCs w:val="18"/>
        </w:rPr>
        <w:t xml:space="preserve">ust. </w:t>
      </w:r>
      <w:r w:rsidR="00A17CDB" w:rsidRPr="00E83D7C">
        <w:rPr>
          <w:rFonts w:ascii="Verdana" w:hAnsi="Verdana"/>
          <w:sz w:val="18"/>
          <w:szCs w:val="18"/>
        </w:rPr>
        <w:t>2</w:t>
      </w:r>
      <w:r w:rsidRPr="00E83D7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83D7C">
        <w:rPr>
          <w:rFonts w:ascii="Verdana" w:hAnsi="Verdana"/>
          <w:sz w:val="18"/>
          <w:szCs w:val="18"/>
        </w:rPr>
        <w:t xml:space="preserve"> </w:t>
      </w:r>
      <w:r w:rsidR="00CC1A8E" w:rsidRPr="00E83D7C">
        <w:rPr>
          <w:rFonts w:ascii="Verdana" w:hAnsi="Verdana"/>
          <w:sz w:val="18"/>
          <w:szCs w:val="18"/>
        </w:rPr>
        <w:t xml:space="preserve">(Dz.U.2024.1320 t.j. ze zm.) </w:t>
      </w:r>
      <w:r w:rsidRPr="00E83D7C">
        <w:rPr>
          <w:rFonts w:ascii="Verdana" w:hAnsi="Verdana"/>
          <w:sz w:val="18"/>
          <w:szCs w:val="18"/>
        </w:rPr>
        <w:t>zwanej dalej „ustawą Pzp”</w:t>
      </w:r>
      <w:r w:rsidR="00D26ED6" w:rsidRPr="00E83D7C">
        <w:rPr>
          <w:rFonts w:ascii="Verdana" w:hAnsi="Verdana"/>
          <w:sz w:val="18"/>
          <w:szCs w:val="18"/>
        </w:rPr>
        <w:t xml:space="preserve">, </w:t>
      </w:r>
      <w:r w:rsidRPr="00E83D7C">
        <w:rPr>
          <w:rFonts w:ascii="Verdana" w:hAnsi="Verdana"/>
          <w:sz w:val="18"/>
          <w:szCs w:val="18"/>
        </w:rPr>
        <w:t>informuje</w:t>
      </w:r>
      <w:r w:rsidR="00D26ED6" w:rsidRPr="00E83D7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83D7C">
        <w:rPr>
          <w:rFonts w:ascii="Verdana" w:hAnsi="Verdana"/>
          <w:sz w:val="18"/>
          <w:szCs w:val="18"/>
        </w:rPr>
        <w:t>najkorzystniejsz</w:t>
      </w:r>
      <w:r w:rsidR="00D26ED6" w:rsidRPr="00E83D7C">
        <w:rPr>
          <w:rFonts w:ascii="Verdana" w:hAnsi="Verdana"/>
          <w:sz w:val="18"/>
          <w:szCs w:val="18"/>
        </w:rPr>
        <w:t xml:space="preserve">a wybrana została </w:t>
      </w:r>
      <w:r w:rsidR="00756CDA" w:rsidRPr="00E83D7C">
        <w:rPr>
          <w:rFonts w:ascii="Verdana" w:hAnsi="Verdana"/>
          <w:sz w:val="18"/>
          <w:szCs w:val="18"/>
        </w:rPr>
        <w:t>ofer</w:t>
      </w:r>
      <w:r w:rsidR="00D26ED6" w:rsidRPr="00E83D7C">
        <w:rPr>
          <w:rFonts w:ascii="Verdana" w:hAnsi="Verdana"/>
          <w:sz w:val="18"/>
          <w:szCs w:val="18"/>
        </w:rPr>
        <w:t>t</w:t>
      </w:r>
      <w:r w:rsidR="009F0E5C" w:rsidRPr="00E83D7C">
        <w:rPr>
          <w:rFonts w:ascii="Verdana" w:hAnsi="Verdana"/>
          <w:sz w:val="18"/>
          <w:szCs w:val="18"/>
        </w:rPr>
        <w:t>a</w:t>
      </w:r>
      <w:r w:rsidR="00D26ED6" w:rsidRPr="00E83D7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7B1D" w:rsidRPr="00E83D7C" w14:paraId="6E369132" w14:textId="77777777" w:rsidTr="006007EE">
        <w:trPr>
          <w:cantSplit/>
        </w:trPr>
        <w:tc>
          <w:tcPr>
            <w:tcW w:w="10150" w:type="dxa"/>
          </w:tcPr>
          <w:p w14:paraId="3C03C98F" w14:textId="564F0AD6" w:rsidR="00047B1D" w:rsidRPr="00E83D7C" w:rsidRDefault="00047B1D" w:rsidP="006007E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83D7C">
              <w:rPr>
                <w:rFonts w:ascii="Verdana" w:hAnsi="Verdana"/>
                <w:b/>
                <w:sz w:val="18"/>
                <w:szCs w:val="18"/>
              </w:rPr>
              <w:t>Malvern Panalytical BV Sp</w:t>
            </w:r>
            <w:r w:rsidR="00E83D7C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  <w:r w:rsidRPr="00E83D7C">
              <w:rPr>
                <w:rFonts w:ascii="Verdana" w:hAnsi="Verdana"/>
                <w:b/>
                <w:sz w:val="18"/>
                <w:szCs w:val="18"/>
              </w:rPr>
              <w:t>z o. o. Oddział w Polsce</w:t>
            </w:r>
          </w:p>
          <w:p w14:paraId="785858EC" w14:textId="3421DDFC" w:rsidR="00047B1D" w:rsidRPr="00E83D7C" w:rsidRDefault="00E83D7C" w:rsidP="006007E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047B1D" w:rsidRPr="00E83D7C">
              <w:rPr>
                <w:rFonts w:ascii="Verdana" w:hAnsi="Verdana"/>
                <w:bCs/>
                <w:sz w:val="18"/>
                <w:szCs w:val="18"/>
              </w:rPr>
              <w:t>Ostrobramska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047B1D" w:rsidRPr="00E83D7C">
              <w:rPr>
                <w:rFonts w:ascii="Verdana" w:hAnsi="Verdana"/>
                <w:bCs/>
                <w:sz w:val="18"/>
                <w:szCs w:val="18"/>
              </w:rPr>
              <w:t xml:space="preserve">101a </w:t>
            </w:r>
          </w:p>
          <w:p w14:paraId="70585E1A" w14:textId="77777777" w:rsidR="00047B1D" w:rsidRPr="00E83D7C" w:rsidRDefault="00047B1D" w:rsidP="006007E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83D7C">
              <w:rPr>
                <w:rFonts w:ascii="Verdana" w:hAnsi="Verdana"/>
                <w:bCs/>
                <w:sz w:val="18"/>
                <w:szCs w:val="18"/>
              </w:rPr>
              <w:t>04-041 Warszawa</w:t>
            </w:r>
          </w:p>
          <w:p w14:paraId="075B6F43" w14:textId="5B476357" w:rsidR="00047B1D" w:rsidRPr="00E83D7C" w:rsidRDefault="00047B1D" w:rsidP="006007E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83D7C">
              <w:rPr>
                <w:rFonts w:ascii="Verdana" w:hAnsi="Verdana"/>
                <w:sz w:val="18"/>
                <w:szCs w:val="18"/>
              </w:rPr>
              <w:t>za cenę</w:t>
            </w:r>
            <w:r w:rsidR="002547FE" w:rsidRPr="00E83D7C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E83D7C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2547FE" w:rsidRPr="00E83D7C">
              <w:rPr>
                <w:rFonts w:ascii="Verdana" w:hAnsi="Verdana"/>
                <w:sz w:val="18"/>
                <w:szCs w:val="18"/>
              </w:rPr>
              <w:t>:</w:t>
            </w:r>
            <w:r w:rsidRPr="00E83D7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83D7C">
              <w:rPr>
                <w:rFonts w:ascii="Verdana" w:hAnsi="Verdana"/>
                <w:b/>
                <w:sz w:val="18"/>
                <w:szCs w:val="18"/>
              </w:rPr>
              <w:t>489 540.00 zł</w:t>
            </w:r>
            <w:r w:rsidRPr="00E83D7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9C824BF" w14:textId="77777777" w:rsidR="00047B1D" w:rsidRPr="00E83D7C" w:rsidRDefault="00047B1D" w:rsidP="006007E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83D7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83D7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83D7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83D7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E6D14E3" w14:textId="77777777" w:rsidR="003A0AFC" w:rsidRPr="00E83D7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83D7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851"/>
        <w:gridCol w:w="1134"/>
        <w:gridCol w:w="992"/>
      </w:tblGrid>
      <w:tr w:rsidR="002547FE" w:rsidRPr="00E83D7C" w14:paraId="417C70A2" w14:textId="77777777" w:rsidTr="0090701A">
        <w:trPr>
          <w:trHeight w:val="510"/>
        </w:trPr>
        <w:tc>
          <w:tcPr>
            <w:tcW w:w="851" w:type="dxa"/>
            <w:vAlign w:val="center"/>
          </w:tcPr>
          <w:p w14:paraId="79C72DB1" w14:textId="77777777" w:rsidR="002547FE" w:rsidRPr="00E83D7C" w:rsidRDefault="002547F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83D7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6930C859" w14:textId="77777777" w:rsidR="002547FE" w:rsidRPr="00E83D7C" w:rsidRDefault="002547F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0F82F1A6" w14:textId="77777777" w:rsidR="002547FE" w:rsidRPr="00E83D7C" w:rsidRDefault="002547F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D7D35B0" w14:textId="77777777" w:rsidR="002547FE" w:rsidRPr="00E83D7C" w:rsidRDefault="002547F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55ABF901" w14:textId="77777777" w:rsidR="002547FE" w:rsidRPr="00E83D7C" w:rsidRDefault="002547F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547FE" w:rsidRPr="00E83D7C" w14:paraId="69DB426D" w14:textId="77777777" w:rsidTr="0090701A">
        <w:tc>
          <w:tcPr>
            <w:tcW w:w="851" w:type="dxa"/>
            <w:vAlign w:val="center"/>
          </w:tcPr>
          <w:p w14:paraId="5DF9C573" w14:textId="77777777" w:rsidR="002547FE" w:rsidRPr="00E83D7C" w:rsidRDefault="002547FE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5218BB5F" w14:textId="0F72B32F" w:rsidR="002547FE" w:rsidRPr="00E83D7C" w:rsidRDefault="002547FE" w:rsidP="006007E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b/>
                <w:sz w:val="18"/>
                <w:szCs w:val="18"/>
              </w:rPr>
              <w:t>Malvern Panalytical BV Sp</w:t>
            </w:r>
            <w:r w:rsidR="00E83D7C">
              <w:rPr>
                <w:rFonts w:ascii="Verdana" w:hAnsi="Verdana" w:cs="Times New Roman"/>
                <w:b/>
                <w:sz w:val="18"/>
                <w:szCs w:val="18"/>
              </w:rPr>
              <w:t>.</w:t>
            </w:r>
            <w:r w:rsidRPr="00E83D7C">
              <w:rPr>
                <w:rFonts w:ascii="Verdana" w:hAnsi="Verdana" w:cs="Times New Roman"/>
                <w:b/>
                <w:sz w:val="18"/>
                <w:szCs w:val="18"/>
              </w:rPr>
              <w:t xml:space="preserve"> z o. o. Oddział w Polsce</w:t>
            </w:r>
          </w:p>
          <w:p w14:paraId="19D90940" w14:textId="63D18DCD" w:rsidR="002547FE" w:rsidRPr="00E83D7C" w:rsidRDefault="00ED4063" w:rsidP="006007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2547FE" w:rsidRPr="00E83D7C">
              <w:rPr>
                <w:rFonts w:ascii="Verdana" w:hAnsi="Verdana" w:cs="Times New Roman"/>
                <w:bCs/>
                <w:sz w:val="18"/>
                <w:szCs w:val="18"/>
              </w:rPr>
              <w:t xml:space="preserve">Ostrobramska 101a </w:t>
            </w:r>
          </w:p>
          <w:p w14:paraId="364498A5" w14:textId="77777777" w:rsidR="002547FE" w:rsidRPr="00E83D7C" w:rsidRDefault="002547FE" w:rsidP="006007E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bCs/>
                <w:sz w:val="18"/>
                <w:szCs w:val="18"/>
              </w:rPr>
              <w:t>04-041 Warszawa</w:t>
            </w:r>
          </w:p>
        </w:tc>
        <w:tc>
          <w:tcPr>
            <w:tcW w:w="851" w:type="dxa"/>
            <w:vAlign w:val="center"/>
          </w:tcPr>
          <w:p w14:paraId="00A0B4DB" w14:textId="1B9C543E" w:rsidR="002547FE" w:rsidRPr="00E83D7C" w:rsidRDefault="002547FE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3046F0E7" w14:textId="2B75E97C" w:rsidR="002547FE" w:rsidRPr="00E83D7C" w:rsidRDefault="002547FE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90701A">
              <w:rPr>
                <w:rFonts w:ascii="Verdana" w:hAnsi="Verdana" w:cs="Times New Roman"/>
                <w:sz w:val="18"/>
                <w:szCs w:val="18"/>
              </w:rPr>
              <w:t>0</w:t>
            </w:r>
            <w:r w:rsidRPr="00E83D7C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vAlign w:val="center"/>
          </w:tcPr>
          <w:p w14:paraId="3B774693" w14:textId="761FDBFA" w:rsidR="002547FE" w:rsidRPr="00E83D7C" w:rsidRDefault="002547FE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90701A">
              <w:rPr>
                <w:rFonts w:ascii="Verdana" w:hAnsi="Verdana" w:cs="Times New Roman"/>
                <w:sz w:val="18"/>
                <w:szCs w:val="18"/>
              </w:rPr>
              <w:t>6</w:t>
            </w:r>
            <w:r w:rsidRPr="00E83D7C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</w:tr>
      <w:tr w:rsidR="002547FE" w:rsidRPr="00E83D7C" w14:paraId="0DA44A91" w14:textId="77777777" w:rsidTr="0090701A">
        <w:tc>
          <w:tcPr>
            <w:tcW w:w="851" w:type="dxa"/>
            <w:vAlign w:val="center"/>
          </w:tcPr>
          <w:p w14:paraId="1B904550" w14:textId="77777777" w:rsidR="002547FE" w:rsidRPr="00E83D7C" w:rsidRDefault="002547FE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08BFCF41" w14:textId="5EC80AA4" w:rsidR="002547FE" w:rsidRPr="00E83D7C" w:rsidRDefault="002547FE" w:rsidP="006007E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b/>
                <w:sz w:val="18"/>
                <w:szCs w:val="18"/>
              </w:rPr>
              <w:t>Tronus Polska Sp. z o.</w:t>
            </w:r>
            <w:r w:rsidR="0090701A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E83D7C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417EA523" w14:textId="2E4EB5AE" w:rsidR="002547FE" w:rsidRPr="00E83D7C" w:rsidRDefault="00ED4063" w:rsidP="006007E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2547FE" w:rsidRPr="00E83D7C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14:paraId="32921638" w14:textId="77777777" w:rsidR="002547FE" w:rsidRPr="00E83D7C" w:rsidRDefault="002547FE" w:rsidP="006007E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851" w:type="dxa"/>
            <w:vAlign w:val="center"/>
          </w:tcPr>
          <w:p w14:paraId="296B2867" w14:textId="5B5CF850" w:rsidR="002547FE" w:rsidRPr="00E83D7C" w:rsidRDefault="001C6CA8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0EF9CAE4" w14:textId="0E0F378E" w:rsidR="002547FE" w:rsidRPr="00E83D7C" w:rsidRDefault="002547FE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1C6CA8" w:rsidRPr="00E83D7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2336F010" w14:textId="64F7CF8D" w:rsidR="002547FE" w:rsidRPr="00E83D7C" w:rsidRDefault="002547FE" w:rsidP="006007E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83D7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1C6CA8" w:rsidRPr="00E83D7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72CD4B5A" w14:textId="77777777" w:rsidR="00E85D70" w:rsidRPr="00E83D7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FC1A6FE" w14:textId="672C9DEC" w:rsidR="00E83D7C" w:rsidRPr="00E83D7C" w:rsidRDefault="00E83D7C" w:rsidP="00E83D7C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E83D7C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E83D7C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48D0C21E" w14:textId="77777777" w:rsidR="00F960D7" w:rsidRPr="00E83D7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BB3CDA5" w14:textId="77777777" w:rsidR="00F960D7" w:rsidRPr="00E83D7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83D7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97A05" w14:textId="77777777" w:rsidR="00483F4D" w:rsidRDefault="00483F4D">
      <w:r>
        <w:separator/>
      </w:r>
    </w:p>
  </w:endnote>
  <w:endnote w:type="continuationSeparator" w:id="0">
    <w:p w14:paraId="4F4CD4DA" w14:textId="77777777" w:rsidR="00483F4D" w:rsidRDefault="0048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870F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A0C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FD988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D18F0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9DC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B46A5" w14:textId="77777777" w:rsidR="00483F4D" w:rsidRDefault="00483F4D">
      <w:r>
        <w:separator/>
      </w:r>
    </w:p>
  </w:footnote>
  <w:footnote w:type="continuationSeparator" w:id="0">
    <w:p w14:paraId="4E0EEF67" w14:textId="77777777" w:rsidR="00483F4D" w:rsidRDefault="0048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B01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6B7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01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F4D"/>
    <w:rsid w:val="00005838"/>
    <w:rsid w:val="00022322"/>
    <w:rsid w:val="00042497"/>
    <w:rsid w:val="00047B1D"/>
    <w:rsid w:val="000C1E6F"/>
    <w:rsid w:val="000E4E56"/>
    <w:rsid w:val="001A1468"/>
    <w:rsid w:val="001B7815"/>
    <w:rsid w:val="001C31ED"/>
    <w:rsid w:val="001C6CA8"/>
    <w:rsid w:val="002547FE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3F4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5B2F"/>
    <w:rsid w:val="007E68C5"/>
    <w:rsid w:val="00832144"/>
    <w:rsid w:val="008567C7"/>
    <w:rsid w:val="008642B3"/>
    <w:rsid w:val="008A6C10"/>
    <w:rsid w:val="008E5102"/>
    <w:rsid w:val="0090701A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3D7C"/>
    <w:rsid w:val="00E85D70"/>
    <w:rsid w:val="00EB0F14"/>
    <w:rsid w:val="00ED406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B45D7"/>
  <w15:chartTrackingRefBased/>
  <w15:docId w15:val="{78E5034B-EE85-4E52-82D4-B65425257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2025-01-29T10:54:00Z</dcterms:created>
  <dcterms:modified xsi:type="dcterms:W3CDTF">2025-01-29T12:17:00Z</dcterms:modified>
</cp:coreProperties>
</file>