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EBD501" w14:textId="77777777" w:rsidR="00B36EDA" w:rsidRPr="00353FDC" w:rsidRDefault="00EB1532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EB1532">
        <w:rPr>
          <w:rFonts w:ascii="Arial" w:hAnsi="Arial" w:cs="Arial"/>
        </w:rPr>
        <w:t>Kolbuszowa</w:t>
      </w:r>
      <w:r w:rsidR="00B36EDA" w:rsidRPr="00353FDC">
        <w:rPr>
          <w:rFonts w:ascii="Arial" w:hAnsi="Arial" w:cs="Arial"/>
        </w:rPr>
        <w:t xml:space="preserve"> dnia: </w:t>
      </w:r>
      <w:r w:rsidRPr="00EB1532">
        <w:rPr>
          <w:rFonts w:ascii="Arial" w:hAnsi="Arial" w:cs="Arial"/>
        </w:rPr>
        <w:t>2025-01-29</w:t>
      </w:r>
    </w:p>
    <w:p w14:paraId="075741BC" w14:textId="77777777" w:rsidR="00B36EDA" w:rsidRPr="00353FDC" w:rsidRDefault="00EB1532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EB1532">
        <w:rPr>
          <w:rFonts w:ascii="Arial" w:hAnsi="Arial" w:cs="Arial"/>
          <w:b/>
          <w:bCs/>
        </w:rPr>
        <w:t>Samodzielny Publiczny Zespół Opieki Zdrowotnej w Kolbuszowej</w:t>
      </w:r>
    </w:p>
    <w:p w14:paraId="39818FE1" w14:textId="77777777" w:rsidR="00B36EDA" w:rsidRPr="00353FDC" w:rsidRDefault="00EB1532" w:rsidP="00B36EDA">
      <w:pPr>
        <w:spacing w:line="360" w:lineRule="auto"/>
        <w:ind w:right="3969"/>
        <w:rPr>
          <w:rFonts w:ascii="Arial" w:hAnsi="Arial" w:cs="Arial"/>
        </w:rPr>
      </w:pPr>
      <w:r w:rsidRPr="00EB1532">
        <w:rPr>
          <w:rFonts w:ascii="Arial" w:hAnsi="Arial" w:cs="Arial"/>
        </w:rPr>
        <w:t>Grunwaldzka</w:t>
      </w:r>
      <w:r w:rsidR="00B36EDA" w:rsidRPr="00353FDC">
        <w:rPr>
          <w:rFonts w:ascii="Arial" w:hAnsi="Arial" w:cs="Arial"/>
        </w:rPr>
        <w:t xml:space="preserve"> </w:t>
      </w:r>
      <w:r w:rsidRPr="00EB1532">
        <w:rPr>
          <w:rFonts w:ascii="Arial" w:hAnsi="Arial" w:cs="Arial"/>
        </w:rPr>
        <w:t>4</w:t>
      </w:r>
    </w:p>
    <w:p w14:paraId="3A7988A0" w14:textId="77777777" w:rsidR="00B36EDA" w:rsidRPr="00353FDC" w:rsidRDefault="00EB1532" w:rsidP="00B36EDA">
      <w:pPr>
        <w:ind w:right="3969"/>
        <w:rPr>
          <w:rFonts w:ascii="Arial" w:hAnsi="Arial" w:cs="Arial"/>
        </w:rPr>
      </w:pPr>
      <w:r w:rsidRPr="00EB1532">
        <w:rPr>
          <w:rFonts w:ascii="Arial" w:hAnsi="Arial" w:cs="Arial"/>
        </w:rPr>
        <w:t>36-100</w:t>
      </w:r>
      <w:r w:rsidR="00B36EDA" w:rsidRPr="00353FDC">
        <w:rPr>
          <w:rFonts w:ascii="Arial" w:hAnsi="Arial" w:cs="Arial"/>
        </w:rPr>
        <w:t xml:space="preserve"> </w:t>
      </w:r>
      <w:r w:rsidRPr="00EB1532">
        <w:rPr>
          <w:rFonts w:ascii="Arial" w:hAnsi="Arial" w:cs="Arial"/>
        </w:rPr>
        <w:t>Kolbuszowa</w:t>
      </w:r>
    </w:p>
    <w:p w14:paraId="637B2C74" w14:textId="77777777" w:rsidR="00B36EDA" w:rsidRPr="00353FDC" w:rsidRDefault="00B36EDA" w:rsidP="00B36E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7653F2D" w14:textId="77777777" w:rsidR="00B36EDA" w:rsidRPr="00524B34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52355D70" w14:textId="77777777"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14:paraId="64ADC30A" w14:textId="77777777" w:rsidTr="00B36EDA">
        <w:tc>
          <w:tcPr>
            <w:tcW w:w="9923" w:type="dxa"/>
            <w:shd w:val="clear" w:color="auto" w:fill="F2F2F2"/>
            <w:hideMark/>
          </w:tcPr>
          <w:p w14:paraId="644E8573" w14:textId="77777777"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33627EF8" w14:textId="77777777"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79203364" w14:textId="77777777"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14:paraId="63607E95" w14:textId="77777777"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14:paraId="0B83C9C5" w14:textId="77777777" w:rsidTr="00B36EDA">
        <w:tc>
          <w:tcPr>
            <w:tcW w:w="2269" w:type="dxa"/>
            <w:shd w:val="clear" w:color="auto" w:fill="auto"/>
          </w:tcPr>
          <w:p w14:paraId="07E512B1" w14:textId="77777777"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7A0ACDBD" w14:textId="77777777" w:rsidR="00B36EDA" w:rsidRPr="00353FDC" w:rsidRDefault="00EB1532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B1532">
              <w:rPr>
                <w:rFonts w:ascii="Arial" w:hAnsi="Arial" w:cs="Arial"/>
                <w:bCs/>
              </w:rPr>
              <w:t>Dostawa produktów farmaceutycznych w 3 pakietach</w:t>
            </w:r>
          </w:p>
        </w:tc>
      </w:tr>
      <w:tr w:rsidR="00EB1532" w:rsidRPr="00353FDC" w14:paraId="7C198320" w14:textId="77777777" w:rsidTr="00A952EA">
        <w:tc>
          <w:tcPr>
            <w:tcW w:w="2269" w:type="dxa"/>
            <w:shd w:val="clear" w:color="auto" w:fill="auto"/>
          </w:tcPr>
          <w:p w14:paraId="59E032A7" w14:textId="77777777" w:rsidR="00EB1532" w:rsidRPr="00353FDC" w:rsidRDefault="00EB1532" w:rsidP="00A952E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09041154" w14:textId="77777777" w:rsidR="00EB1532" w:rsidRPr="00353FDC" w:rsidRDefault="00EB1532" w:rsidP="00A952E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B1532">
              <w:rPr>
                <w:rFonts w:ascii="Arial" w:hAnsi="Arial" w:cs="Arial"/>
                <w:bCs/>
              </w:rPr>
              <w:t>Eap-2412/1/25/M</w:t>
            </w:r>
          </w:p>
        </w:tc>
      </w:tr>
    </w:tbl>
    <w:p w14:paraId="79C86AFE" w14:textId="77777777"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18BD8298" w14:textId="77777777"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EB1532" w:rsidRPr="00EB1532">
        <w:rPr>
          <w:rFonts w:ascii="Arial" w:hAnsi="Arial" w:cs="Arial"/>
          <w:b/>
        </w:rPr>
        <w:t>Samodzielny Publiczny Zespół Opieki Zdrowotnej w Kolbuszowej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EB1532" w:rsidRPr="00EB1532">
        <w:rPr>
          <w:rFonts w:ascii="Arial" w:hAnsi="Arial" w:cs="Arial"/>
        </w:rPr>
        <w:t>(</w:t>
      </w:r>
      <w:proofErr w:type="spellStart"/>
      <w:r w:rsidR="00EB1532" w:rsidRPr="00EB1532">
        <w:rPr>
          <w:rFonts w:ascii="Arial" w:hAnsi="Arial" w:cs="Arial"/>
        </w:rPr>
        <w:t>t.j</w:t>
      </w:r>
      <w:proofErr w:type="spellEnd"/>
      <w:r w:rsidR="00EB1532" w:rsidRPr="00EB1532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EB1532" w14:paraId="6A5BC4C3" w14:textId="77777777" w:rsidTr="00EB153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7BF7C" w14:textId="77777777" w:rsidR="00EB1532" w:rsidRPr="00F245C5" w:rsidRDefault="00EB1532" w:rsidP="00A952EA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EB1532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EB1532">
              <w:rPr>
                <w:rFonts w:ascii="Arial" w:hAnsi="Arial" w:cs="Arial"/>
              </w:rPr>
              <w:t>Pakiet 1. Płyny stojące</w:t>
            </w:r>
          </w:p>
          <w:p w14:paraId="1089CFB7" w14:textId="77777777" w:rsidR="00EB1532" w:rsidRPr="00F245C5" w:rsidRDefault="00EB1532" w:rsidP="00A952EA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EB1532">
              <w:rPr>
                <w:rFonts w:ascii="Arial" w:hAnsi="Arial" w:cs="Arial"/>
                <w:b/>
              </w:rPr>
              <w:t>Aesculap</w:t>
            </w:r>
            <w:proofErr w:type="spellEnd"/>
            <w:r w:rsidRPr="00EB1532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EB1532">
              <w:rPr>
                <w:rFonts w:ascii="Arial" w:hAnsi="Arial" w:cs="Arial"/>
                <w:b/>
              </w:rPr>
              <w:t>Chifa</w:t>
            </w:r>
            <w:proofErr w:type="spellEnd"/>
            <w:r w:rsidRPr="00EB1532">
              <w:rPr>
                <w:rFonts w:ascii="Arial" w:hAnsi="Arial" w:cs="Arial"/>
                <w:b/>
              </w:rPr>
              <w:t xml:space="preserve"> Spółka z ograniczoną odpowiedzialnością</w:t>
            </w:r>
          </w:p>
          <w:p w14:paraId="11F266E4" w14:textId="77777777" w:rsidR="00EB1532" w:rsidRPr="00F245C5" w:rsidRDefault="00EB1532" w:rsidP="00A952E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B1532">
              <w:rPr>
                <w:rFonts w:ascii="Arial" w:hAnsi="Arial" w:cs="Arial"/>
                <w:bCs/>
              </w:rPr>
              <w:t>Tysiąclecia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B1532">
              <w:rPr>
                <w:rFonts w:ascii="Arial" w:hAnsi="Arial" w:cs="Arial"/>
                <w:bCs/>
              </w:rPr>
              <w:t>14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B61F047" w14:textId="77777777" w:rsidR="00EB1532" w:rsidRPr="00F245C5" w:rsidRDefault="00EB1532" w:rsidP="00A952EA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EB1532">
              <w:rPr>
                <w:rFonts w:ascii="Arial" w:hAnsi="Arial" w:cs="Arial"/>
                <w:bCs/>
              </w:rPr>
              <w:t>64-300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B1532">
              <w:rPr>
                <w:rFonts w:ascii="Arial" w:hAnsi="Arial" w:cs="Arial"/>
                <w:bCs/>
              </w:rPr>
              <w:t>Nowy Tomyśl</w:t>
            </w:r>
          </w:p>
          <w:p w14:paraId="174B9728" w14:textId="77777777" w:rsidR="00EB1532" w:rsidRPr="00F245C5" w:rsidRDefault="00EB1532" w:rsidP="00A952E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EB1532">
              <w:rPr>
                <w:rFonts w:ascii="Arial" w:hAnsi="Arial" w:cs="Arial"/>
                <w:b/>
              </w:rPr>
              <w:t>85 341.60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9F29852" w14:textId="77777777" w:rsidR="00EB1532" w:rsidRPr="00F245C5" w:rsidRDefault="00EB1532" w:rsidP="00A952E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ACA63DE" w14:textId="77777777" w:rsidR="00EB1532" w:rsidRPr="00EB1532" w:rsidRDefault="00EB1532" w:rsidP="00A952E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B1532">
              <w:rPr>
                <w:rFonts w:ascii="Arial" w:hAnsi="Arial" w:cs="Arial"/>
              </w:rPr>
              <w:t>Uzasadnienie wyboru:</w:t>
            </w:r>
          </w:p>
          <w:p w14:paraId="416632EF" w14:textId="77777777" w:rsidR="00EB1532" w:rsidRPr="00EB1532" w:rsidRDefault="00EB1532" w:rsidP="00A952E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B1532">
              <w:rPr>
                <w:rFonts w:ascii="Arial" w:hAnsi="Arial" w:cs="Arial"/>
              </w:rPr>
              <w:t>-</w:t>
            </w:r>
            <w:r w:rsidRPr="00EB1532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08BCDB43" w14:textId="77777777" w:rsidR="00EB1532" w:rsidRPr="00EB1532" w:rsidRDefault="00EB1532" w:rsidP="00A952E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B1532">
              <w:rPr>
                <w:rFonts w:ascii="Arial" w:hAnsi="Arial" w:cs="Arial"/>
              </w:rPr>
              <w:t>-</w:t>
            </w:r>
            <w:r w:rsidRPr="00EB1532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5034440C" w14:textId="77777777" w:rsidR="00EB1532" w:rsidRPr="00EB1532" w:rsidRDefault="00EB1532" w:rsidP="00A952E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B1532">
              <w:rPr>
                <w:rFonts w:ascii="Arial" w:hAnsi="Arial" w:cs="Arial"/>
              </w:rPr>
              <w:t>Kryterium: Cena oferty - 100 punktów</w:t>
            </w:r>
          </w:p>
          <w:p w14:paraId="00236EBC" w14:textId="77777777" w:rsidR="00EB1532" w:rsidRPr="00F245C5" w:rsidRDefault="00EB1532" w:rsidP="00A952E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B1532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  <w:tr w:rsidR="00EB1532" w14:paraId="349D0BC9" w14:textId="77777777" w:rsidTr="00EB153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985BF5" w14:textId="77777777" w:rsidR="00EB1532" w:rsidRPr="00F245C5" w:rsidRDefault="00EB1532" w:rsidP="00A952EA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EB1532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EB1532">
              <w:rPr>
                <w:rFonts w:ascii="Arial" w:hAnsi="Arial" w:cs="Arial"/>
              </w:rPr>
              <w:t>Pakiet 2. Leki różne</w:t>
            </w:r>
          </w:p>
          <w:p w14:paraId="390CBC8B" w14:textId="77777777" w:rsidR="00EB1532" w:rsidRPr="00F245C5" w:rsidRDefault="00EB1532" w:rsidP="00A952EA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EB1532">
              <w:rPr>
                <w:rFonts w:ascii="Arial" w:hAnsi="Arial" w:cs="Arial"/>
                <w:b/>
              </w:rPr>
              <w:t>Tramco</w:t>
            </w:r>
            <w:proofErr w:type="spellEnd"/>
            <w:r w:rsidRPr="00EB1532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EB1532">
              <w:rPr>
                <w:rFonts w:ascii="Arial" w:hAnsi="Arial" w:cs="Arial"/>
                <w:b/>
              </w:rPr>
              <w:t>Sp</w:t>
            </w:r>
            <w:proofErr w:type="spellEnd"/>
            <w:r w:rsidRPr="00EB1532">
              <w:rPr>
                <w:rFonts w:ascii="Arial" w:hAnsi="Arial" w:cs="Arial"/>
                <w:b/>
              </w:rPr>
              <w:t xml:space="preserve"> z o. o.</w:t>
            </w:r>
          </w:p>
          <w:p w14:paraId="38A9E19C" w14:textId="77777777" w:rsidR="00EB1532" w:rsidRPr="00F245C5" w:rsidRDefault="00EB1532" w:rsidP="00A952E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B1532">
              <w:rPr>
                <w:rFonts w:ascii="Arial" w:hAnsi="Arial" w:cs="Arial"/>
                <w:bCs/>
              </w:rPr>
              <w:t xml:space="preserve">Wolskie, </w:t>
            </w:r>
            <w:proofErr w:type="spellStart"/>
            <w:r w:rsidRPr="00EB1532">
              <w:rPr>
                <w:rFonts w:ascii="Arial" w:hAnsi="Arial" w:cs="Arial"/>
                <w:bCs/>
              </w:rPr>
              <w:t>ul.Wolska</w:t>
            </w:r>
            <w:proofErr w:type="spellEnd"/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B1532">
              <w:rPr>
                <w:rFonts w:ascii="Arial" w:hAnsi="Arial" w:cs="Arial"/>
                <w:bCs/>
              </w:rPr>
              <w:t>14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840F197" w14:textId="77777777" w:rsidR="00EB1532" w:rsidRPr="00F245C5" w:rsidRDefault="00EB1532" w:rsidP="00A952EA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EB1532">
              <w:rPr>
                <w:rFonts w:ascii="Arial" w:hAnsi="Arial" w:cs="Arial"/>
                <w:bCs/>
              </w:rPr>
              <w:t>05-860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B1532">
              <w:rPr>
                <w:rFonts w:ascii="Arial" w:hAnsi="Arial" w:cs="Arial"/>
                <w:bCs/>
              </w:rPr>
              <w:t>Płochocin</w:t>
            </w:r>
          </w:p>
          <w:p w14:paraId="1E81187B" w14:textId="77777777" w:rsidR="00EB1532" w:rsidRPr="00F245C5" w:rsidRDefault="00EB1532" w:rsidP="00A952E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EB1532">
              <w:rPr>
                <w:rFonts w:ascii="Arial" w:hAnsi="Arial" w:cs="Arial"/>
                <w:b/>
              </w:rPr>
              <w:t>68 374.23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994EC5E" w14:textId="77777777" w:rsidR="00EB1532" w:rsidRPr="00F245C5" w:rsidRDefault="00EB1532" w:rsidP="00A952E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13CA924" w14:textId="77777777" w:rsidR="00EB1532" w:rsidRPr="00EB1532" w:rsidRDefault="00EB1532" w:rsidP="00A952E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B1532">
              <w:rPr>
                <w:rFonts w:ascii="Arial" w:hAnsi="Arial" w:cs="Arial"/>
              </w:rPr>
              <w:t>Uzasadnienie wyboru:</w:t>
            </w:r>
          </w:p>
          <w:p w14:paraId="4F319F7F" w14:textId="77777777" w:rsidR="00EB1532" w:rsidRPr="00EB1532" w:rsidRDefault="00EB1532" w:rsidP="00A952E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B1532">
              <w:rPr>
                <w:rFonts w:ascii="Arial" w:hAnsi="Arial" w:cs="Arial"/>
              </w:rPr>
              <w:t>-</w:t>
            </w:r>
            <w:r w:rsidRPr="00EB1532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3DC0A7AC" w14:textId="77777777" w:rsidR="00EB1532" w:rsidRPr="00EB1532" w:rsidRDefault="00EB1532" w:rsidP="00A952E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B1532">
              <w:rPr>
                <w:rFonts w:ascii="Arial" w:hAnsi="Arial" w:cs="Arial"/>
              </w:rPr>
              <w:t>-</w:t>
            </w:r>
            <w:r w:rsidRPr="00EB1532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22ED57D7" w14:textId="77777777" w:rsidR="00EB1532" w:rsidRPr="00EB1532" w:rsidRDefault="00EB1532" w:rsidP="00A952E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B1532">
              <w:rPr>
                <w:rFonts w:ascii="Arial" w:hAnsi="Arial" w:cs="Arial"/>
              </w:rPr>
              <w:t>Kryterium: Cena oferty - 100 punktów</w:t>
            </w:r>
          </w:p>
          <w:p w14:paraId="064F8B3B" w14:textId="77777777" w:rsidR="00EB1532" w:rsidRPr="00F245C5" w:rsidRDefault="00EB1532" w:rsidP="00A952E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B1532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  <w:tr w:rsidR="00EB1532" w14:paraId="6034B529" w14:textId="77777777" w:rsidTr="00EB153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9DE16" w14:textId="77777777" w:rsidR="00EB1532" w:rsidRPr="00F245C5" w:rsidRDefault="00EB1532" w:rsidP="00A952EA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EB1532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EB1532">
              <w:rPr>
                <w:rFonts w:ascii="Arial" w:hAnsi="Arial" w:cs="Arial"/>
              </w:rPr>
              <w:t>Pakiet 3.  Żelazne fiolki</w:t>
            </w:r>
          </w:p>
          <w:p w14:paraId="4C29B115" w14:textId="77777777" w:rsidR="00EB1532" w:rsidRPr="00F245C5" w:rsidRDefault="00EB1532" w:rsidP="00A952EA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EB1532">
              <w:rPr>
                <w:rFonts w:ascii="Arial" w:hAnsi="Arial" w:cs="Arial"/>
                <w:b/>
              </w:rPr>
              <w:t>Urtica</w:t>
            </w:r>
            <w:proofErr w:type="spellEnd"/>
            <w:r w:rsidRPr="00EB1532">
              <w:rPr>
                <w:rFonts w:ascii="Arial" w:hAnsi="Arial" w:cs="Arial"/>
                <w:b/>
              </w:rPr>
              <w:t xml:space="preserve"> Sp. z o.o.</w:t>
            </w:r>
          </w:p>
          <w:p w14:paraId="767B4A38" w14:textId="77777777" w:rsidR="00EB1532" w:rsidRPr="00F245C5" w:rsidRDefault="00EB1532" w:rsidP="00A952E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B1532">
              <w:rPr>
                <w:rFonts w:ascii="Arial" w:hAnsi="Arial" w:cs="Arial"/>
                <w:bCs/>
              </w:rPr>
              <w:t>Krzemieniecka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B1532">
              <w:rPr>
                <w:rFonts w:ascii="Arial" w:hAnsi="Arial" w:cs="Arial"/>
                <w:bCs/>
              </w:rPr>
              <w:t>120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2DB2D25" w14:textId="77777777" w:rsidR="00EB1532" w:rsidRPr="00F245C5" w:rsidRDefault="00EB1532" w:rsidP="00A952EA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EB1532">
              <w:rPr>
                <w:rFonts w:ascii="Arial" w:hAnsi="Arial" w:cs="Arial"/>
                <w:bCs/>
              </w:rPr>
              <w:t>54-640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B1532">
              <w:rPr>
                <w:rFonts w:ascii="Arial" w:hAnsi="Arial" w:cs="Arial"/>
                <w:bCs/>
              </w:rPr>
              <w:t>Wrocław</w:t>
            </w:r>
          </w:p>
          <w:p w14:paraId="5D5FC65F" w14:textId="77777777" w:rsidR="00EB1532" w:rsidRPr="00F245C5" w:rsidRDefault="00EB1532" w:rsidP="00A952E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EB1532">
              <w:rPr>
                <w:rFonts w:ascii="Arial" w:hAnsi="Arial" w:cs="Arial"/>
                <w:b/>
              </w:rPr>
              <w:t>61 560.00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E4A13F0" w14:textId="77777777" w:rsidR="00EB1532" w:rsidRPr="00F245C5" w:rsidRDefault="00EB1532" w:rsidP="00A952E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AEBA778" w14:textId="77777777" w:rsidR="00EB1532" w:rsidRPr="00EB1532" w:rsidRDefault="00EB1532" w:rsidP="00A952E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B1532">
              <w:rPr>
                <w:rFonts w:ascii="Arial" w:hAnsi="Arial" w:cs="Arial"/>
              </w:rPr>
              <w:t>Uzasadnienie wyboru:</w:t>
            </w:r>
          </w:p>
          <w:p w14:paraId="7D8472CB" w14:textId="77777777" w:rsidR="00EB1532" w:rsidRPr="00EB1532" w:rsidRDefault="00EB1532" w:rsidP="00A952E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B1532">
              <w:rPr>
                <w:rFonts w:ascii="Arial" w:hAnsi="Arial" w:cs="Arial"/>
              </w:rPr>
              <w:t>-</w:t>
            </w:r>
            <w:r w:rsidRPr="00EB1532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5D34CB88" w14:textId="77777777" w:rsidR="00EB1532" w:rsidRPr="00EB1532" w:rsidRDefault="00EB1532" w:rsidP="00A952E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B1532">
              <w:rPr>
                <w:rFonts w:ascii="Arial" w:hAnsi="Arial" w:cs="Arial"/>
              </w:rPr>
              <w:t>-</w:t>
            </w:r>
            <w:r w:rsidRPr="00EB1532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4D710EED" w14:textId="77777777" w:rsidR="00EB1532" w:rsidRPr="00EB1532" w:rsidRDefault="00EB1532" w:rsidP="00A952E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B1532">
              <w:rPr>
                <w:rFonts w:ascii="Arial" w:hAnsi="Arial" w:cs="Arial"/>
              </w:rPr>
              <w:t>Kryterium: Cena oferty - 100 punktów</w:t>
            </w:r>
          </w:p>
          <w:p w14:paraId="055670DE" w14:textId="77777777" w:rsidR="00EB1532" w:rsidRPr="00F245C5" w:rsidRDefault="00EB1532" w:rsidP="00A952E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B1532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</w:tbl>
    <w:p w14:paraId="6116CECB" w14:textId="77777777" w:rsidR="00B36EDA" w:rsidRDefault="00B36EDA" w:rsidP="00B36EDA">
      <w:pPr>
        <w:spacing w:before="360" w:after="120" w:line="276" w:lineRule="auto"/>
        <w:ind w:right="-425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14:paraId="5A4C0E3F" w14:textId="77777777" w:rsidTr="00EB153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30826F9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ACC0782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048D307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4D4945A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EB1532" w14:paraId="5DD3DA41" w14:textId="77777777" w:rsidTr="00EB153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B60A7" w14:textId="77777777" w:rsidR="00EB1532" w:rsidRPr="007D7932" w:rsidRDefault="00EB1532" w:rsidP="00A952E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B1532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B1532">
              <w:rPr>
                <w:rFonts w:ascii="Arial" w:hAnsi="Arial" w:cs="Arial"/>
                <w:sz w:val="22"/>
                <w:szCs w:val="22"/>
              </w:rPr>
              <w:t>Pakiet 1. Płyny stojące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7B15F" w14:textId="77777777" w:rsidR="00EB1532" w:rsidRPr="007D7932" w:rsidRDefault="00EB1532" w:rsidP="00A952E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EB1532">
              <w:rPr>
                <w:rFonts w:ascii="Arial" w:hAnsi="Arial" w:cs="Arial"/>
                <w:b/>
                <w:bCs/>
                <w:sz w:val="22"/>
                <w:szCs w:val="22"/>
              </w:rPr>
              <w:t>Aesculap</w:t>
            </w:r>
            <w:proofErr w:type="spellEnd"/>
            <w:r w:rsidRPr="00EB153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EB1532">
              <w:rPr>
                <w:rFonts w:ascii="Arial" w:hAnsi="Arial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EB153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14:paraId="3C6C6706" w14:textId="77777777" w:rsidR="00EB1532" w:rsidRPr="007D7932" w:rsidRDefault="00EB1532" w:rsidP="00A952E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B1532">
              <w:rPr>
                <w:rFonts w:ascii="Arial" w:hAnsi="Arial" w:cs="Arial"/>
                <w:sz w:val="22"/>
                <w:szCs w:val="22"/>
              </w:rPr>
              <w:t>Tysiąclecia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B1532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25B91F08" w14:textId="77777777" w:rsidR="00EB1532" w:rsidRPr="007D7932" w:rsidRDefault="00EB1532" w:rsidP="00A952E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B1532">
              <w:rPr>
                <w:rFonts w:ascii="Arial" w:hAnsi="Arial" w:cs="Arial"/>
                <w:sz w:val="22"/>
                <w:szCs w:val="22"/>
              </w:rPr>
              <w:t>64-300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B1532">
              <w:rPr>
                <w:rFonts w:ascii="Arial" w:hAnsi="Arial" w:cs="Arial"/>
                <w:sz w:val="22"/>
                <w:szCs w:val="22"/>
              </w:rPr>
              <w:t>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8452E" w14:textId="77777777" w:rsidR="00EB1532" w:rsidRPr="007D7932" w:rsidRDefault="00EB1532" w:rsidP="00A952E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B1532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2D64A" w14:textId="77777777" w:rsidR="00EB1532" w:rsidRPr="007D7932" w:rsidRDefault="00EB1532" w:rsidP="00A952E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B153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B1532" w14:paraId="374EEDC7" w14:textId="77777777" w:rsidTr="00EB153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8D5BE" w14:textId="77777777" w:rsidR="00EB1532" w:rsidRPr="007D7932" w:rsidRDefault="00EB1532" w:rsidP="00A952E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B1532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B1532">
              <w:rPr>
                <w:rFonts w:ascii="Arial" w:hAnsi="Arial" w:cs="Arial"/>
                <w:sz w:val="22"/>
                <w:szCs w:val="22"/>
              </w:rPr>
              <w:t>Pakiet 2. Leki różne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CA39B" w14:textId="77777777" w:rsidR="00EB1532" w:rsidRPr="007D7932" w:rsidRDefault="00EB1532" w:rsidP="00A952E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EB1532">
              <w:rPr>
                <w:rFonts w:ascii="Arial" w:hAnsi="Arial" w:cs="Arial"/>
                <w:b/>
                <w:bCs/>
                <w:sz w:val="22"/>
                <w:szCs w:val="22"/>
              </w:rPr>
              <w:t>Tramco</w:t>
            </w:r>
            <w:proofErr w:type="spellEnd"/>
            <w:r w:rsidRPr="00EB153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EB1532">
              <w:rPr>
                <w:rFonts w:ascii="Arial" w:hAnsi="Arial" w:cs="Arial"/>
                <w:b/>
                <w:bCs/>
                <w:sz w:val="22"/>
                <w:szCs w:val="22"/>
              </w:rPr>
              <w:t>Sp</w:t>
            </w:r>
            <w:proofErr w:type="spellEnd"/>
            <w:r w:rsidRPr="00EB153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 o. o.</w:t>
            </w:r>
          </w:p>
          <w:p w14:paraId="367D3306" w14:textId="77777777" w:rsidR="00EB1532" w:rsidRPr="007D7932" w:rsidRDefault="00EB1532" w:rsidP="00A952E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B1532">
              <w:rPr>
                <w:rFonts w:ascii="Arial" w:hAnsi="Arial" w:cs="Arial"/>
                <w:sz w:val="22"/>
                <w:szCs w:val="22"/>
              </w:rPr>
              <w:t xml:space="preserve">Wolskie, </w:t>
            </w:r>
            <w:proofErr w:type="spellStart"/>
            <w:r w:rsidRPr="00EB1532">
              <w:rPr>
                <w:rFonts w:ascii="Arial" w:hAnsi="Arial" w:cs="Arial"/>
                <w:sz w:val="22"/>
                <w:szCs w:val="22"/>
              </w:rPr>
              <w:t>ul.Wolska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B1532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7C1B2C1E" w14:textId="77777777" w:rsidR="00EB1532" w:rsidRPr="007D7932" w:rsidRDefault="00EB1532" w:rsidP="00A952E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B1532">
              <w:rPr>
                <w:rFonts w:ascii="Arial" w:hAnsi="Arial" w:cs="Arial"/>
                <w:sz w:val="22"/>
                <w:szCs w:val="22"/>
              </w:rPr>
              <w:t>05-860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B1532">
              <w:rPr>
                <w:rFonts w:ascii="Arial" w:hAnsi="Arial" w:cs="Arial"/>
                <w:sz w:val="22"/>
                <w:szCs w:val="22"/>
              </w:rPr>
              <w:t>Płochocin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86AEB" w14:textId="77777777" w:rsidR="00EB1532" w:rsidRPr="007D7932" w:rsidRDefault="00EB1532" w:rsidP="00A952E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B1532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A8220" w14:textId="77777777" w:rsidR="00EB1532" w:rsidRPr="007D7932" w:rsidRDefault="00EB1532" w:rsidP="00A952E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B153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B1532" w14:paraId="05903F7C" w14:textId="77777777" w:rsidTr="00EB153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4B133" w14:textId="77777777" w:rsidR="00EB1532" w:rsidRPr="007D7932" w:rsidRDefault="00EB1532" w:rsidP="00A952E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B1532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B1532">
              <w:rPr>
                <w:rFonts w:ascii="Arial" w:hAnsi="Arial" w:cs="Arial"/>
                <w:sz w:val="22"/>
                <w:szCs w:val="22"/>
              </w:rPr>
              <w:t>Pakiet 3.  Żelazne fiolki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EDD6C" w14:textId="77777777" w:rsidR="00EB1532" w:rsidRPr="007D7932" w:rsidRDefault="00EB1532" w:rsidP="00A952E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EB1532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EB153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425167A7" w14:textId="77777777" w:rsidR="00EB1532" w:rsidRPr="007D7932" w:rsidRDefault="00EB1532" w:rsidP="00A952E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B1532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B1532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48024F54" w14:textId="77777777" w:rsidR="00EB1532" w:rsidRPr="007D7932" w:rsidRDefault="00EB1532" w:rsidP="00A952E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B1532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B1532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A254E" w14:textId="77777777" w:rsidR="00EB1532" w:rsidRPr="007D7932" w:rsidRDefault="00EB1532" w:rsidP="00A952E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B1532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5E85E" w14:textId="77777777" w:rsidR="00EB1532" w:rsidRPr="007D7932" w:rsidRDefault="00EB1532" w:rsidP="00A952E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B153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09E029A7" w14:textId="77777777" w:rsidR="00B464D3" w:rsidRPr="00B36EDA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t>Zamawiający</w:t>
      </w:r>
    </w:p>
    <w:bookmarkEnd w:id="0"/>
    <w:p w14:paraId="77AAA895" w14:textId="54E30CB8" w:rsidR="008642B3" w:rsidRDefault="00B72764" w:rsidP="00B36EDA">
      <w:pPr>
        <w:ind w:right="-425"/>
        <w:jc w:val="right"/>
        <w:rPr>
          <w:rFonts w:ascii="Arial" w:hAnsi="Arial" w:cs="Arial"/>
        </w:rPr>
      </w:pPr>
      <w:r>
        <w:rPr>
          <w:rFonts w:ascii="Arial" w:hAnsi="Arial" w:cs="Arial"/>
        </w:rPr>
        <w:t>Dyrektor SP ZOZ Kolbuszowa</w:t>
      </w:r>
    </w:p>
    <w:p w14:paraId="337A4DB0" w14:textId="1D3DE8BB" w:rsidR="00B72764" w:rsidRPr="00B36EDA" w:rsidRDefault="00B72764" w:rsidP="00B36EDA">
      <w:pPr>
        <w:ind w:right="-425"/>
        <w:jc w:val="right"/>
        <w:rPr>
          <w:rFonts w:ascii="Arial" w:hAnsi="Arial" w:cs="Arial"/>
          <w:vertAlign w:val="superscript"/>
        </w:rPr>
      </w:pPr>
      <w:r>
        <w:rPr>
          <w:rFonts w:ascii="Arial" w:hAnsi="Arial" w:cs="Arial"/>
        </w:rPr>
        <w:t>Zbigniew Strzelczyk</w:t>
      </w:r>
    </w:p>
    <w:sectPr w:rsidR="00B72764" w:rsidRPr="00B36ED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9798C5" w14:textId="77777777" w:rsidR="00857D5A" w:rsidRDefault="00857D5A">
      <w:r>
        <w:separator/>
      </w:r>
    </w:p>
  </w:endnote>
  <w:endnote w:type="continuationSeparator" w:id="0">
    <w:p w14:paraId="4B214ABB" w14:textId="77777777" w:rsidR="00857D5A" w:rsidRDefault="00857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8C359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07848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A736AB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8D188C8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A86EB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4324D2" w14:textId="77777777" w:rsidR="00857D5A" w:rsidRDefault="00857D5A">
      <w:r>
        <w:separator/>
      </w:r>
    </w:p>
  </w:footnote>
  <w:footnote w:type="continuationSeparator" w:id="0">
    <w:p w14:paraId="1605E959" w14:textId="77777777" w:rsidR="00857D5A" w:rsidRDefault="00857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963A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13C64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5E9BF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7D5A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57D5A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72764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B1532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B7CB55"/>
  <w15:chartTrackingRefBased/>
  <w15:docId w15:val="{3D1936CD-21CA-446F-AF38-55AB0CE04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461</Words>
  <Characters>2729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Płoch</dc:creator>
  <cp:keywords/>
  <dc:description/>
  <cp:lastModifiedBy>Joanna Płoch</cp:lastModifiedBy>
  <cp:revision>2</cp:revision>
  <cp:lastPrinted>1601-01-01T00:00:00Z</cp:lastPrinted>
  <dcterms:created xsi:type="dcterms:W3CDTF">2025-01-29T11:52:00Z</dcterms:created>
  <dcterms:modified xsi:type="dcterms:W3CDTF">2025-01-29T11:52:00Z</dcterms:modified>
</cp:coreProperties>
</file>