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C2DF" w14:textId="77777777" w:rsidR="004756D8" w:rsidRDefault="004756D8" w:rsidP="004756D8">
      <w:pPr>
        <w:pStyle w:val="Nagwek3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b w:val="0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72BBA140" w14:textId="77777777" w:rsidR="004756D8" w:rsidRDefault="004756D8" w:rsidP="004756D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232615F4" w14:textId="77777777" w:rsidR="004756D8" w:rsidRDefault="004756D8" w:rsidP="004756D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724F54E" w14:textId="77777777" w:rsidR="004756D8" w:rsidRDefault="004756D8" w:rsidP="004756D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FE365A3" w14:textId="77777777" w:rsidR="004756D8" w:rsidRDefault="004756D8" w:rsidP="004756D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</w:t>
      </w:r>
    </w:p>
    <w:p w14:paraId="41BEEFD0" w14:textId="77777777" w:rsidR="004756D8" w:rsidRDefault="004756D8" w:rsidP="004756D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502D0FC" w14:textId="77777777" w:rsidR="004756D8" w:rsidRDefault="004756D8" w:rsidP="004756D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81825E4" w14:textId="77777777" w:rsidR="004756D8" w:rsidRDefault="004756D8" w:rsidP="004756D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1728D93" w14:textId="77777777" w:rsidR="004756D8" w:rsidRDefault="004756D8" w:rsidP="004756D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2ADE98A" w14:textId="77777777" w:rsidR="004756D8" w:rsidRDefault="004756D8" w:rsidP="004756D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4E52243" w14:textId="77777777" w:rsidR="004756D8" w:rsidRDefault="004756D8" w:rsidP="004756D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5601C1F" w14:textId="77777777" w:rsidR="004756D8" w:rsidRDefault="004756D8" w:rsidP="004756D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323C72A" w14:textId="77777777" w:rsidR="004756D8" w:rsidRDefault="004756D8" w:rsidP="004756D8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7E9C55A5" w14:textId="77777777" w:rsidR="004756D8" w:rsidRDefault="004756D8" w:rsidP="004756D8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4E8E8E68" w14:textId="77777777" w:rsidR="004756D8" w:rsidRDefault="004756D8" w:rsidP="004756D8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4DFA022C" w14:textId="77777777" w:rsidR="004756D8" w:rsidRDefault="004756D8" w:rsidP="004756D8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0B323C63" w14:textId="77777777" w:rsidR="004756D8" w:rsidRDefault="004756D8" w:rsidP="004756D8">
      <w:pPr>
        <w:ind w:firstLine="3969"/>
        <w:rPr>
          <w:rFonts w:ascii="Verdana" w:hAnsi="Verdana"/>
          <w:b/>
          <w:sz w:val="20"/>
          <w:szCs w:val="20"/>
        </w:rPr>
      </w:pPr>
    </w:p>
    <w:p w14:paraId="214352BF" w14:textId="158D077E" w:rsidR="004756D8" w:rsidRDefault="004756D8" w:rsidP="004756D8">
      <w:pPr>
        <w:widowControl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>
        <w:rPr>
          <w:rFonts w:ascii="Verdana" w:hAnsi="Verdana"/>
          <w:b/>
          <w:sz w:val="18"/>
          <w:szCs w:val="18"/>
        </w:rPr>
        <w:t xml:space="preserve">Wykonywanie remontu wraz z montażem klimatyzacji w apartamencie ŁK 3 w Ośrodku AGH w Łukęcinie ul. Leśna 3 - DE-dzp.272-48/25, </w:t>
      </w:r>
      <w:r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ECA2661" w14:textId="77777777" w:rsidR="004756D8" w:rsidRDefault="004756D8" w:rsidP="004756D8">
      <w:pPr>
        <w:widowControl w:val="0"/>
        <w:jc w:val="both"/>
        <w:rPr>
          <w:rFonts w:ascii="Verdana" w:hAnsi="Verdana"/>
          <w:sz w:val="18"/>
          <w:szCs w:val="18"/>
        </w:rPr>
      </w:pPr>
    </w:p>
    <w:p w14:paraId="1C2F2B89" w14:textId="45184332" w:rsidR="004756D8" w:rsidRDefault="004756D8" w:rsidP="004756D8">
      <w:pPr>
        <w:widowControl w:val="0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>
        <w:rPr>
          <w:rFonts w:ascii="Verdana" w:hAnsi="Verdana"/>
          <w:b/>
          <w:bCs/>
          <w:color w:val="FF0000"/>
          <w:sz w:val="18"/>
          <w:szCs w:val="18"/>
        </w:rPr>
        <w:t xml:space="preserve">Cena brutto za całość przedmiotu zamówienia (tj. </w:t>
      </w:r>
      <w:r w:rsidR="00791194">
        <w:rPr>
          <w:rFonts w:ascii="Verdana" w:hAnsi="Verdana"/>
          <w:b/>
          <w:bCs/>
          <w:color w:val="FF0000"/>
          <w:sz w:val="18"/>
          <w:szCs w:val="18"/>
        </w:rPr>
        <w:t>Etap</w:t>
      </w:r>
      <w:r>
        <w:rPr>
          <w:rFonts w:ascii="Verdana" w:hAnsi="Verdana"/>
          <w:b/>
          <w:bCs/>
          <w:color w:val="FF0000"/>
          <w:sz w:val="18"/>
          <w:szCs w:val="18"/>
        </w:rPr>
        <w:t xml:space="preserve"> I i </w:t>
      </w:r>
      <w:r w:rsidR="00791194">
        <w:rPr>
          <w:rFonts w:ascii="Verdana" w:hAnsi="Verdana"/>
          <w:b/>
          <w:bCs/>
          <w:color w:val="FF0000"/>
          <w:sz w:val="18"/>
          <w:szCs w:val="18"/>
        </w:rPr>
        <w:t>Etap</w:t>
      </w:r>
      <w:r>
        <w:rPr>
          <w:rFonts w:ascii="Verdana" w:hAnsi="Verdana"/>
          <w:b/>
          <w:bCs/>
          <w:color w:val="FF0000"/>
          <w:sz w:val="18"/>
          <w:szCs w:val="18"/>
        </w:rPr>
        <w:t xml:space="preserve"> II)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color w:val="FF0000"/>
          <w:sz w:val="18"/>
          <w:szCs w:val="18"/>
        </w:rPr>
        <w:t>………………………………….. zł</w:t>
      </w:r>
    </w:p>
    <w:p w14:paraId="58A5E782" w14:textId="77777777" w:rsidR="004756D8" w:rsidRDefault="004756D8" w:rsidP="004756D8">
      <w:pPr>
        <w:widowControl w:val="0"/>
        <w:jc w:val="both"/>
        <w:rPr>
          <w:rFonts w:ascii="Verdana" w:hAnsi="Verdana"/>
          <w:sz w:val="18"/>
          <w:szCs w:val="18"/>
        </w:rPr>
      </w:pPr>
    </w:p>
    <w:p w14:paraId="6FAF3DAA" w14:textId="77777777" w:rsidR="004756D8" w:rsidRDefault="004756D8" w:rsidP="004756D8">
      <w:pPr>
        <w:widowControl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tym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722"/>
        <w:gridCol w:w="1276"/>
        <w:gridCol w:w="1552"/>
      </w:tblGrid>
      <w:tr w:rsidR="004756D8" w14:paraId="48C62E0B" w14:textId="77777777" w:rsidTr="004756D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A1FD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C2ADF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Cena netto</w:t>
            </w:r>
          </w:p>
          <w:p w14:paraId="1F257D30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05B8C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VAT 23%</w:t>
            </w:r>
          </w:p>
          <w:p w14:paraId="4C050424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CC3B3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Cena brutto</w:t>
            </w:r>
          </w:p>
          <w:p w14:paraId="086C9614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</w:tr>
      <w:tr w:rsidR="004756D8" w14:paraId="67AB9E29" w14:textId="77777777" w:rsidTr="004756D8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3F59" w14:textId="1B6BCEAC" w:rsidR="004756D8" w:rsidRDefault="0079119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iCs/>
                <w:sz w:val="18"/>
                <w:szCs w:val="18"/>
              </w:rPr>
              <w:t>Etap</w:t>
            </w:r>
            <w:r w:rsidR="004756D8"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  I 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33FD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5816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2267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4756D8" w14:paraId="60D8CB77" w14:textId="77777777" w:rsidTr="004756D8">
        <w:trPr>
          <w:trHeight w:val="23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F7571" w14:textId="491DDD5E" w:rsidR="004756D8" w:rsidRDefault="00791194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iCs/>
                <w:sz w:val="18"/>
                <w:szCs w:val="18"/>
              </w:rPr>
              <w:t>Etap</w:t>
            </w:r>
            <w:r w:rsidR="004756D8"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 II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5521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AE1A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F07D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78028F2F" w14:textId="77777777" w:rsidR="004756D8" w:rsidRDefault="004756D8" w:rsidP="004756D8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153C010D" w14:textId="432EAB58" w:rsidR="004756D8" w:rsidRDefault="004756D8" w:rsidP="004756D8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Termin realizacji umowy: </w:t>
      </w:r>
      <w:r>
        <w:rPr>
          <w:rFonts w:ascii="Verdana" w:hAnsi="Verdana"/>
          <w:sz w:val="18"/>
          <w:szCs w:val="18"/>
        </w:rPr>
        <w:t>do 1</w:t>
      </w:r>
      <w:r w:rsidR="00EC3B5D">
        <w:rPr>
          <w:rFonts w:ascii="Verdana" w:hAnsi="Verdana"/>
          <w:sz w:val="18"/>
          <w:szCs w:val="18"/>
        </w:rPr>
        <w:t>4</w:t>
      </w:r>
      <w:r>
        <w:rPr>
          <w:rFonts w:ascii="Verdana" w:hAnsi="Verdana"/>
          <w:sz w:val="18"/>
          <w:szCs w:val="18"/>
        </w:rPr>
        <w:t xml:space="preserve"> tygodni od daty podpisania umowy od daty zawarcia umowy, </w:t>
      </w:r>
      <w:r>
        <w:rPr>
          <w:rFonts w:ascii="Verdana" w:hAnsi="Verdana"/>
          <w:i/>
          <w:iCs/>
          <w:sz w:val="18"/>
          <w:szCs w:val="18"/>
        </w:rPr>
        <w:t xml:space="preserve">w tym: </w:t>
      </w:r>
    </w:p>
    <w:p w14:paraId="3A0116AE" w14:textId="3968D85B" w:rsidR="004756D8" w:rsidRDefault="00531A37" w:rsidP="004756D8">
      <w:pPr>
        <w:numPr>
          <w:ilvl w:val="0"/>
          <w:numId w:val="5"/>
        </w:numPr>
        <w:tabs>
          <w:tab w:val="left" w:pos="426"/>
          <w:tab w:val="num" w:pos="851"/>
        </w:tabs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Etap</w:t>
      </w:r>
      <w:r w:rsidR="004756D8">
        <w:rPr>
          <w:rFonts w:ascii="Verdana" w:hAnsi="Verdana"/>
          <w:i/>
          <w:sz w:val="18"/>
          <w:szCs w:val="18"/>
        </w:rPr>
        <w:t xml:space="preserve">  I do </w:t>
      </w:r>
      <w:r w:rsidR="00EC3B5D">
        <w:rPr>
          <w:rFonts w:ascii="Verdana" w:hAnsi="Verdana"/>
          <w:i/>
          <w:sz w:val="18"/>
          <w:szCs w:val="18"/>
        </w:rPr>
        <w:t>10</w:t>
      </w:r>
      <w:r w:rsidR="004756D8">
        <w:rPr>
          <w:rFonts w:ascii="Verdana" w:hAnsi="Verdana"/>
          <w:i/>
          <w:sz w:val="18"/>
          <w:szCs w:val="18"/>
        </w:rPr>
        <w:t xml:space="preserve"> tygodni od podpisania umowy</w:t>
      </w:r>
    </w:p>
    <w:p w14:paraId="56CFEB93" w14:textId="3DB95028" w:rsidR="004756D8" w:rsidRDefault="00531A37" w:rsidP="004756D8">
      <w:pPr>
        <w:numPr>
          <w:ilvl w:val="0"/>
          <w:numId w:val="5"/>
        </w:numPr>
        <w:tabs>
          <w:tab w:val="left" w:pos="426"/>
          <w:tab w:val="num" w:pos="851"/>
        </w:tabs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Etap</w:t>
      </w:r>
      <w:r w:rsidR="004756D8">
        <w:rPr>
          <w:rFonts w:ascii="Verdana" w:hAnsi="Verdana"/>
          <w:i/>
          <w:sz w:val="18"/>
          <w:szCs w:val="18"/>
        </w:rPr>
        <w:t xml:space="preserve"> II do 1</w:t>
      </w:r>
      <w:r w:rsidR="00EC3B5D">
        <w:rPr>
          <w:rFonts w:ascii="Verdana" w:hAnsi="Verdana"/>
          <w:i/>
          <w:sz w:val="18"/>
          <w:szCs w:val="18"/>
        </w:rPr>
        <w:t>4</w:t>
      </w:r>
      <w:r w:rsidR="004756D8">
        <w:rPr>
          <w:rFonts w:ascii="Verdana" w:hAnsi="Verdana"/>
          <w:i/>
          <w:sz w:val="18"/>
          <w:szCs w:val="18"/>
        </w:rPr>
        <w:t xml:space="preserve"> tygodni od podpisania umowy</w:t>
      </w:r>
      <w:r w:rsidR="004756D8">
        <w:rPr>
          <w:rFonts w:ascii="Verdana" w:hAnsi="Verdana"/>
          <w:iCs/>
          <w:sz w:val="18"/>
          <w:szCs w:val="18"/>
          <w:lang w:val="x-none"/>
        </w:rPr>
        <w:t>.</w:t>
      </w:r>
    </w:p>
    <w:p w14:paraId="018D427E" w14:textId="77777777" w:rsidR="004756D8" w:rsidRDefault="004756D8" w:rsidP="004756D8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233C9851" w14:textId="77777777" w:rsidR="004756D8" w:rsidRDefault="004756D8" w:rsidP="004756D8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  <w:u w:val="single"/>
        </w:rPr>
        <w:t xml:space="preserve">Okres udzielonej gwarancji wynosi: </w:t>
      </w:r>
      <w:r>
        <w:rPr>
          <w:rFonts w:ascii="Verdana" w:hAnsi="Verdana"/>
          <w:b/>
          <w:bCs/>
          <w:sz w:val="18"/>
          <w:szCs w:val="18"/>
        </w:rPr>
        <w:t xml:space="preserve">: …………………miesięcy, </w:t>
      </w:r>
    </w:p>
    <w:p w14:paraId="66AC2C46" w14:textId="77777777" w:rsidR="004756D8" w:rsidRDefault="004756D8" w:rsidP="004756D8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gwarancji.  </w:t>
      </w:r>
      <w:r>
        <w:rPr>
          <w:rFonts w:ascii="Verdana" w:hAnsi="Verdana"/>
          <w:sz w:val="16"/>
          <w:szCs w:val="16"/>
        </w:rPr>
        <w:t xml:space="preserve"> </w:t>
      </w:r>
    </w:p>
    <w:p w14:paraId="762B5E64" w14:textId="77777777" w:rsidR="004756D8" w:rsidRDefault="004756D8" w:rsidP="004756D8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4756D8" w14:paraId="49FABAC7" w14:textId="77777777" w:rsidTr="004756D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D12C7E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A4DBE2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Nazwa elementu/</w:t>
            </w:r>
          </w:p>
          <w:p w14:paraId="4E941530" w14:textId="41BA4DB9" w:rsidR="004756D8" w:rsidRDefault="00791194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systemu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FDB319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CC85B3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Ilość</w:t>
            </w:r>
          </w:p>
          <w:p w14:paraId="6D31DFAB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5E9371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4B1452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Wartość netto</w:t>
            </w:r>
          </w:p>
          <w:p w14:paraId="7B573F17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1C4320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VAT</w:t>
            </w:r>
          </w:p>
          <w:p w14:paraId="20480083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5486BEC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Wartość brutto </w:t>
            </w:r>
          </w:p>
          <w:p w14:paraId="4660F767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[PLN]</w:t>
            </w:r>
          </w:p>
          <w:p w14:paraId="11000CE0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 (z doliczonym VAT)</w:t>
            </w:r>
          </w:p>
        </w:tc>
      </w:tr>
      <w:tr w:rsidR="004756D8" w14:paraId="19371582" w14:textId="77777777" w:rsidTr="004756D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DC301F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2EE835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8F1604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4C6C59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E56473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4B92FA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525CC3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BD5372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8</w:t>
            </w:r>
          </w:p>
        </w:tc>
      </w:tr>
      <w:tr w:rsidR="004756D8" w14:paraId="66476DAF" w14:textId="77777777" w:rsidTr="004756D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CE93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1E000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System klimatyzacji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50EB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16F3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4 kpl.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1801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D340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D725E1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D4E44F" w14:textId="77777777" w:rsidR="004756D8" w:rsidRDefault="004756D8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14:paraId="5D47BB3F" w14:textId="77777777" w:rsidR="004756D8" w:rsidRDefault="004756D8" w:rsidP="004756D8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23E75693" w14:textId="77777777" w:rsidR="004756D8" w:rsidRDefault="004756D8" w:rsidP="004756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CF11473" w14:textId="77777777" w:rsidR="004756D8" w:rsidRDefault="004756D8" w:rsidP="004756D8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47AA71D1" w14:textId="77777777" w:rsidR="004756D8" w:rsidRDefault="004756D8" w:rsidP="004756D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0DD4A72" w14:textId="77777777" w:rsidR="004756D8" w:rsidRDefault="004756D8" w:rsidP="004756D8">
      <w:pPr>
        <w:numPr>
          <w:ilvl w:val="0"/>
          <w:numId w:val="6"/>
        </w:numPr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18"/>
          <w:szCs w:val="18"/>
        </w:rPr>
        <w:t xml:space="preserve"> </w:t>
      </w:r>
    </w:p>
    <w:p w14:paraId="747DEA5A" w14:textId="77777777" w:rsidR="004756D8" w:rsidRDefault="004756D8" w:rsidP="004756D8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 SWZ</w:t>
      </w:r>
      <w:r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18"/>
          <w:szCs w:val="18"/>
          <w:lang w:eastAsia="ar-SA"/>
        </w:rPr>
        <w:t>zamawiającego</w:t>
      </w:r>
      <w:r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1D94711D" w14:textId="77777777" w:rsidR="004756D8" w:rsidRDefault="004756D8" w:rsidP="004756D8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>
        <w:rPr>
          <w:rFonts w:ascii="Verdana" w:hAnsi="Verdana"/>
          <w:b/>
          <w:sz w:val="18"/>
          <w:szCs w:val="18"/>
        </w:rPr>
        <w:t>*</w:t>
      </w:r>
    </w:p>
    <w:p w14:paraId="62C42718" w14:textId="23449AE2" w:rsidR="004756D8" w:rsidRDefault="004756D8" w:rsidP="004756D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oferta została sporządzona na podstawie: SWZ, dokumentacji przetargowej, STWiORB a oferowana cena obejmuje cały zakres robót objętych przedmiotem zamówienia, które wykonamy zgodnie z zasadami sztuki budowlanej.</w:t>
      </w:r>
    </w:p>
    <w:p w14:paraId="1A1CC173" w14:textId="77777777" w:rsidR="004756D8" w:rsidRDefault="004756D8" w:rsidP="004756D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eastAsia="ar-SA"/>
        </w:rPr>
        <w:t xml:space="preserve">Oświadczmy, </w:t>
      </w:r>
      <w:r>
        <w:rPr>
          <w:rFonts w:ascii="Verdana" w:hAnsi="Verdana"/>
          <w:sz w:val="18"/>
          <w:szCs w:val="18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5C362AAC" w14:textId="77777777" w:rsidR="004756D8" w:rsidRDefault="004756D8" w:rsidP="004756D8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  <w:lang w:eastAsia="ar-SA"/>
        </w:rPr>
        <w:t xml:space="preserve">W przypadku 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>zastosowani</w:t>
      </w:r>
      <w:r>
        <w:rPr>
          <w:rFonts w:ascii="Verdana" w:hAnsi="Verdana"/>
          <w:bCs/>
          <w:iCs/>
          <w:sz w:val="18"/>
          <w:szCs w:val="18"/>
          <w:lang w:eastAsia="ar-SA"/>
        </w:rPr>
        <w:t>a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18"/>
          <w:szCs w:val="18"/>
          <w:lang w:eastAsia="ar-SA"/>
        </w:rPr>
        <w:t>oświadczamy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że :</w:t>
      </w:r>
    </w:p>
    <w:p w14:paraId="250FF6C8" w14:textId="77777777" w:rsidR="004756D8" w:rsidRDefault="004756D8" w:rsidP="004756D8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a.</w:t>
      </w:r>
      <w:r>
        <w:rPr>
          <w:rFonts w:ascii="Verdana" w:hAnsi="Verdana"/>
          <w:bCs/>
          <w:iCs/>
          <w:sz w:val="18"/>
          <w:szCs w:val="18"/>
          <w:lang w:val="x-none"/>
        </w:rPr>
        <w:t>parametry  techniczne, użytkowe i eksploatacyjne są co najmniej takie same lub lepsze od parametrów wymienionych w dokumentacji projektowej,</w:t>
      </w:r>
    </w:p>
    <w:p w14:paraId="707B1884" w14:textId="77777777" w:rsidR="004756D8" w:rsidRDefault="004756D8" w:rsidP="004756D8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b.</w:t>
      </w:r>
      <w:r>
        <w:rPr>
          <w:rFonts w:ascii="Verdana" w:hAnsi="Verdana"/>
          <w:bCs/>
          <w:iCs/>
          <w:sz w:val="18"/>
          <w:szCs w:val="18"/>
          <w:lang w:val="x-none"/>
        </w:rPr>
        <w:t>geometria, faktura, kolorystyka urządzeń i materiałów nie wpływa na przyjęte rozwiązania architektoniczno-konstrukcyjne,</w:t>
      </w:r>
    </w:p>
    <w:p w14:paraId="3D687331" w14:textId="77777777" w:rsidR="004756D8" w:rsidRDefault="004756D8" w:rsidP="004756D8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c.</w:t>
      </w:r>
      <w:r>
        <w:rPr>
          <w:rFonts w:ascii="Verdana" w:hAnsi="Verdana"/>
          <w:bCs/>
          <w:iCs/>
          <w:sz w:val="18"/>
          <w:szCs w:val="18"/>
          <w:lang w:val="x-none"/>
        </w:rPr>
        <w:t>nie prowadzą do zmiany rozwiązań projektowych,</w:t>
      </w:r>
    </w:p>
    <w:p w14:paraId="6B1806B9" w14:textId="77777777" w:rsidR="004756D8" w:rsidRDefault="004756D8" w:rsidP="004756D8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 xml:space="preserve">d. </w:t>
      </w:r>
      <w:r>
        <w:rPr>
          <w:rFonts w:ascii="Verdana" w:hAnsi="Verdana"/>
          <w:bCs/>
          <w:iCs/>
          <w:sz w:val="18"/>
          <w:szCs w:val="18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3C6E4F1" w14:textId="77777777" w:rsidR="004756D8" w:rsidRDefault="004756D8" w:rsidP="004756D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 xml:space="preserve">7. </w:t>
      </w:r>
      <w:r>
        <w:rPr>
          <w:rFonts w:ascii="Verdana" w:hAnsi="Verdana"/>
          <w:color w:val="000000"/>
          <w:sz w:val="18"/>
          <w:szCs w:val="18"/>
        </w:rPr>
        <w:t>Oświadczam, że wypełniłem obowiązki informacyjne przewidziane w art. 13 lub art. 14 RODO</w:t>
      </w:r>
      <w:r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color w:val="000000"/>
          <w:sz w:val="18"/>
          <w:szCs w:val="18"/>
        </w:rPr>
        <w:t xml:space="preserve"> wobec osób fizycznych, </w:t>
      </w:r>
      <w:r>
        <w:rPr>
          <w:rFonts w:ascii="Verdana" w:hAnsi="Verdana"/>
          <w:sz w:val="18"/>
          <w:szCs w:val="18"/>
        </w:rPr>
        <w:t>od których dane osobowe bezpośrednio lub pośrednio pozyskałem</w:t>
      </w:r>
      <w:r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Verdana" w:hAnsi="Verdana"/>
          <w:sz w:val="18"/>
          <w:szCs w:val="18"/>
        </w:rPr>
        <w:t xml:space="preserve">.* * </w:t>
      </w:r>
    </w:p>
    <w:p w14:paraId="50499D3C" w14:textId="77777777" w:rsidR="004756D8" w:rsidRDefault="004756D8" w:rsidP="004756D8">
      <w:pPr>
        <w:pStyle w:val="Tekstprzypisudolnego"/>
        <w:jc w:val="both"/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21DCAA" w14:textId="77777777" w:rsidR="004756D8" w:rsidRDefault="004756D8" w:rsidP="004756D8">
      <w:pPr>
        <w:pStyle w:val="NormalnyWeb"/>
        <w:ind w:left="142" w:hanging="142"/>
        <w:jc w:val="both"/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>**</w:t>
      </w:r>
      <w:r>
        <w:rPr>
          <w:rFonts w:ascii="Verdana" w:hAnsi="Verdana"/>
          <w:i/>
          <w:iCs/>
          <w:color w:val="000000"/>
          <w:sz w:val="16"/>
          <w:szCs w:val="16"/>
        </w:rPr>
        <w:t xml:space="preserve">W przypadku gdy wykonawca </w:t>
      </w:r>
      <w:r>
        <w:rPr>
          <w:rFonts w:ascii="Verdana" w:hAnsi="Verdana"/>
          <w:i/>
          <w:iCs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1B45BE" w14:textId="7B86E33F" w:rsidR="004756D8" w:rsidRDefault="004756D8" w:rsidP="004756D8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Oświadczam/y, że warunek określony w pkt. 8.2 ppkt</w:t>
      </w:r>
      <w:r w:rsidR="00EE506C">
        <w:rPr>
          <w:rFonts w:ascii="Verdana" w:hAnsi="Verdana"/>
          <w:b/>
          <w:sz w:val="18"/>
          <w:szCs w:val="18"/>
        </w:rPr>
        <w:t>.</w:t>
      </w:r>
      <w:r>
        <w:rPr>
          <w:rFonts w:ascii="Verdana" w:hAnsi="Verdana"/>
          <w:b/>
          <w:sz w:val="18"/>
          <w:szCs w:val="18"/>
        </w:rPr>
        <w:t xml:space="preserve"> 4 SWZ spełniamy osobiście/ powołujemy się na zasoby podmiotu trzeciego w następującym zakresie</w:t>
      </w:r>
      <w:r>
        <w:rPr>
          <w:rStyle w:val="Odwoanieprzypisudolnego"/>
          <w:rFonts w:ascii="Verdana" w:hAnsi="Verdana"/>
          <w:b/>
          <w:sz w:val="18"/>
          <w:szCs w:val="18"/>
        </w:rPr>
        <w:footnoteReference w:id="2"/>
      </w:r>
      <w:r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724F57A5" w14:textId="77777777" w:rsidR="004756D8" w:rsidRDefault="004756D8" w:rsidP="004756D8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756D8" w14:paraId="65976B0E" w14:textId="77777777" w:rsidTr="004756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8E25C09" w14:textId="77777777" w:rsidR="004756D8" w:rsidRDefault="004756D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EF1B24A" w14:textId="77777777" w:rsidR="004756D8" w:rsidRDefault="004756D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951A5BD" w14:textId="77777777" w:rsidR="004756D8" w:rsidRDefault="004756D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009DE" w14:textId="77777777" w:rsidR="004756D8" w:rsidRDefault="004756D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4756D8" w14:paraId="7D8E8AC1" w14:textId="77777777" w:rsidTr="004756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F2D704" w14:textId="77777777" w:rsidR="004756D8" w:rsidRDefault="004756D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2FB9FB" w14:textId="77777777" w:rsidR="004756D8" w:rsidRDefault="004756D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E79AC" w14:textId="77777777" w:rsidR="004756D8" w:rsidRDefault="004756D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06E150F" w14:textId="77777777" w:rsidR="004756D8" w:rsidRDefault="004756D8" w:rsidP="004756D8">
      <w:pPr>
        <w:numPr>
          <w:ilvl w:val="0"/>
          <w:numId w:val="7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Oświadczenie, w przypadku </w:t>
      </w: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756D8" w14:paraId="04689D3E" w14:textId="77777777" w:rsidTr="004756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A2ABF88" w14:textId="77777777" w:rsidR="004756D8" w:rsidRDefault="004756D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02B180" w14:textId="77777777" w:rsidR="004756D8" w:rsidRDefault="004756D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06752" w14:textId="77777777" w:rsidR="004756D8" w:rsidRDefault="004756D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4756D8" w14:paraId="14379419" w14:textId="77777777" w:rsidTr="004756D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C650EF1" w14:textId="77777777" w:rsidR="004756D8" w:rsidRDefault="004756D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FB0EF8" w14:textId="77777777" w:rsidR="004756D8" w:rsidRDefault="004756D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E449" w14:textId="77777777" w:rsidR="004756D8" w:rsidRDefault="004756D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4756D8" w14:paraId="0FE05A42" w14:textId="77777777" w:rsidTr="004756D8">
        <w:trPr>
          <w:trHeight w:val="9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33932D0" w14:textId="77777777" w:rsidR="004756D8" w:rsidRDefault="004756D8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5F2417" w14:textId="77777777" w:rsidR="004756D8" w:rsidRDefault="004756D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8479E" w14:textId="77777777" w:rsidR="004756D8" w:rsidRDefault="004756D8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CF351FF" w14:textId="77777777" w:rsidR="004756D8" w:rsidRDefault="004756D8" w:rsidP="004756D8">
      <w:pPr>
        <w:numPr>
          <w:ilvl w:val="0"/>
          <w:numId w:val="7"/>
        </w:numPr>
        <w:suppressAutoHyphens/>
        <w:ind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D9D6A13" w14:textId="77777777" w:rsidR="004756D8" w:rsidRDefault="004756D8" w:rsidP="004756D8">
      <w:pPr>
        <w:pStyle w:val="Nagwek1"/>
        <w:numPr>
          <w:ilvl w:val="0"/>
          <w:numId w:val="8"/>
        </w:numPr>
        <w:spacing w:before="0" w:after="0"/>
        <w:ind w:left="1080" w:hanging="357"/>
        <w:rPr>
          <w:rFonts w:ascii="Verdana" w:hAnsi="Verdana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ab/>
        <w:t>Imię i Nazwisko</w:t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</w:p>
    <w:p w14:paraId="3AE801FB" w14:textId="77777777" w:rsidR="004756D8" w:rsidRDefault="004756D8" w:rsidP="004756D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14:paraId="71A0DA9D" w14:textId="77777777" w:rsidR="004756D8" w:rsidRDefault="004756D8" w:rsidP="004756D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42EFB079" w14:textId="77777777" w:rsidR="004756D8" w:rsidRDefault="004756D8" w:rsidP="004756D8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051DA1E" w14:textId="77777777" w:rsidR="004756D8" w:rsidRDefault="004756D8" w:rsidP="004756D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…………………………………………………………………...........................……które dołączamy do oferty.</w:t>
      </w:r>
    </w:p>
    <w:p w14:paraId="5F29614D" w14:textId="77777777" w:rsidR="004756D8" w:rsidRDefault="004756D8" w:rsidP="004756D8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14:paraId="5186ADDA" w14:textId="77777777" w:rsidR="004756D8" w:rsidRDefault="004756D8" w:rsidP="004756D8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6C8551E" w14:textId="77777777" w:rsidR="004756D8" w:rsidRDefault="004756D8" w:rsidP="004756D8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E764055" w14:textId="77777777" w:rsidR="004756D8" w:rsidRDefault="004756D8" w:rsidP="004756D8">
      <w:pPr>
        <w:numPr>
          <w:ilvl w:val="1"/>
          <w:numId w:val="9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598ECDF3" w14:textId="77777777" w:rsidR="004756D8" w:rsidRDefault="004756D8" w:rsidP="004756D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B580AA9" w14:textId="240529B6" w:rsidR="00FE545C" w:rsidRPr="004756D8" w:rsidRDefault="004756D8" w:rsidP="00666D2E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podpisem osobistym.</w:t>
      </w:r>
      <w:r w:rsidR="00666D2E">
        <w:rPr>
          <w:rFonts w:ascii="Verdana" w:hAnsi="Verdana"/>
          <w:bCs/>
          <w:i/>
          <w:iCs/>
          <w:color w:val="FF0000"/>
          <w:sz w:val="18"/>
          <w:szCs w:val="18"/>
        </w:rPr>
        <w:tab/>
      </w:r>
    </w:p>
    <w:sectPr w:rsidR="00FE545C" w:rsidRPr="004756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C0493" w14:textId="77777777" w:rsidR="007402C9" w:rsidRDefault="007402C9">
      <w:r>
        <w:separator/>
      </w:r>
    </w:p>
  </w:endnote>
  <w:endnote w:type="continuationSeparator" w:id="0">
    <w:p w14:paraId="674A3EAD" w14:textId="77777777" w:rsidR="007402C9" w:rsidRDefault="00740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B3F55" w14:textId="77777777" w:rsidR="00712EDD" w:rsidRDefault="00712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1EC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B31FA" w14:textId="77777777" w:rsidR="00712EDD" w:rsidRDefault="00712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88577" w14:textId="77777777" w:rsidR="007402C9" w:rsidRDefault="007402C9">
      <w:r>
        <w:separator/>
      </w:r>
    </w:p>
  </w:footnote>
  <w:footnote w:type="continuationSeparator" w:id="0">
    <w:p w14:paraId="2C8CB1BC" w14:textId="77777777" w:rsidR="007402C9" w:rsidRDefault="007402C9">
      <w:r>
        <w:continuationSeparator/>
      </w:r>
    </w:p>
  </w:footnote>
  <w:footnote w:id="1">
    <w:p w14:paraId="457E8578" w14:textId="77777777" w:rsidR="004756D8" w:rsidRDefault="004756D8" w:rsidP="004756D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1D334BF" w14:textId="77777777" w:rsidR="004756D8" w:rsidRDefault="004756D8" w:rsidP="004756D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A41B6" w14:textId="77777777" w:rsidR="00712EDD" w:rsidRDefault="00712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40DB1" w14:textId="167AF831" w:rsidR="00F53146" w:rsidRPr="004756D8" w:rsidRDefault="00F53146" w:rsidP="004756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0C25A" w14:textId="77777777" w:rsidR="00712EDD" w:rsidRDefault="00712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7837DA"/>
    <w:multiLevelType w:val="hybridMultilevel"/>
    <w:tmpl w:val="CEB6A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143077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79319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1852653">
    <w:abstractNumId w:val="4"/>
  </w:num>
  <w:num w:numId="4" w16cid:durableId="1534419281">
    <w:abstractNumId w:val="6"/>
  </w:num>
  <w:num w:numId="5" w16cid:durableId="362444417">
    <w:abstractNumId w:val="3"/>
  </w:num>
  <w:num w:numId="6" w16cid:durableId="14711742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879868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758898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751048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02C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6533"/>
    <w:rsid w:val="002723B0"/>
    <w:rsid w:val="00307B14"/>
    <w:rsid w:val="00315A4A"/>
    <w:rsid w:val="004756D8"/>
    <w:rsid w:val="004B7300"/>
    <w:rsid w:val="004C6753"/>
    <w:rsid w:val="00531A37"/>
    <w:rsid w:val="00595C87"/>
    <w:rsid w:val="005D2C65"/>
    <w:rsid w:val="005E6D94"/>
    <w:rsid w:val="0063384F"/>
    <w:rsid w:val="00643C6F"/>
    <w:rsid w:val="00646202"/>
    <w:rsid w:val="0065290F"/>
    <w:rsid w:val="00666D2E"/>
    <w:rsid w:val="006815F6"/>
    <w:rsid w:val="00712EDD"/>
    <w:rsid w:val="007402C9"/>
    <w:rsid w:val="007748F0"/>
    <w:rsid w:val="00791194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6817"/>
    <w:rsid w:val="00A83018"/>
    <w:rsid w:val="00B774DC"/>
    <w:rsid w:val="00C969A6"/>
    <w:rsid w:val="00CA7D36"/>
    <w:rsid w:val="00D17FBB"/>
    <w:rsid w:val="00D24208"/>
    <w:rsid w:val="00D60C38"/>
    <w:rsid w:val="00D66893"/>
    <w:rsid w:val="00D90ACB"/>
    <w:rsid w:val="00DC1500"/>
    <w:rsid w:val="00E44371"/>
    <w:rsid w:val="00E949B0"/>
    <w:rsid w:val="00EC0BEA"/>
    <w:rsid w:val="00EC3B5D"/>
    <w:rsid w:val="00EE506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19F46"/>
  <w15:chartTrackingRefBased/>
  <w15:docId w15:val="{FA8F9E35-12AB-429B-9A58-742267DB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6D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756D8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719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2025-01-28T08:23:00Z</cp:lastPrinted>
  <dcterms:created xsi:type="dcterms:W3CDTF">2025-01-28T08:23:00Z</dcterms:created>
  <dcterms:modified xsi:type="dcterms:W3CDTF">2025-01-28T10:05:00Z</dcterms:modified>
</cp:coreProperties>
</file>