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E3E1A" w14:textId="77777777" w:rsidR="00E65B7A" w:rsidRPr="00AB1118" w:rsidRDefault="009303C7" w:rsidP="005D2534">
      <w:pPr>
        <w:jc w:val="right"/>
        <w:rPr>
          <w:rFonts w:ascii="Arial" w:hAnsi="Arial" w:cs="Arial"/>
        </w:rPr>
      </w:pPr>
      <w:r w:rsidRPr="009303C7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9303C7">
        <w:rPr>
          <w:rFonts w:ascii="Arial" w:hAnsi="Arial" w:cs="Arial"/>
        </w:rPr>
        <w:t>2025-01-29</w:t>
      </w:r>
    </w:p>
    <w:p w14:paraId="296155B2" w14:textId="77777777" w:rsidR="009303C7" w:rsidRPr="009303C7" w:rsidRDefault="009303C7" w:rsidP="005D2534">
      <w:pPr>
        <w:rPr>
          <w:rFonts w:ascii="Arial" w:hAnsi="Arial" w:cs="Arial"/>
          <w:b/>
          <w:bCs/>
        </w:rPr>
      </w:pPr>
      <w:r w:rsidRPr="009303C7">
        <w:rPr>
          <w:rFonts w:ascii="Arial" w:hAnsi="Arial" w:cs="Arial"/>
          <w:b/>
          <w:bCs/>
        </w:rPr>
        <w:t>Szpital Wojewódzki w Poznaniu</w:t>
      </w:r>
    </w:p>
    <w:p w14:paraId="16215706" w14:textId="77777777" w:rsidR="00E65B7A" w:rsidRPr="00AB1118" w:rsidRDefault="009303C7" w:rsidP="005D2534">
      <w:pPr>
        <w:rPr>
          <w:rFonts w:ascii="Arial" w:hAnsi="Arial" w:cs="Arial"/>
          <w:b/>
          <w:bCs/>
        </w:rPr>
      </w:pPr>
      <w:r w:rsidRPr="009303C7">
        <w:rPr>
          <w:rFonts w:ascii="Arial" w:hAnsi="Arial" w:cs="Arial"/>
          <w:b/>
          <w:bCs/>
        </w:rPr>
        <w:t>Dział Zamówień Publicznych</w:t>
      </w:r>
    </w:p>
    <w:p w14:paraId="18142DFD" w14:textId="77777777" w:rsidR="00E65B7A" w:rsidRPr="00AB1118" w:rsidRDefault="009303C7" w:rsidP="005D2534">
      <w:pPr>
        <w:rPr>
          <w:rFonts w:ascii="Arial" w:hAnsi="Arial" w:cs="Arial"/>
        </w:rPr>
      </w:pPr>
      <w:r w:rsidRPr="009303C7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9303C7">
        <w:rPr>
          <w:rFonts w:ascii="Arial" w:hAnsi="Arial" w:cs="Arial"/>
        </w:rPr>
        <w:t>7/19</w:t>
      </w:r>
    </w:p>
    <w:p w14:paraId="59350E36" w14:textId="77777777" w:rsidR="00E65B7A" w:rsidRPr="00AB1118" w:rsidRDefault="009303C7" w:rsidP="005D2534">
      <w:pPr>
        <w:rPr>
          <w:rFonts w:ascii="Arial" w:hAnsi="Arial" w:cs="Arial"/>
        </w:rPr>
      </w:pPr>
      <w:r w:rsidRPr="009303C7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9303C7">
        <w:rPr>
          <w:rFonts w:ascii="Arial" w:hAnsi="Arial" w:cs="Arial"/>
        </w:rPr>
        <w:t>Poznań</w:t>
      </w:r>
    </w:p>
    <w:p w14:paraId="43FB852D" w14:textId="77777777" w:rsidR="005D2534" w:rsidRDefault="005D2534" w:rsidP="005D253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5180403" w14:textId="04B2372E" w:rsidR="00E65B7A" w:rsidRPr="00AB1118" w:rsidRDefault="00E65B7A" w:rsidP="005D253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455ED1DD" w14:textId="77777777" w:rsidR="00E65B7A" w:rsidRDefault="00E65B7A" w:rsidP="005D253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4280CBF" w14:textId="77777777" w:rsidR="005D2534" w:rsidRDefault="005D2534" w:rsidP="005D253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071F7E21" w14:textId="77777777" w:rsidR="005D2534" w:rsidRPr="00AB1118" w:rsidRDefault="005D2534" w:rsidP="005D253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D49BE13" w14:textId="77777777" w:rsidTr="004C0D4A">
        <w:tc>
          <w:tcPr>
            <w:tcW w:w="9330" w:type="dxa"/>
            <w:shd w:val="clear" w:color="auto" w:fill="F2F2F2"/>
            <w:hideMark/>
          </w:tcPr>
          <w:p w14:paraId="61A5DEE7" w14:textId="77777777" w:rsidR="00E65B7A" w:rsidRPr="00AB1118" w:rsidRDefault="00E65B7A" w:rsidP="005D253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3653908" w14:textId="77777777" w:rsidR="00E65B7A" w:rsidRPr="00AB1118" w:rsidRDefault="00E65B7A" w:rsidP="005D253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10DB466" w14:textId="77777777" w:rsidR="00E65B7A" w:rsidRPr="00AB1118" w:rsidRDefault="00E65B7A" w:rsidP="005D253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21161B8E" w14:textId="77777777" w:rsidTr="004C0D4A">
        <w:tc>
          <w:tcPr>
            <w:tcW w:w="2268" w:type="dxa"/>
            <w:shd w:val="clear" w:color="auto" w:fill="auto"/>
          </w:tcPr>
          <w:p w14:paraId="6835CC5E" w14:textId="77777777" w:rsidR="005D2534" w:rsidRDefault="005D2534" w:rsidP="005D253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5CE6A33" w14:textId="5E3667B7" w:rsidR="00E65B7A" w:rsidRPr="00AB1118" w:rsidRDefault="00E65B7A" w:rsidP="005D253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35FA2CA" w14:textId="77777777" w:rsidR="005D2534" w:rsidRDefault="005D2534" w:rsidP="005D25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7ACCE264" w14:textId="4B53AC3B" w:rsidR="00E65B7A" w:rsidRPr="00AB1118" w:rsidRDefault="005D2534" w:rsidP="005D25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p</w:t>
            </w:r>
            <w:r w:rsidR="00E65B7A" w:rsidRPr="00560F24">
              <w:rPr>
                <w:rFonts w:ascii="Arial" w:hAnsi="Arial" w:cs="Arial"/>
              </w:rPr>
              <w:t>ostępowania o udzielenie zamówienia publicznego, prowadzonego w trybie</w:t>
            </w:r>
            <w:r w:rsidR="00E65B7A" w:rsidRPr="00AB1118">
              <w:rPr>
                <w:rFonts w:ascii="Arial" w:hAnsi="Arial" w:cs="Arial"/>
              </w:rPr>
              <w:t xml:space="preserve"> </w:t>
            </w:r>
            <w:r w:rsidR="009303C7" w:rsidRPr="009303C7">
              <w:rPr>
                <w:rFonts w:ascii="Arial" w:hAnsi="Arial" w:cs="Arial"/>
              </w:rPr>
              <w:t>podstawowy</w:t>
            </w:r>
            <w:r>
              <w:rPr>
                <w:rFonts w:ascii="Arial" w:hAnsi="Arial" w:cs="Arial"/>
              </w:rPr>
              <w:t>m</w:t>
            </w:r>
            <w:r w:rsidR="009303C7" w:rsidRPr="009303C7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9303C7" w:rsidRPr="009303C7">
              <w:rPr>
                <w:rFonts w:ascii="Arial" w:hAnsi="Arial" w:cs="Arial"/>
              </w:rPr>
              <w:t>Pzp</w:t>
            </w:r>
            <w:proofErr w:type="spellEnd"/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8D3BD9F" w14:textId="77777777" w:rsidTr="004C0D4A">
        <w:tc>
          <w:tcPr>
            <w:tcW w:w="2268" w:type="dxa"/>
            <w:shd w:val="clear" w:color="auto" w:fill="auto"/>
          </w:tcPr>
          <w:p w14:paraId="682BC890" w14:textId="77777777" w:rsidR="00E65B7A" w:rsidRPr="00AB1118" w:rsidRDefault="00E65B7A" w:rsidP="005D253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2BA1C11" w14:textId="77777777" w:rsidR="00E65B7A" w:rsidRPr="00AB1118" w:rsidRDefault="009303C7" w:rsidP="005D25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303C7">
              <w:rPr>
                <w:rFonts w:ascii="Arial" w:hAnsi="Arial" w:cs="Arial"/>
                <w:bCs/>
              </w:rPr>
              <w:t>Sukcesywna dostawa słodyczy, napoi oraz obranych ziemniaków i buraków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9303C7" w:rsidRPr="00AB1118" w14:paraId="2372F595" w14:textId="77777777" w:rsidTr="001F5EF5">
        <w:tc>
          <w:tcPr>
            <w:tcW w:w="2268" w:type="dxa"/>
            <w:shd w:val="clear" w:color="auto" w:fill="auto"/>
          </w:tcPr>
          <w:p w14:paraId="1E1E69EF" w14:textId="77777777" w:rsidR="009303C7" w:rsidRPr="00AB1118" w:rsidRDefault="009303C7" w:rsidP="005D253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FD2C241" w14:textId="77777777" w:rsidR="009303C7" w:rsidRPr="00AB1118" w:rsidRDefault="009303C7" w:rsidP="005D25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303C7">
              <w:rPr>
                <w:rFonts w:ascii="Arial" w:hAnsi="Arial" w:cs="Arial"/>
                <w:bCs/>
              </w:rPr>
              <w:t>SZW/DZP/105/2024</w:t>
            </w:r>
          </w:p>
        </w:tc>
      </w:tr>
    </w:tbl>
    <w:p w14:paraId="66FE3E58" w14:textId="77777777" w:rsidR="005D2534" w:rsidRDefault="005D2534" w:rsidP="005D253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2A4A05A0" w14:textId="0C7C5426" w:rsidR="004F079B" w:rsidRDefault="004F079B" w:rsidP="005D253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9303C7" w:rsidRPr="009303C7">
        <w:rPr>
          <w:rFonts w:cs="Arial"/>
          <w:b/>
          <w:sz w:val="24"/>
        </w:rPr>
        <w:t>Szpital Wojewódzki w Poznaniu</w:t>
      </w:r>
      <w:r w:rsidR="005D2534">
        <w:rPr>
          <w:rFonts w:cs="Arial"/>
          <w:b/>
          <w:sz w:val="24"/>
        </w:rPr>
        <w:t xml:space="preserve">, </w:t>
      </w:r>
      <w:r w:rsidR="009303C7" w:rsidRPr="009303C7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9303C7" w:rsidRPr="009303C7">
        <w:rPr>
          <w:rFonts w:cs="Arial"/>
          <w:sz w:val="24"/>
        </w:rPr>
        <w:t>(</w:t>
      </w:r>
      <w:proofErr w:type="spellStart"/>
      <w:r w:rsidR="009303C7" w:rsidRPr="009303C7">
        <w:rPr>
          <w:rFonts w:cs="Arial"/>
          <w:sz w:val="24"/>
        </w:rPr>
        <w:t>t.j</w:t>
      </w:r>
      <w:proofErr w:type="spellEnd"/>
      <w:r w:rsidR="009303C7" w:rsidRPr="009303C7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6DFEF0FE" w14:textId="77777777" w:rsidR="005D2534" w:rsidRPr="00E65B7A" w:rsidRDefault="005D2534" w:rsidP="005D253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4C6A76F" w14:textId="77777777" w:rsidR="004F079B" w:rsidRPr="00E65B7A" w:rsidRDefault="004F079B" w:rsidP="005D253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9303C7" w:rsidRPr="009303C7">
        <w:rPr>
          <w:rFonts w:cs="Arial"/>
          <w:b/>
          <w:sz w:val="24"/>
        </w:rPr>
        <w:t>2025-01-31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9303C7" w:rsidRPr="009303C7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9303C7" w:rsidRPr="009303C7">
        <w:rPr>
          <w:rFonts w:cs="Arial"/>
          <w:b/>
          <w:sz w:val="24"/>
        </w:rPr>
        <w:t>2025-02-06</w:t>
      </w:r>
      <w:r w:rsidR="008365E9" w:rsidRPr="00E65B7A">
        <w:rPr>
          <w:rFonts w:cs="Arial"/>
          <w:sz w:val="24"/>
        </w:rPr>
        <w:t xml:space="preserve"> godz. </w:t>
      </w:r>
      <w:r w:rsidR="009303C7" w:rsidRPr="009303C7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4124523" w14:textId="77777777" w:rsidR="004F079B" w:rsidRPr="00E65B7A" w:rsidRDefault="004F079B" w:rsidP="005D253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9303C7" w:rsidRPr="009303C7">
        <w:rPr>
          <w:rFonts w:cs="Arial"/>
          <w:b/>
          <w:sz w:val="24"/>
        </w:rPr>
        <w:t>2025-01-31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9303C7" w:rsidRPr="009303C7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9303C7" w:rsidRPr="009303C7">
        <w:rPr>
          <w:rFonts w:cs="Arial"/>
          <w:b/>
          <w:sz w:val="24"/>
        </w:rPr>
        <w:t>2025-02-06</w:t>
      </w:r>
      <w:r w:rsidR="008365E9" w:rsidRPr="00E65B7A">
        <w:rPr>
          <w:rFonts w:cs="Arial"/>
          <w:sz w:val="24"/>
        </w:rPr>
        <w:t xml:space="preserve"> godz. </w:t>
      </w:r>
      <w:r w:rsidR="009303C7" w:rsidRPr="009303C7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320AE0A9" w14:textId="77777777" w:rsidR="005D2534" w:rsidRDefault="005D2534" w:rsidP="005D253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BF31446" w14:textId="68702A12" w:rsidR="00F16C50" w:rsidRPr="00E65B7A" w:rsidRDefault="00F16C50" w:rsidP="005D253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152A215C" w14:textId="77777777" w:rsidR="005D2534" w:rsidRDefault="005D2534" w:rsidP="005D253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75DA2FC" w14:textId="6659915A" w:rsidR="00F16C50" w:rsidRDefault="00F16C50" w:rsidP="005D253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061D9ED9" w14:textId="77777777" w:rsidR="005D2534" w:rsidRDefault="005D2534" w:rsidP="005D253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8A1AD1A" w14:textId="77777777" w:rsidR="005D2534" w:rsidRDefault="005D2534" w:rsidP="005D2534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2D7A7EF6" w14:textId="77777777" w:rsidR="005D2534" w:rsidRDefault="005D2534" w:rsidP="005D2534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4F6565E7" w14:textId="77777777" w:rsidR="005D2534" w:rsidRPr="00BB547B" w:rsidRDefault="005D2534" w:rsidP="005D2534">
      <w:pPr>
        <w:ind w:left="2829" w:firstLine="709"/>
        <w:jc w:val="center"/>
        <w:rPr>
          <w:rFonts w:ascii="Arial" w:hAnsi="Arial" w:cs="Arial"/>
          <w:i/>
        </w:rPr>
      </w:pPr>
      <w:r>
        <w:rPr>
          <w:i/>
        </w:rPr>
        <w:t>Violetta Magiera</w:t>
      </w:r>
    </w:p>
    <w:p w14:paraId="3C2D8059" w14:textId="77777777" w:rsidR="005D2534" w:rsidRPr="00E65B7A" w:rsidRDefault="005D2534" w:rsidP="005D253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5D2534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BF8DB" w14:textId="77777777" w:rsidR="00952D43" w:rsidRDefault="00952D43">
      <w:r>
        <w:separator/>
      </w:r>
    </w:p>
  </w:endnote>
  <w:endnote w:type="continuationSeparator" w:id="0">
    <w:p w14:paraId="7DCC903E" w14:textId="77777777" w:rsidR="00952D43" w:rsidRDefault="0095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81C4A" w14:textId="77777777" w:rsidR="009303C7" w:rsidRDefault="00930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6D4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1A34B0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AB1BE" w14:textId="77777777" w:rsidR="009303C7" w:rsidRDefault="00930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8D79B" w14:textId="77777777" w:rsidR="00952D43" w:rsidRDefault="00952D43">
      <w:r>
        <w:separator/>
      </w:r>
    </w:p>
  </w:footnote>
  <w:footnote w:type="continuationSeparator" w:id="0">
    <w:p w14:paraId="699BAB39" w14:textId="77777777" w:rsidR="00952D43" w:rsidRDefault="0095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ECCD0" w14:textId="77777777" w:rsidR="009303C7" w:rsidRDefault="00930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27E68" w14:textId="77777777" w:rsidR="009303C7" w:rsidRDefault="00930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7209" w14:textId="77777777" w:rsidR="009303C7" w:rsidRDefault="00930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704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D43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D2534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303C7"/>
    <w:rsid w:val="00940C54"/>
    <w:rsid w:val="00945187"/>
    <w:rsid w:val="00952D43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D2691"/>
  <w15:chartTrackingRefBased/>
  <w15:docId w15:val="{A96B4046-352A-41EF-B492-7247796AB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2025-01-29T09:47:00Z</cp:lastPrinted>
  <dcterms:created xsi:type="dcterms:W3CDTF">2025-01-29T09:48:00Z</dcterms:created>
  <dcterms:modified xsi:type="dcterms:W3CDTF">2025-01-29T09:48:00Z</dcterms:modified>
</cp:coreProperties>
</file>