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673BC4">
        <w:rPr>
          <w:b/>
        </w:rPr>
        <w:t>u</w:t>
      </w:r>
      <w:r w:rsidR="00673BC4" w:rsidRPr="00673BC4">
        <w:rPr>
          <w:b/>
        </w:rPr>
        <w:t>sług</w:t>
      </w:r>
      <w:r w:rsidR="00673BC4">
        <w:rPr>
          <w:b/>
        </w:rPr>
        <w:t>ę</w:t>
      </w:r>
      <w:r w:rsidR="00751891">
        <w:rPr>
          <w:b/>
        </w:rPr>
        <w:t xml:space="preserve"> </w:t>
      </w:r>
      <w:r w:rsidR="00751891" w:rsidRPr="00751891">
        <w:rPr>
          <w:b/>
        </w:rPr>
        <w:t>dostarczania przesyłek kurierskich w obrocie krajowym i zagranicznym dla potrzeb AGH - DE-dzp.272-</w:t>
      </w:r>
      <w:r w:rsidR="000A643B">
        <w:rPr>
          <w:b/>
        </w:rPr>
        <w:t>49/25</w:t>
      </w:r>
      <w:bookmarkStart w:id="0" w:name="_GoBack"/>
      <w:bookmarkEnd w:id="0"/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A643B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4A119E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E4F05-D8D8-4019-8043-E9340C56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2025-01-27T09:36:00Z</dcterms:created>
  <dcterms:modified xsi:type="dcterms:W3CDTF">2025-01-27T09:36:00Z</dcterms:modified>
</cp:coreProperties>
</file>