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45A15D8E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50367" w:rsidRPr="00D50367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i zagranicznym dla potrzeb AGH - DE-dzp.272-</w:t>
      </w:r>
      <w:r w:rsidR="002C31AE">
        <w:rPr>
          <w:rFonts w:ascii="Arial" w:eastAsia="Times New Roman" w:hAnsi="Arial" w:cs="Arial"/>
          <w:b/>
          <w:sz w:val="20"/>
          <w:szCs w:val="20"/>
          <w:lang w:eastAsia="pl-PL"/>
        </w:rPr>
        <w:t>49/25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B0518" w14:textId="77777777" w:rsidR="00C94535" w:rsidRDefault="00C94535" w:rsidP="0038231F">
      <w:pPr>
        <w:spacing w:after="0" w:line="240" w:lineRule="auto"/>
      </w:pPr>
      <w:r>
        <w:separator/>
      </w:r>
    </w:p>
  </w:endnote>
  <w:endnote w:type="continuationSeparator" w:id="0">
    <w:p w14:paraId="469A3E74" w14:textId="77777777" w:rsidR="00C94535" w:rsidRDefault="00C945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F9254" w14:textId="77777777" w:rsidR="00C94535" w:rsidRDefault="00C94535" w:rsidP="0038231F">
      <w:pPr>
        <w:spacing w:after="0" w:line="240" w:lineRule="auto"/>
      </w:pPr>
      <w:r>
        <w:separator/>
      </w:r>
    </w:p>
  </w:footnote>
  <w:footnote w:type="continuationSeparator" w:id="0">
    <w:p w14:paraId="0872E6CF" w14:textId="77777777" w:rsidR="00C94535" w:rsidRDefault="00C945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1AE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0367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AED9C-C8C0-4EE7-81A8-23B76A76A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2025-01-27T09:35:00Z</dcterms:created>
  <dcterms:modified xsi:type="dcterms:W3CDTF">2025-01-27T09:35:00Z</dcterms:modified>
</cp:coreProperties>
</file>