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5C20F" w14:textId="77777777" w:rsidR="00FB7F50" w:rsidRPr="002245BE" w:rsidRDefault="00A734B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34B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34B9">
        <w:rPr>
          <w:sz w:val="22"/>
          <w:szCs w:val="22"/>
        </w:rPr>
        <w:t>2025-01-28</w:t>
      </w:r>
    </w:p>
    <w:p w14:paraId="3162755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3B8349" w14:textId="77777777" w:rsidR="00A734B9" w:rsidRPr="00A734B9" w:rsidRDefault="00A734B9" w:rsidP="00FB7F50">
      <w:pPr>
        <w:spacing w:after="40"/>
        <w:rPr>
          <w:b/>
          <w:bCs/>
          <w:sz w:val="22"/>
          <w:szCs w:val="22"/>
        </w:rPr>
      </w:pPr>
      <w:r w:rsidRPr="00A734B9">
        <w:rPr>
          <w:b/>
          <w:bCs/>
          <w:sz w:val="22"/>
          <w:szCs w:val="22"/>
        </w:rPr>
        <w:t>Akademia Górniczo - Hutnicza</w:t>
      </w:r>
    </w:p>
    <w:p w14:paraId="6B285FB5" w14:textId="77777777" w:rsidR="00A734B9" w:rsidRPr="00A734B9" w:rsidRDefault="00A734B9" w:rsidP="00FB7F50">
      <w:pPr>
        <w:spacing w:after="40"/>
        <w:rPr>
          <w:b/>
          <w:bCs/>
          <w:sz w:val="22"/>
          <w:szCs w:val="22"/>
        </w:rPr>
      </w:pPr>
      <w:r w:rsidRPr="00A734B9">
        <w:rPr>
          <w:b/>
          <w:bCs/>
          <w:sz w:val="22"/>
          <w:szCs w:val="22"/>
        </w:rPr>
        <w:t>im. Stanisława Staszica w Krakowie</w:t>
      </w:r>
    </w:p>
    <w:p w14:paraId="06EC9AF1" w14:textId="77777777" w:rsidR="00FB7F50" w:rsidRPr="002245BE" w:rsidRDefault="00A734B9" w:rsidP="00FB7F50">
      <w:pPr>
        <w:spacing w:after="40"/>
        <w:rPr>
          <w:b/>
          <w:bCs/>
          <w:sz w:val="22"/>
          <w:szCs w:val="22"/>
        </w:rPr>
      </w:pPr>
      <w:r w:rsidRPr="00A734B9">
        <w:rPr>
          <w:b/>
          <w:bCs/>
          <w:sz w:val="22"/>
          <w:szCs w:val="22"/>
        </w:rPr>
        <w:t>Dział Zamówień Publicznych</w:t>
      </w:r>
    </w:p>
    <w:p w14:paraId="3E00D084" w14:textId="77777777" w:rsidR="00FB7F50" w:rsidRPr="002245BE" w:rsidRDefault="00A734B9" w:rsidP="00FB7F50">
      <w:pPr>
        <w:rPr>
          <w:sz w:val="22"/>
          <w:szCs w:val="22"/>
        </w:rPr>
      </w:pPr>
      <w:r w:rsidRPr="00A734B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734B9">
        <w:rPr>
          <w:sz w:val="22"/>
          <w:szCs w:val="22"/>
        </w:rPr>
        <w:t>30</w:t>
      </w:r>
    </w:p>
    <w:p w14:paraId="404C1DF0" w14:textId="77777777" w:rsidR="00FB7F50" w:rsidRPr="002245BE" w:rsidRDefault="00A734B9" w:rsidP="00FB7F50">
      <w:pPr>
        <w:rPr>
          <w:sz w:val="22"/>
          <w:szCs w:val="22"/>
        </w:rPr>
      </w:pPr>
      <w:r w:rsidRPr="00A734B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734B9">
        <w:rPr>
          <w:sz w:val="22"/>
          <w:szCs w:val="22"/>
        </w:rPr>
        <w:t>Kraków</w:t>
      </w:r>
    </w:p>
    <w:p w14:paraId="43254CB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8FBE73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734B9" w:rsidRPr="00607F9B" w14:paraId="4995DFBB" w14:textId="77777777" w:rsidTr="00017B02">
        <w:trPr>
          <w:trHeight w:val="638"/>
        </w:trPr>
        <w:tc>
          <w:tcPr>
            <w:tcW w:w="959" w:type="dxa"/>
            <w:shd w:val="clear" w:color="auto" w:fill="auto"/>
          </w:tcPr>
          <w:p w14:paraId="42E2C6D5" w14:textId="77777777" w:rsidR="00A734B9" w:rsidRPr="00607F9B" w:rsidRDefault="00A734B9" w:rsidP="00017B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F2B1A6" w14:textId="77777777" w:rsidR="00A734B9" w:rsidRPr="00607F9B" w:rsidRDefault="00A734B9" w:rsidP="00017B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734B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34B9">
              <w:rPr>
                <w:b/>
                <w:bCs/>
                <w:sz w:val="22"/>
                <w:szCs w:val="22"/>
              </w:rPr>
              <w:t xml:space="preserve">przygotowanie i druk broszury informacyjno-promocyjnej prezentującej Polskę, AGH i sylwetki japońskich absolwentów w ramach programu NAWA </w:t>
            </w:r>
            <w:proofErr w:type="spellStart"/>
            <w:r w:rsidRPr="00A734B9">
              <w:rPr>
                <w:b/>
                <w:bCs/>
                <w:sz w:val="22"/>
                <w:szCs w:val="22"/>
              </w:rPr>
              <w:t>Welcome</w:t>
            </w:r>
            <w:proofErr w:type="spellEnd"/>
            <w:r w:rsidRPr="00A734B9">
              <w:rPr>
                <w:b/>
                <w:bCs/>
                <w:sz w:val="22"/>
                <w:szCs w:val="22"/>
              </w:rPr>
              <w:t xml:space="preserve"> to Poland "Rozwój potencjału AGH w zakresie kompleksowej obsługi gości zagranicznych oraz efektywnej promocji międzynarodowej" - DE-dzp.272-571/24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34B9">
              <w:rPr>
                <w:b/>
                <w:sz w:val="22"/>
                <w:szCs w:val="22"/>
              </w:rPr>
              <w:t>DE-dzp.272-571/24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B4EC2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34B9" w14:paraId="6A56A7C0" w14:textId="77777777" w:rsidTr="00017B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8D3E76F" w14:textId="77777777" w:rsidR="00A734B9" w:rsidRPr="00D26ED6" w:rsidRDefault="00A734B9" w:rsidP="00017B0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734B9">
              <w:rPr>
                <w:b/>
                <w:sz w:val="22"/>
                <w:szCs w:val="22"/>
              </w:rPr>
              <w:t xml:space="preserve">M-STUDIO Mirosław </w:t>
            </w:r>
            <w:proofErr w:type="spellStart"/>
            <w:r w:rsidRPr="00A734B9">
              <w:rPr>
                <w:b/>
                <w:sz w:val="22"/>
                <w:szCs w:val="22"/>
              </w:rPr>
              <w:t>Dryla</w:t>
            </w:r>
            <w:proofErr w:type="spellEnd"/>
          </w:p>
          <w:p w14:paraId="54627CAB" w14:textId="77777777" w:rsidR="00A734B9" w:rsidRPr="009F0E5C" w:rsidRDefault="00A734B9" w:rsidP="00017B02">
            <w:pPr>
              <w:jc w:val="both"/>
              <w:rPr>
                <w:bCs/>
                <w:sz w:val="22"/>
                <w:szCs w:val="22"/>
              </w:rPr>
            </w:pPr>
            <w:r w:rsidRPr="00A734B9">
              <w:rPr>
                <w:bCs/>
                <w:sz w:val="22"/>
                <w:szCs w:val="22"/>
              </w:rPr>
              <w:t>ul. Krzyska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34B9">
              <w:rPr>
                <w:bCs/>
                <w:sz w:val="22"/>
                <w:szCs w:val="22"/>
              </w:rPr>
              <w:t>26R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5582D0" w14:textId="77777777" w:rsidR="00A734B9" w:rsidRPr="009F0E5C" w:rsidRDefault="00A734B9" w:rsidP="00017B02">
            <w:pPr>
              <w:jc w:val="both"/>
              <w:rPr>
                <w:bCs/>
                <w:sz w:val="22"/>
                <w:szCs w:val="22"/>
              </w:rPr>
            </w:pPr>
            <w:r w:rsidRPr="00A734B9">
              <w:rPr>
                <w:bCs/>
                <w:sz w:val="22"/>
                <w:szCs w:val="22"/>
              </w:rPr>
              <w:t>33-100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34B9">
              <w:rPr>
                <w:bCs/>
                <w:sz w:val="22"/>
                <w:szCs w:val="22"/>
              </w:rPr>
              <w:t>Tarnów</w:t>
            </w:r>
          </w:p>
          <w:p w14:paraId="74BDE0E3" w14:textId="77777777" w:rsidR="00A734B9" w:rsidRPr="00D26ED6" w:rsidRDefault="00A734B9" w:rsidP="00017B0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734B9">
              <w:rPr>
                <w:b/>
                <w:sz w:val="22"/>
                <w:szCs w:val="22"/>
              </w:rPr>
              <w:t>11 316.00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3695109" w14:textId="5991D7FB" w:rsidR="00A734B9" w:rsidRDefault="00A734B9" w:rsidP="00017B0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760920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196E56A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560"/>
        <w:gridCol w:w="1701"/>
        <w:gridCol w:w="2126"/>
      </w:tblGrid>
      <w:tr w:rsidR="00760920" w:rsidRPr="008567C7" w14:paraId="6438D22A" w14:textId="77777777" w:rsidTr="00760920">
        <w:trPr>
          <w:trHeight w:val="510"/>
        </w:trPr>
        <w:tc>
          <w:tcPr>
            <w:tcW w:w="709" w:type="dxa"/>
            <w:vAlign w:val="center"/>
          </w:tcPr>
          <w:p w14:paraId="38FF1FB5" w14:textId="77777777" w:rsidR="00760920" w:rsidRPr="008567C7" w:rsidRDefault="0076092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2E7030D5" w14:textId="77777777" w:rsidR="00760920" w:rsidRPr="008567C7" w:rsidRDefault="0076092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210E1932" w14:textId="77777777" w:rsidR="00760920" w:rsidRPr="008567C7" w:rsidRDefault="0076092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4E96762" w14:textId="77777777" w:rsidR="00760920" w:rsidRPr="008567C7" w:rsidRDefault="0076092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2126" w:type="dxa"/>
            <w:vAlign w:val="center"/>
          </w:tcPr>
          <w:p w14:paraId="43C7D4BB" w14:textId="77777777" w:rsidR="00760920" w:rsidRPr="008567C7" w:rsidRDefault="0076092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60920" w:rsidRPr="008567C7" w14:paraId="1EC24A6A" w14:textId="77777777" w:rsidTr="00760920">
        <w:tc>
          <w:tcPr>
            <w:tcW w:w="709" w:type="dxa"/>
            <w:vAlign w:val="center"/>
          </w:tcPr>
          <w:p w14:paraId="72E372FE" w14:textId="77777777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1ABF5D08" w14:textId="77777777" w:rsidR="00760920" w:rsidRPr="002B6761" w:rsidRDefault="00760920" w:rsidP="00017B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M-STUDIO Mirosław </w:t>
            </w:r>
            <w:proofErr w:type="spellStart"/>
            <w:r w:rsidRPr="00A734B9">
              <w:rPr>
                <w:rFonts w:ascii="Times New Roman" w:hAnsi="Times New Roman" w:cs="Times New Roman"/>
                <w:b/>
                <w:sz w:val="18"/>
                <w:szCs w:val="18"/>
              </w:rPr>
              <w:t>Dryla</w:t>
            </w:r>
            <w:proofErr w:type="spellEnd"/>
          </w:p>
          <w:p w14:paraId="3A60BEF8" w14:textId="77777777" w:rsidR="00760920" w:rsidRPr="008567C7" w:rsidRDefault="00760920" w:rsidP="00017B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ul. Krzyska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26R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8AF960" w14:textId="77777777" w:rsidR="00760920" w:rsidRPr="001B7815" w:rsidRDefault="00760920" w:rsidP="00017B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1560" w:type="dxa"/>
            <w:vAlign w:val="center"/>
          </w:tcPr>
          <w:p w14:paraId="6A8DA413" w14:textId="77777777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56DC62B0" w14:textId="77777777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14:paraId="5B607701" w14:textId="77777777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60920" w:rsidRPr="008567C7" w14:paraId="68B6FC02" w14:textId="77777777" w:rsidTr="00760920">
        <w:tc>
          <w:tcPr>
            <w:tcW w:w="709" w:type="dxa"/>
            <w:vAlign w:val="center"/>
          </w:tcPr>
          <w:p w14:paraId="1EAD9150" w14:textId="77777777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03AC6483" w14:textId="7F2016E0" w:rsidR="00760920" w:rsidRPr="002B6761" w:rsidRDefault="00760920" w:rsidP="00017B0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734B9">
              <w:rPr>
                <w:rFonts w:ascii="Times New Roman" w:hAnsi="Times New Roman" w:cs="Times New Roman"/>
                <w:b/>
                <w:sz w:val="18"/>
                <w:szCs w:val="18"/>
              </w:rPr>
              <w:t>Zapol</w:t>
            </w:r>
            <w:proofErr w:type="spellEnd"/>
            <w:r w:rsidRPr="00A734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Sobczyk Sp.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komandytowa</w:t>
            </w:r>
          </w:p>
          <w:p w14:paraId="07989CC8" w14:textId="77777777" w:rsidR="00760920" w:rsidRPr="008567C7" w:rsidRDefault="00760920" w:rsidP="00017B0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4C35810" w14:textId="77777777" w:rsidR="00760920" w:rsidRPr="001B7815" w:rsidRDefault="00760920" w:rsidP="00017B0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4B9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560" w:type="dxa"/>
            <w:vAlign w:val="center"/>
          </w:tcPr>
          <w:p w14:paraId="55160227" w14:textId="2B48B150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485D6FAE" w14:textId="1EC708DB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14:paraId="3E193946" w14:textId="54AB7547" w:rsidR="00760920" w:rsidRPr="008567C7" w:rsidRDefault="00760920" w:rsidP="00017B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4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4EEEC0CD" w14:textId="5DCE61EC" w:rsidR="00E85D70" w:rsidRDefault="00760920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*nie przyznano punktów, gdyż oferta podlega odrzuceniu</w:t>
      </w:r>
    </w:p>
    <w:p w14:paraId="38675DC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08564F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9ADA4" w14:textId="77777777" w:rsidR="00A87595" w:rsidRDefault="00A87595">
      <w:r>
        <w:separator/>
      </w:r>
    </w:p>
  </w:endnote>
  <w:endnote w:type="continuationSeparator" w:id="0">
    <w:p w14:paraId="6D3B5B0D" w14:textId="77777777" w:rsidR="00A87595" w:rsidRDefault="00A87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3DB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167C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5698B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2DFF3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70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EFDCC" w14:textId="77777777" w:rsidR="00A87595" w:rsidRDefault="00A87595">
      <w:r>
        <w:separator/>
      </w:r>
    </w:p>
  </w:footnote>
  <w:footnote w:type="continuationSeparator" w:id="0">
    <w:p w14:paraId="5195468F" w14:textId="77777777" w:rsidR="00A87595" w:rsidRDefault="00A87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652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465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4B93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59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092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34B9"/>
    <w:rsid w:val="00A87595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A24D4"/>
  <w15:chartTrackingRefBased/>
  <w15:docId w15:val="{B99EF507-7148-40EE-A9F5-EB98A47C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734B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2025-01-28T09:44:00Z</cp:lastPrinted>
  <dcterms:created xsi:type="dcterms:W3CDTF">2025-01-28T09:44:00Z</dcterms:created>
  <dcterms:modified xsi:type="dcterms:W3CDTF">2025-01-28T09:44:00Z</dcterms:modified>
</cp:coreProperties>
</file>