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05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05D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205D5">
        <w:rPr>
          <w:sz w:val="22"/>
          <w:szCs w:val="22"/>
        </w:rPr>
        <w:t>2025-01-27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205D5" w:rsidRPr="008205D5" w:rsidRDefault="008205D5" w:rsidP="00FB7F50">
      <w:pPr>
        <w:spacing w:after="40"/>
        <w:rPr>
          <w:b/>
          <w:bCs/>
          <w:sz w:val="22"/>
          <w:szCs w:val="22"/>
        </w:rPr>
      </w:pPr>
      <w:r w:rsidRPr="008205D5">
        <w:rPr>
          <w:b/>
          <w:bCs/>
          <w:sz w:val="22"/>
          <w:szCs w:val="22"/>
        </w:rPr>
        <w:t>Akademia Górniczo - Hutnicza</w:t>
      </w:r>
    </w:p>
    <w:p w:rsidR="008205D5" w:rsidRPr="008205D5" w:rsidRDefault="008205D5" w:rsidP="00FB7F50">
      <w:pPr>
        <w:spacing w:after="40"/>
        <w:rPr>
          <w:b/>
          <w:bCs/>
          <w:sz w:val="22"/>
          <w:szCs w:val="22"/>
        </w:rPr>
      </w:pPr>
      <w:r w:rsidRPr="008205D5">
        <w:rPr>
          <w:b/>
          <w:bCs/>
          <w:sz w:val="22"/>
          <w:szCs w:val="22"/>
        </w:rPr>
        <w:t>im. Stanisława Staszica w Krakowie</w:t>
      </w:r>
    </w:p>
    <w:p w:rsidR="00FB7F50" w:rsidRPr="002245BE" w:rsidRDefault="008205D5" w:rsidP="00FB7F50">
      <w:pPr>
        <w:spacing w:after="40"/>
        <w:rPr>
          <w:b/>
          <w:bCs/>
          <w:sz w:val="22"/>
          <w:szCs w:val="22"/>
        </w:rPr>
      </w:pPr>
      <w:r w:rsidRPr="008205D5">
        <w:rPr>
          <w:b/>
          <w:bCs/>
          <w:sz w:val="22"/>
          <w:szCs w:val="22"/>
        </w:rPr>
        <w:t>Dział Zamówień Publicznych</w:t>
      </w:r>
    </w:p>
    <w:p w:rsidR="00FB7F50" w:rsidRPr="002245BE" w:rsidRDefault="008205D5" w:rsidP="00FB7F50">
      <w:pPr>
        <w:rPr>
          <w:sz w:val="22"/>
          <w:szCs w:val="22"/>
        </w:rPr>
      </w:pPr>
      <w:r w:rsidRPr="008205D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205D5">
        <w:rPr>
          <w:sz w:val="22"/>
          <w:szCs w:val="22"/>
        </w:rPr>
        <w:t>30</w:t>
      </w:r>
    </w:p>
    <w:p w:rsidR="00FB7F50" w:rsidRDefault="008205D5" w:rsidP="00FB7F50">
      <w:pPr>
        <w:rPr>
          <w:sz w:val="22"/>
          <w:szCs w:val="22"/>
        </w:rPr>
      </w:pPr>
      <w:r w:rsidRPr="008205D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205D5">
        <w:rPr>
          <w:sz w:val="22"/>
          <w:szCs w:val="22"/>
        </w:rPr>
        <w:t>Kraków</w:t>
      </w:r>
    </w:p>
    <w:p w:rsidR="006E4F48" w:rsidRPr="002245BE" w:rsidRDefault="006E4F48" w:rsidP="00FB7F50">
      <w:pPr>
        <w:rPr>
          <w:sz w:val="22"/>
          <w:szCs w:val="22"/>
        </w:rPr>
      </w:pPr>
    </w:p>
    <w:p w:rsidR="006E4F48" w:rsidRDefault="006E4F48" w:rsidP="006E4F48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6E4F48" w:rsidRDefault="006E4F48" w:rsidP="006E4F48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6E4F48" w:rsidRDefault="006E4F48" w:rsidP="006E4F48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205D5" w:rsidRPr="00607F9B" w:rsidTr="00A71470">
        <w:trPr>
          <w:trHeight w:val="638"/>
        </w:trPr>
        <w:tc>
          <w:tcPr>
            <w:tcW w:w="959" w:type="dxa"/>
            <w:shd w:val="clear" w:color="auto" w:fill="auto"/>
          </w:tcPr>
          <w:p w:rsidR="008205D5" w:rsidRPr="00607F9B" w:rsidRDefault="008205D5" w:rsidP="00A714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05D5" w:rsidRPr="00607F9B" w:rsidRDefault="008205D5" w:rsidP="00A7147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205D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05D5">
              <w:rPr>
                <w:b/>
                <w:bCs/>
                <w:sz w:val="22"/>
                <w:szCs w:val="22"/>
              </w:rPr>
              <w:t xml:space="preserve">Dostawa komputera przenośnego (laptop) wraz z dodatkowym wyposażeniem dla </w:t>
            </w:r>
            <w:proofErr w:type="spellStart"/>
            <w:r w:rsidRPr="008205D5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8205D5">
              <w:rPr>
                <w:b/>
                <w:bCs/>
                <w:sz w:val="22"/>
                <w:szCs w:val="22"/>
              </w:rPr>
              <w:t xml:space="preserve"> - DE-dzp.272-534/24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05D5">
              <w:rPr>
                <w:b/>
                <w:sz w:val="22"/>
                <w:szCs w:val="22"/>
              </w:rPr>
              <w:t>DE-dzp.272-534/24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205D5" w:rsidTr="00A714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205D5" w:rsidRPr="00D26ED6" w:rsidRDefault="008205D5" w:rsidP="00A7147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205D5">
              <w:rPr>
                <w:b/>
                <w:sz w:val="22"/>
                <w:szCs w:val="22"/>
              </w:rPr>
              <w:t>NKK SYSTEM Spółka z ograniczoną odpowiedzialnością</w:t>
            </w:r>
          </w:p>
          <w:p w:rsidR="008205D5" w:rsidRPr="009F0E5C" w:rsidRDefault="008205D5" w:rsidP="00A71470">
            <w:pPr>
              <w:jc w:val="both"/>
              <w:rPr>
                <w:bCs/>
                <w:sz w:val="22"/>
                <w:szCs w:val="22"/>
              </w:rPr>
            </w:pPr>
            <w:r w:rsidRPr="008205D5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05D5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205D5" w:rsidRPr="009F0E5C" w:rsidRDefault="008205D5" w:rsidP="00A71470">
            <w:pPr>
              <w:jc w:val="both"/>
              <w:rPr>
                <w:bCs/>
                <w:sz w:val="22"/>
                <w:szCs w:val="22"/>
              </w:rPr>
            </w:pPr>
            <w:r w:rsidRPr="008205D5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205D5">
              <w:rPr>
                <w:bCs/>
                <w:sz w:val="22"/>
                <w:szCs w:val="22"/>
              </w:rPr>
              <w:t>Kraków</w:t>
            </w:r>
          </w:p>
          <w:p w:rsidR="008205D5" w:rsidRPr="00D26ED6" w:rsidRDefault="008205D5" w:rsidP="00A714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205D5" w:rsidRDefault="008205D5" w:rsidP="00A7147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205D5">
              <w:rPr>
                <w:sz w:val="22"/>
                <w:szCs w:val="22"/>
              </w:rPr>
              <w:t xml:space="preserve">Dostawa komputera przenośnego (laptop) wraz z dodatkowym wyposażeniem dla </w:t>
            </w:r>
            <w:proofErr w:type="spellStart"/>
            <w:r w:rsidRPr="008205D5">
              <w:rPr>
                <w:sz w:val="22"/>
                <w:szCs w:val="22"/>
              </w:rPr>
              <w:t>WGGiIŚ</w:t>
            </w:r>
            <w:proofErr w:type="spellEnd"/>
            <w:r w:rsidRPr="008205D5">
              <w:rPr>
                <w:sz w:val="22"/>
                <w:szCs w:val="22"/>
              </w:rPr>
              <w:t xml:space="preserve"> - DE-dzp.272-534/24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8205D5" w:rsidRPr="00D26ED6" w:rsidRDefault="008205D5" w:rsidP="00A7147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205D5">
              <w:rPr>
                <w:b/>
                <w:sz w:val="22"/>
                <w:szCs w:val="22"/>
              </w:rPr>
              <w:t>18 130.20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205D5" w:rsidRDefault="008205D5" w:rsidP="00A7147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</w:t>
            </w:r>
            <w:bookmarkStart w:id="1" w:name="_GoBack"/>
            <w:bookmarkEnd w:id="1"/>
            <w:r w:rsidRPr="00CC324B">
              <w:rPr>
                <w:color w:val="000000"/>
                <w:sz w:val="22"/>
                <w:szCs w:val="22"/>
              </w:rPr>
              <w:t>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1417"/>
        <w:gridCol w:w="1559"/>
        <w:gridCol w:w="1418"/>
      </w:tblGrid>
      <w:tr w:rsidR="006E4F48" w:rsidRPr="008567C7" w:rsidTr="006E4F48">
        <w:trPr>
          <w:trHeight w:val="510"/>
        </w:trPr>
        <w:tc>
          <w:tcPr>
            <w:tcW w:w="709" w:type="dxa"/>
            <w:vAlign w:val="center"/>
          </w:tcPr>
          <w:p w:rsidR="006E4F48" w:rsidRPr="008567C7" w:rsidRDefault="006E4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6E4F48" w:rsidRPr="008567C7" w:rsidRDefault="006E4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na komputer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E4F48" w:rsidRPr="008567C7" w:rsidTr="006E4F48">
        <w:tc>
          <w:tcPr>
            <w:tcW w:w="70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6E4F48" w:rsidRPr="002B6761" w:rsidRDefault="006E4F48" w:rsidP="00A71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6E4F48" w:rsidRPr="008567C7" w:rsidRDefault="006E4F48" w:rsidP="00A71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4F48" w:rsidRPr="001B7815" w:rsidRDefault="006E4F48" w:rsidP="00A71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56,16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96,16</w:t>
            </w:r>
          </w:p>
        </w:tc>
      </w:tr>
      <w:tr w:rsidR="006E4F48" w:rsidRPr="008567C7" w:rsidTr="006E4F48">
        <w:tc>
          <w:tcPr>
            <w:tcW w:w="70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6E4F48" w:rsidRPr="002B6761" w:rsidRDefault="006E4F48" w:rsidP="00A71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6E4F48" w:rsidRPr="008567C7" w:rsidRDefault="006E4F48" w:rsidP="00A71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4F48" w:rsidRPr="001B7815" w:rsidRDefault="006E4F48" w:rsidP="00A71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50,93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90,93</w:t>
            </w:r>
          </w:p>
        </w:tc>
      </w:tr>
      <w:tr w:rsidR="006E4F48" w:rsidRPr="008567C7" w:rsidTr="006E4F48">
        <w:tc>
          <w:tcPr>
            <w:tcW w:w="70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3969" w:type="dxa"/>
            <w:vAlign w:val="center"/>
          </w:tcPr>
          <w:p w:rsidR="006E4F48" w:rsidRPr="002B6761" w:rsidRDefault="006E4F48" w:rsidP="00A71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6E4F48" w:rsidRPr="008567C7" w:rsidRDefault="006E4F48" w:rsidP="00A71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4F48" w:rsidRPr="001B7815" w:rsidRDefault="006E4F48" w:rsidP="00A71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57,13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85,13</w:t>
            </w:r>
          </w:p>
        </w:tc>
      </w:tr>
      <w:tr w:rsidR="006E4F48" w:rsidRPr="008567C7" w:rsidTr="006E4F48">
        <w:tc>
          <w:tcPr>
            <w:tcW w:w="70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6E4F48" w:rsidRPr="002B6761" w:rsidRDefault="006E4F48" w:rsidP="00A71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6E4F48" w:rsidRPr="008567C7" w:rsidRDefault="006E4F48" w:rsidP="00A71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6E4F48" w:rsidRPr="001B7815" w:rsidRDefault="006E4F48" w:rsidP="00A71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56,70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18,00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84,70</w:t>
            </w:r>
          </w:p>
        </w:tc>
      </w:tr>
      <w:tr w:rsidR="006E4F48" w:rsidRPr="008567C7" w:rsidTr="006E4F48">
        <w:tc>
          <w:tcPr>
            <w:tcW w:w="70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6E4F48" w:rsidRPr="002B6761" w:rsidRDefault="006E4F48" w:rsidP="00A7147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/>
                <w:sz w:val="18"/>
                <w:szCs w:val="18"/>
              </w:rPr>
              <w:t>PIXEL Centrum Komputerowe Tomasz Dziedzic</w:t>
            </w:r>
          </w:p>
          <w:p w:rsidR="006E4F48" w:rsidRPr="008567C7" w:rsidRDefault="006E4F48" w:rsidP="00A7147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Wolica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4F48" w:rsidRPr="001B7815" w:rsidRDefault="006E4F48" w:rsidP="00A7147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28-232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205D5">
              <w:rPr>
                <w:rFonts w:ascii="Times New Roman" w:hAnsi="Times New Roman" w:cs="Times New Roman"/>
                <w:bCs/>
                <w:sz w:val="18"/>
                <w:szCs w:val="18"/>
              </w:rPr>
              <w:t>Łubnice</w:t>
            </w:r>
          </w:p>
        </w:tc>
        <w:tc>
          <w:tcPr>
            <w:tcW w:w="1134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559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6E4F48" w:rsidRPr="008567C7" w:rsidRDefault="006E4F48" w:rsidP="00A7147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205D5">
              <w:rPr>
                <w:rFonts w:ascii="Times New Roman" w:hAnsi="Times New Roman" w:cs="Times New Roman"/>
                <w:sz w:val="18"/>
                <w:szCs w:val="18"/>
              </w:rPr>
              <w:t xml:space="preserve">  72,00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368" w:rsidRDefault="00B04368">
      <w:r>
        <w:separator/>
      </w:r>
    </w:p>
  </w:endnote>
  <w:endnote w:type="continuationSeparator" w:id="0">
    <w:p w:rsidR="00B04368" w:rsidRDefault="00B04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368" w:rsidRDefault="00B04368">
      <w:r>
        <w:separator/>
      </w:r>
    </w:p>
  </w:footnote>
  <w:footnote w:type="continuationSeparator" w:id="0">
    <w:p w:rsidR="00B04368" w:rsidRDefault="00B04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4F48">
    <w:pPr>
      <w:pStyle w:val="Nagwek"/>
    </w:pPr>
    <w:r w:rsidRPr="005478A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36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4F48"/>
    <w:rsid w:val="00712C39"/>
    <w:rsid w:val="0075025B"/>
    <w:rsid w:val="00756CDA"/>
    <w:rsid w:val="007E2ACC"/>
    <w:rsid w:val="007E68C5"/>
    <w:rsid w:val="008205D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4368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FCC12"/>
  <w15:chartTrackingRefBased/>
  <w15:docId w15:val="{FA39C968-291D-4222-9C24-D7360C444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245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2025-01-27T12:47:00Z</cp:lastPrinted>
  <dcterms:created xsi:type="dcterms:W3CDTF">2025-01-27T12:48:00Z</dcterms:created>
  <dcterms:modified xsi:type="dcterms:W3CDTF">2025-01-27T12:48:00Z</dcterms:modified>
</cp:coreProperties>
</file>