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290761F5" w:rsidR="00025386" w:rsidRDefault="00657A47" w:rsidP="00E42A6A">
      <w:pPr>
        <w:pStyle w:val="Nagwek4"/>
        <w:spacing w:line="240" w:lineRule="auto"/>
        <w:rPr>
          <w:rFonts w:ascii="Verdana" w:hAnsi="Verdana"/>
          <w:bCs/>
          <w:i w:val="0"/>
          <w:sz w:val="20"/>
        </w:rPr>
      </w:pPr>
      <w:bookmarkStart w:id="0" w:name="_Hlk60301409"/>
      <w:r w:rsidRPr="00E42A6A">
        <w:rPr>
          <w:rFonts w:ascii="Verdana" w:hAnsi="Verdana"/>
          <w:bCs/>
          <w:i w:val="0"/>
          <w:sz w:val="20"/>
        </w:rPr>
        <w:t xml:space="preserve">Załącznik nr </w:t>
      </w:r>
      <w:r w:rsidR="00C05733" w:rsidRPr="00E42A6A">
        <w:rPr>
          <w:rFonts w:ascii="Verdana" w:hAnsi="Verdana"/>
          <w:bCs/>
          <w:i w:val="0"/>
          <w:sz w:val="20"/>
        </w:rPr>
        <w:t>7</w:t>
      </w:r>
      <w:r w:rsidR="007666D6" w:rsidRPr="00E42A6A">
        <w:rPr>
          <w:rFonts w:ascii="Verdana" w:hAnsi="Verdana"/>
          <w:bCs/>
          <w:i w:val="0"/>
          <w:sz w:val="20"/>
        </w:rPr>
        <w:t xml:space="preserve"> do SWZ</w:t>
      </w:r>
    </w:p>
    <w:p w14:paraId="4D65A5D1" w14:textId="77777777" w:rsidR="00E42A6A" w:rsidRPr="00E42A6A" w:rsidRDefault="00E42A6A" w:rsidP="00E42A6A">
      <w:pPr>
        <w:rPr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E42A6A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E42A6A" w:rsidRDefault="007666D6" w:rsidP="00E42A6A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42A6A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E42A6A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E42A6A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E42A6A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F3C9F64" w14:textId="77777777" w:rsidR="00E42A6A" w:rsidRDefault="00E42A6A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48A1E927" w14:textId="0BFACAA4" w:rsidR="00A56A6F" w:rsidRPr="00E42A6A" w:rsidRDefault="00E27ABB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E42A6A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067A6998" w14:textId="77777777" w:rsidR="004E27D7" w:rsidRPr="00E42A6A" w:rsidRDefault="00E27ABB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E42A6A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E42A6A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E42A6A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E42A6A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E42A6A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21319954" w14:textId="77777777" w:rsidR="004E27D7" w:rsidRPr="00E42A6A" w:rsidRDefault="004E27D7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6D3EC55" w14:textId="77777777" w:rsidR="00E27ABB" w:rsidRPr="00E42A6A" w:rsidRDefault="00E27ABB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E42A6A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E42A6A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E42A6A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E42A6A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B1E30EE" w14:textId="77777777" w:rsidR="00E27ABB" w:rsidRPr="00E42A6A" w:rsidRDefault="00E27ABB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E42A6A" w:rsidRDefault="004E27D7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E42A6A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E42A6A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CF0CAA6" w14:textId="77777777" w:rsidR="00E27ABB" w:rsidRPr="00E42A6A" w:rsidRDefault="00E27ABB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C9B4DBF" w14:textId="77777777" w:rsidR="00E27ABB" w:rsidRPr="00E42A6A" w:rsidRDefault="00E27ABB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E42A6A" w:rsidRDefault="00E27ABB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5218AA6A" w14:textId="6EFB9739" w:rsidR="00E27ABB" w:rsidRPr="00E42A6A" w:rsidRDefault="00CB29AC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E42A6A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E42A6A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E42A6A">
        <w:rPr>
          <w:rFonts w:ascii="Verdana" w:hAnsi="Verdana"/>
          <w:sz w:val="20"/>
          <w:szCs w:val="20"/>
        </w:rPr>
        <w:t xml:space="preserve"> ustawy </w:t>
      </w:r>
      <w:r w:rsidR="00EF3368" w:rsidRPr="00E42A6A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4A52F1" w:rsidRPr="00E42A6A">
        <w:rPr>
          <w:rFonts w:ascii="Verdana" w:hAnsi="Verdana"/>
          <w:sz w:val="20"/>
          <w:szCs w:val="20"/>
        </w:rPr>
        <w:t>(Dz.U. poz. 20</w:t>
      </w:r>
      <w:r w:rsidR="001F2DEC" w:rsidRPr="00E42A6A">
        <w:rPr>
          <w:rFonts w:ascii="Verdana" w:hAnsi="Verdana"/>
          <w:sz w:val="20"/>
          <w:szCs w:val="20"/>
        </w:rPr>
        <w:t>2</w:t>
      </w:r>
      <w:r w:rsidR="009E57FC" w:rsidRPr="00E42A6A">
        <w:rPr>
          <w:rFonts w:ascii="Verdana" w:hAnsi="Verdana"/>
          <w:sz w:val="20"/>
          <w:szCs w:val="20"/>
        </w:rPr>
        <w:t>4</w:t>
      </w:r>
      <w:r w:rsidR="004A52F1" w:rsidRPr="00E42A6A">
        <w:rPr>
          <w:rFonts w:ascii="Verdana" w:hAnsi="Verdana"/>
          <w:sz w:val="20"/>
          <w:szCs w:val="20"/>
        </w:rPr>
        <w:t xml:space="preserve"> </w:t>
      </w:r>
      <w:r w:rsidR="001F2DEC" w:rsidRPr="00E42A6A">
        <w:rPr>
          <w:rFonts w:ascii="Verdana" w:hAnsi="Verdana"/>
          <w:sz w:val="20"/>
          <w:szCs w:val="20"/>
        </w:rPr>
        <w:t xml:space="preserve"> poz. </w:t>
      </w:r>
      <w:r w:rsidR="009E57FC" w:rsidRPr="00E42A6A">
        <w:rPr>
          <w:rFonts w:ascii="Verdana" w:hAnsi="Verdana"/>
          <w:sz w:val="20"/>
          <w:szCs w:val="20"/>
        </w:rPr>
        <w:t>1320</w:t>
      </w:r>
      <w:r w:rsidR="004A52F1" w:rsidRPr="00E42A6A">
        <w:rPr>
          <w:rFonts w:ascii="Verdana" w:hAnsi="Verdana"/>
          <w:sz w:val="20"/>
          <w:szCs w:val="20"/>
        </w:rPr>
        <w:t>)</w:t>
      </w:r>
      <w:r w:rsidR="00E27ABB" w:rsidRPr="00E42A6A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E42A6A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E42A6A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174E8073" w14:textId="77777777" w:rsidR="00E27ABB" w:rsidRPr="00E42A6A" w:rsidRDefault="00E27ABB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E42A6A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39A26A62" w14:textId="77777777" w:rsidR="00E27ABB" w:rsidRPr="00E42A6A" w:rsidRDefault="00DE73DD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E42A6A" w:rsidRDefault="00DC652A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491F0104" w14:textId="77777777" w:rsidR="00DC652A" w:rsidRPr="00E42A6A" w:rsidRDefault="00DC652A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E42A6A" w:rsidRDefault="00DC652A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E42A6A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09470085" w14:textId="77777777" w:rsidR="00E42A6A" w:rsidRDefault="00E42A6A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A7D9AC7" w14:textId="61EE2D26" w:rsidR="00BE3BCE" w:rsidRPr="00E42A6A" w:rsidRDefault="00BE3BCE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E42A6A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E42A6A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E42A6A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01B74CCF" w14:textId="4D289CA1" w:rsidR="00F72000" w:rsidRPr="00E42A6A" w:rsidRDefault="009E57FC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bCs/>
          <w:sz w:val="20"/>
          <w:szCs w:val="20"/>
          <w:lang w:eastAsia="zh-CN"/>
        </w:rPr>
      </w:pPr>
      <w:r w:rsidRPr="00E42A6A">
        <w:rPr>
          <w:rFonts w:ascii="Verdana" w:hAnsi="Verdana"/>
          <w:b/>
          <w:bCs/>
          <w:sz w:val="20"/>
          <w:szCs w:val="20"/>
        </w:rPr>
        <w:t xml:space="preserve">usługa serwisu drukarki 3D </w:t>
      </w:r>
      <w:r w:rsidR="00E42A6A" w:rsidRPr="00E42A6A">
        <w:rPr>
          <w:rFonts w:ascii="Verdana" w:hAnsi="Verdana"/>
          <w:b/>
          <w:bCs/>
          <w:sz w:val="20"/>
          <w:szCs w:val="20"/>
        </w:rPr>
        <w:t>– DE-dzp.272-</w:t>
      </w:r>
      <w:r w:rsidR="00877C15">
        <w:rPr>
          <w:rFonts w:ascii="Verdana" w:hAnsi="Verdana"/>
          <w:b/>
          <w:bCs/>
          <w:sz w:val="20"/>
          <w:szCs w:val="20"/>
        </w:rPr>
        <w:t>10/25</w:t>
      </w:r>
    </w:p>
    <w:p w14:paraId="03B8C2C1" w14:textId="77777777" w:rsidR="00E42A6A" w:rsidRDefault="00E42A6A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F94EBA1" w14:textId="03EBAF82" w:rsidR="00DC652A" w:rsidRPr="00E42A6A" w:rsidRDefault="00CB29AC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E42A6A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E42A6A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2F20549C" w14:textId="77777777" w:rsidR="00DC652A" w:rsidRPr="00E42A6A" w:rsidRDefault="0093388F" w:rsidP="00E42A6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E42A6A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E42A6A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E42A6A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E42A6A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E42A6A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E42A6A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065AA557" w14:textId="77777777" w:rsidR="0093388F" w:rsidRPr="00E42A6A" w:rsidRDefault="0093388F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E42A6A" w:rsidRDefault="0093388F" w:rsidP="00E42A6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E42A6A" w:rsidRDefault="0093388F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E42A6A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E42A6A" w:rsidRDefault="00CB29AC" w:rsidP="00E42A6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79D5E0A9" w14:textId="77777777" w:rsidR="00CB29AC" w:rsidRPr="00E42A6A" w:rsidRDefault="00CB29AC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E42A6A" w:rsidRDefault="0093388F" w:rsidP="00E42A6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E42A6A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E42A6A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E42A6A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181F04BC" w14:textId="456C79FE" w:rsidR="00E27ABB" w:rsidRPr="00E42A6A" w:rsidRDefault="00830970" w:rsidP="00E42A6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A0C51AC" w14:textId="77777777" w:rsidR="00E42A6A" w:rsidRDefault="004374F2" w:rsidP="00E42A6A">
      <w:pPr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4380495C" w14:textId="62142640" w:rsidR="000F06EE" w:rsidRPr="00E42A6A" w:rsidRDefault="000F06EE" w:rsidP="00E42A6A">
      <w:pPr>
        <w:spacing w:after="0" w:line="240" w:lineRule="auto"/>
        <w:jc w:val="center"/>
        <w:rPr>
          <w:rFonts w:ascii="Verdana" w:eastAsia="Times New Roman" w:hAnsi="Verdana"/>
          <w:color w:val="FF0000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2B8B3620" w14:textId="77777777" w:rsidR="000F06EE" w:rsidRPr="00E42A6A" w:rsidRDefault="000F06EE" w:rsidP="00E42A6A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20"/>
          <w:szCs w:val="20"/>
          <w:lang w:eastAsia="pl-PL"/>
        </w:rPr>
      </w:pPr>
      <w:r w:rsidRPr="00E42A6A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42A6A" w:rsidRDefault="00E27ABB" w:rsidP="00E42A6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sectPr w:rsidR="00E27ABB" w:rsidRPr="00E42A6A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DEFC5" w14:textId="77777777" w:rsidR="00713254" w:rsidRDefault="00713254" w:rsidP="00025386">
      <w:pPr>
        <w:spacing w:after="0" w:line="240" w:lineRule="auto"/>
      </w:pPr>
      <w:r>
        <w:separator/>
      </w:r>
    </w:p>
  </w:endnote>
  <w:endnote w:type="continuationSeparator" w:id="0">
    <w:p w14:paraId="5F6010FE" w14:textId="77777777" w:rsidR="00713254" w:rsidRDefault="007132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15996" w14:textId="77777777" w:rsidR="00713254" w:rsidRDefault="00713254" w:rsidP="00025386">
      <w:pPr>
        <w:spacing w:after="0" w:line="240" w:lineRule="auto"/>
      </w:pPr>
      <w:r>
        <w:separator/>
      </w:r>
    </w:p>
  </w:footnote>
  <w:footnote w:type="continuationSeparator" w:id="0">
    <w:p w14:paraId="46FF33C1" w14:textId="77777777" w:rsidR="00713254" w:rsidRDefault="007132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067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C6DD3"/>
    <w:rsid w:val="000F06EE"/>
    <w:rsid w:val="00113DEB"/>
    <w:rsid w:val="00125943"/>
    <w:rsid w:val="0016158F"/>
    <w:rsid w:val="00165B78"/>
    <w:rsid w:val="001C2314"/>
    <w:rsid w:val="001F2DEC"/>
    <w:rsid w:val="00213980"/>
    <w:rsid w:val="002C6D0F"/>
    <w:rsid w:val="00326B95"/>
    <w:rsid w:val="00332E5C"/>
    <w:rsid w:val="00350032"/>
    <w:rsid w:val="004374F2"/>
    <w:rsid w:val="00460705"/>
    <w:rsid w:val="00485239"/>
    <w:rsid w:val="004955A7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13254"/>
    <w:rsid w:val="00745A44"/>
    <w:rsid w:val="007666D6"/>
    <w:rsid w:val="00805D88"/>
    <w:rsid w:val="00824D73"/>
    <w:rsid w:val="00830970"/>
    <w:rsid w:val="00877C15"/>
    <w:rsid w:val="008B2892"/>
    <w:rsid w:val="008B797E"/>
    <w:rsid w:val="008D64E1"/>
    <w:rsid w:val="008E0486"/>
    <w:rsid w:val="008F2498"/>
    <w:rsid w:val="0093388F"/>
    <w:rsid w:val="009E57FC"/>
    <w:rsid w:val="00A2548D"/>
    <w:rsid w:val="00A56A6F"/>
    <w:rsid w:val="00A87380"/>
    <w:rsid w:val="00AB6C8B"/>
    <w:rsid w:val="00AF7375"/>
    <w:rsid w:val="00B77707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42A6A"/>
    <w:rsid w:val="00E67109"/>
    <w:rsid w:val="00E830E3"/>
    <w:rsid w:val="00E86D3B"/>
    <w:rsid w:val="00EC667C"/>
    <w:rsid w:val="00EC6D8B"/>
    <w:rsid w:val="00EF3368"/>
    <w:rsid w:val="00F021B8"/>
    <w:rsid w:val="00F334B4"/>
    <w:rsid w:val="00F7200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2021-03-29T11:13:00Z</cp:lastPrinted>
  <dcterms:created xsi:type="dcterms:W3CDTF">2025-01-08T12:05:00Z</dcterms:created>
  <dcterms:modified xsi:type="dcterms:W3CDTF">2025-01-08T12:05:00Z</dcterms:modified>
</cp:coreProperties>
</file>