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0C38" w14:textId="77777777" w:rsidR="00CF4F46" w:rsidRPr="007A2366" w:rsidRDefault="00CF4F46" w:rsidP="00CF4F46">
      <w:pPr>
        <w:pStyle w:val="Nagwek3"/>
        <w:jc w:val="right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Załącznik nr 1</w:t>
      </w:r>
    </w:p>
    <w:p w14:paraId="2A0683B5" w14:textId="77777777" w:rsidR="00CF4F46" w:rsidRPr="007A2366" w:rsidRDefault="00CF4F46" w:rsidP="00CF4F4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6F7758B" w14:textId="77777777" w:rsidR="00CF4F46" w:rsidRDefault="00CF4F46" w:rsidP="00CF4F4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FORMULARZ OFERTY</w:t>
      </w:r>
    </w:p>
    <w:p w14:paraId="4997EC93" w14:textId="77777777" w:rsidR="007A2366" w:rsidRPr="007A2366" w:rsidRDefault="007A2366" w:rsidP="00CF4F4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E653793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C11F9B0" w14:textId="77777777" w:rsidR="00CF4F46" w:rsidRPr="007A2366" w:rsidRDefault="00CF4F46" w:rsidP="00CF4F46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8A4B55F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01CECE97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WOJEWÓDZTWO …………………………….....</w:t>
      </w:r>
    </w:p>
    <w:p w14:paraId="75D8187F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A2366">
        <w:rPr>
          <w:rFonts w:ascii="Verdana" w:hAnsi="Verdana"/>
          <w:sz w:val="18"/>
          <w:szCs w:val="18"/>
          <w:lang w:val="de-DE"/>
        </w:rPr>
        <w:t>TEL.</w:t>
      </w:r>
      <w:r w:rsidRPr="007A2366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7E30AF54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A2366">
        <w:rPr>
          <w:rFonts w:ascii="Verdana" w:hAnsi="Verdana"/>
          <w:sz w:val="18"/>
          <w:szCs w:val="18"/>
          <w:lang w:val="de-DE"/>
        </w:rPr>
        <w:t xml:space="preserve">FAX </w:t>
      </w:r>
      <w:r w:rsidRPr="007A2366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CC32FB7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7A236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570A3F3E" w14:textId="77777777" w:rsidR="00CF4F46" w:rsidRPr="007A2366" w:rsidRDefault="00CF4F46" w:rsidP="00CF4F46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2366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F291D77" w14:textId="77777777" w:rsidR="00CF4F46" w:rsidRPr="007A2366" w:rsidRDefault="00CF4F46" w:rsidP="00CF4F46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275C464F" w14:textId="77777777" w:rsidR="00CF4F46" w:rsidRPr="007A2366" w:rsidRDefault="00CF4F46" w:rsidP="00CF4F46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A0203A4" w14:textId="77777777" w:rsidR="00CF4F46" w:rsidRPr="007A2366" w:rsidRDefault="00CF4F46" w:rsidP="00CF4F46">
      <w:pPr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Do: Nazwa i siedziba Zamawiającego:</w:t>
      </w:r>
    </w:p>
    <w:p w14:paraId="5A52743B" w14:textId="77777777" w:rsidR="00CF4F46" w:rsidRPr="007A2366" w:rsidRDefault="00CF4F46" w:rsidP="00CF4F46">
      <w:pPr>
        <w:ind w:right="-110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841EA7B" w14:textId="77777777" w:rsidR="00CF4F46" w:rsidRPr="007A2366" w:rsidRDefault="00CF4F46" w:rsidP="00CF4F46">
      <w:pPr>
        <w:ind w:right="-110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3CD2B82" w14:textId="77777777" w:rsidR="00CF4F46" w:rsidRPr="007A2366" w:rsidRDefault="00CF4F46" w:rsidP="00CF4F46">
      <w:pPr>
        <w:ind w:right="-110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710ABDE4" w14:textId="77777777" w:rsidR="00CF4F46" w:rsidRPr="007A2366" w:rsidRDefault="00CF4F46" w:rsidP="00CF4F46">
      <w:pPr>
        <w:jc w:val="both"/>
        <w:rPr>
          <w:rFonts w:ascii="Verdana" w:hAnsi="Verdana"/>
          <w:sz w:val="18"/>
          <w:szCs w:val="18"/>
        </w:rPr>
      </w:pPr>
    </w:p>
    <w:p w14:paraId="2A70AC59" w14:textId="09A9A81E" w:rsidR="00CF4F46" w:rsidRPr="007A2366" w:rsidRDefault="00CF4F46" w:rsidP="00CF4F46">
      <w:pPr>
        <w:pStyle w:val="Nagwek2"/>
        <w:spacing w:before="0" w:after="0"/>
        <w:rPr>
          <w:rFonts w:ascii="Verdana" w:hAnsi="Verdana"/>
          <w:b w:val="0"/>
          <w:i w:val="0"/>
          <w:sz w:val="18"/>
          <w:szCs w:val="18"/>
          <w:highlight w:val="yellow"/>
        </w:rPr>
      </w:pPr>
      <w:r w:rsidRPr="007A2366">
        <w:rPr>
          <w:rFonts w:ascii="Verdana" w:hAnsi="Verdana"/>
          <w:b w:val="0"/>
          <w:bCs w:val="0"/>
          <w:i w:val="0"/>
          <w:iCs w:val="0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7A2366">
        <w:rPr>
          <w:rFonts w:ascii="Verdana" w:hAnsi="Verdana"/>
          <w:sz w:val="18"/>
          <w:szCs w:val="18"/>
        </w:rPr>
        <w:t xml:space="preserve"> </w:t>
      </w:r>
      <w:bookmarkEnd w:id="0"/>
      <w:r w:rsidRPr="007A2366">
        <w:rPr>
          <w:rFonts w:ascii="Verdana" w:hAnsi="Verdana"/>
          <w:bCs w:val="0"/>
          <w:i w:val="0"/>
          <w:sz w:val="18"/>
          <w:szCs w:val="18"/>
        </w:rPr>
        <w:t xml:space="preserve">usługa </w:t>
      </w:r>
      <w:r w:rsidRPr="007A2366">
        <w:rPr>
          <w:rFonts w:ascii="Verdana" w:hAnsi="Verdana"/>
          <w:i w:val="0"/>
          <w:color w:val="000000"/>
          <w:sz w:val="18"/>
          <w:szCs w:val="18"/>
        </w:rPr>
        <w:t xml:space="preserve">serwisu drukarki 3D </w:t>
      </w:r>
      <w:r w:rsidRPr="007A2366">
        <w:rPr>
          <w:rFonts w:ascii="Verdana" w:hAnsi="Verdana"/>
          <w:i w:val="0"/>
          <w:color w:val="000000"/>
          <w:sz w:val="18"/>
          <w:szCs w:val="18"/>
          <w:lang w:eastAsia="zh-CN"/>
        </w:rPr>
        <w:t>- DE-dzp.272-</w:t>
      </w:r>
      <w:r w:rsidR="008610ED">
        <w:rPr>
          <w:rFonts w:ascii="Verdana" w:hAnsi="Verdana"/>
          <w:i w:val="0"/>
          <w:color w:val="000000"/>
          <w:sz w:val="18"/>
          <w:szCs w:val="18"/>
          <w:lang w:eastAsia="zh-CN"/>
        </w:rPr>
        <w:t>10/25</w:t>
      </w:r>
      <w:r w:rsidRPr="007A2366">
        <w:rPr>
          <w:rFonts w:ascii="Verdana" w:hAnsi="Verdana"/>
          <w:sz w:val="18"/>
          <w:szCs w:val="18"/>
        </w:rPr>
        <w:t>,</w:t>
      </w:r>
      <w:r w:rsidRPr="007A2366">
        <w:rPr>
          <w:rFonts w:ascii="Verdana" w:hAnsi="Verdana"/>
          <w:b w:val="0"/>
          <w:sz w:val="18"/>
          <w:szCs w:val="18"/>
        </w:rPr>
        <w:t xml:space="preserve"> </w:t>
      </w:r>
      <w:r w:rsidRPr="007A2366">
        <w:rPr>
          <w:rFonts w:ascii="Verdana" w:hAnsi="Verdana"/>
          <w:b w:val="0"/>
          <w:bCs w:val="0"/>
          <w:i w:val="0"/>
          <w:iCs w:val="0"/>
          <w:sz w:val="18"/>
          <w:szCs w:val="18"/>
        </w:rPr>
        <w:t>oferuję realizację przedmiotu zamówienia, zgodnie z zasadami określonymi w specyfikacji warunków zamówienia</w:t>
      </w:r>
      <w:r w:rsidRPr="007A2366">
        <w:rPr>
          <w:rFonts w:ascii="Verdana" w:hAnsi="Verdana"/>
          <w:sz w:val="18"/>
          <w:szCs w:val="18"/>
        </w:rPr>
        <w:t>.</w:t>
      </w:r>
    </w:p>
    <w:p w14:paraId="2958DFF3" w14:textId="77777777" w:rsidR="007A2366" w:rsidRDefault="007A2366" w:rsidP="00CF4F46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3F90A534" w14:textId="55BBDB90" w:rsidR="00CF4F46" w:rsidRPr="007A2366" w:rsidRDefault="00CF4F46" w:rsidP="00CF4F46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Cena netto</w:t>
      </w:r>
      <w:r w:rsidR="00285516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7A2366">
        <w:rPr>
          <w:rFonts w:ascii="Verdana" w:hAnsi="Verdana"/>
          <w:b/>
          <w:sz w:val="18"/>
          <w:szCs w:val="18"/>
        </w:rPr>
        <w:t>:   .................................................PLN</w:t>
      </w:r>
    </w:p>
    <w:p w14:paraId="2B1E91AF" w14:textId="17CC71A4" w:rsidR="00CF4F46" w:rsidRPr="007A2366" w:rsidRDefault="00CF4F46" w:rsidP="00CF4F46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Cena brutto</w:t>
      </w:r>
      <w:r w:rsidR="00285516">
        <w:rPr>
          <w:rFonts w:ascii="Verdana" w:hAnsi="Verdana"/>
          <w:b/>
          <w:sz w:val="18"/>
          <w:szCs w:val="18"/>
        </w:rPr>
        <w:t xml:space="preserve"> za całość przedmiotu zamówienia</w:t>
      </w:r>
      <w:r w:rsidRPr="007A2366">
        <w:rPr>
          <w:rFonts w:ascii="Verdana" w:hAnsi="Verdana"/>
          <w:b/>
          <w:sz w:val="18"/>
          <w:szCs w:val="18"/>
        </w:rPr>
        <w:t>: .................................................PLN</w:t>
      </w:r>
    </w:p>
    <w:p w14:paraId="4EC7BF97" w14:textId="6B16C165" w:rsidR="00CF4F46" w:rsidRPr="007A2366" w:rsidRDefault="00CF4F46" w:rsidP="00CF4F4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Słownie brutto :...................................................................................................................</w:t>
      </w:r>
    </w:p>
    <w:p w14:paraId="600DD59A" w14:textId="77777777" w:rsidR="00CF4F46" w:rsidRPr="007A2366" w:rsidRDefault="00CF4F46" w:rsidP="00CF4F46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01160E38" w14:textId="77777777" w:rsidR="007A2366" w:rsidRDefault="007A2366" w:rsidP="00CF4F46">
      <w:pPr>
        <w:widowControl w:val="0"/>
        <w:ind w:right="1"/>
        <w:jc w:val="both"/>
        <w:rPr>
          <w:rFonts w:ascii="Verdana" w:hAnsi="Verdana"/>
          <w:b/>
          <w:sz w:val="18"/>
          <w:szCs w:val="18"/>
          <w:highlight w:val="yellow"/>
          <w:u w:val="single"/>
        </w:rPr>
      </w:pPr>
    </w:p>
    <w:p w14:paraId="0DC8554E" w14:textId="63063B19" w:rsidR="00CF4F46" w:rsidRPr="007A2366" w:rsidRDefault="00CF4F46" w:rsidP="00CF4F46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7A2366">
        <w:rPr>
          <w:rFonts w:ascii="Verdana" w:hAnsi="Verdana"/>
          <w:b/>
          <w:sz w:val="18"/>
          <w:szCs w:val="18"/>
          <w:highlight w:val="yellow"/>
          <w:u w:val="single"/>
        </w:rPr>
        <w:t>Kryterium oceny ofert:</w:t>
      </w:r>
    </w:p>
    <w:p w14:paraId="597D5B70" w14:textId="06620065" w:rsidR="00CF4F46" w:rsidRPr="007A2366" w:rsidRDefault="00CF4F46" w:rsidP="00CF4F46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 xml:space="preserve">Czas reakcji serwisu: do </w:t>
      </w:r>
      <w:r w:rsidRPr="007A2366">
        <w:rPr>
          <w:rFonts w:ascii="Verdana" w:hAnsi="Verdana"/>
          <w:b/>
          <w:sz w:val="18"/>
          <w:szCs w:val="18"/>
          <w:highlight w:val="yellow"/>
        </w:rPr>
        <w:t>……</w:t>
      </w:r>
      <w:r w:rsidRPr="007A2366">
        <w:rPr>
          <w:rFonts w:ascii="Verdana" w:hAnsi="Verdana"/>
          <w:b/>
          <w:sz w:val="18"/>
          <w:szCs w:val="18"/>
        </w:rPr>
        <w:t xml:space="preserve"> dni roboczych </w:t>
      </w:r>
      <w:r w:rsidRPr="008E4929">
        <w:rPr>
          <w:rFonts w:ascii="Verdana" w:hAnsi="Verdana"/>
          <w:b/>
          <w:sz w:val="18"/>
          <w:szCs w:val="18"/>
        </w:rPr>
        <w:t xml:space="preserve">od </w:t>
      </w:r>
      <w:r w:rsidR="00541061" w:rsidRPr="008E4929">
        <w:rPr>
          <w:rFonts w:ascii="Verdana" w:hAnsi="Verdana"/>
          <w:b/>
          <w:sz w:val="18"/>
          <w:szCs w:val="18"/>
        </w:rPr>
        <w:t>momentu zgłoszenia.</w:t>
      </w:r>
    </w:p>
    <w:p w14:paraId="3929CA2E" w14:textId="77777777" w:rsidR="00CF4F46" w:rsidRPr="007A2366" w:rsidRDefault="00CF4F46" w:rsidP="00CF4F46">
      <w:pPr>
        <w:widowControl w:val="0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133E0F2B" w14:textId="325E3EBD" w:rsidR="00CF4F46" w:rsidRPr="007A2366" w:rsidRDefault="00CF4F46" w:rsidP="00CF4F46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Gwarancja na wykonane naprawy sprzętu: ……………. miesi</w:t>
      </w:r>
      <w:r w:rsidR="0053285E">
        <w:rPr>
          <w:rFonts w:ascii="Verdana" w:hAnsi="Verdana"/>
          <w:b/>
          <w:sz w:val="18"/>
          <w:szCs w:val="18"/>
        </w:rPr>
        <w:t>ą</w:t>
      </w:r>
      <w:r w:rsidRPr="007A2366">
        <w:rPr>
          <w:rFonts w:ascii="Verdana" w:hAnsi="Verdana"/>
          <w:b/>
          <w:sz w:val="18"/>
          <w:szCs w:val="18"/>
        </w:rPr>
        <w:t>c</w:t>
      </w:r>
      <w:r w:rsidR="0053285E">
        <w:rPr>
          <w:rFonts w:ascii="Verdana" w:hAnsi="Verdana"/>
          <w:b/>
          <w:sz w:val="18"/>
          <w:szCs w:val="18"/>
        </w:rPr>
        <w:t>e</w:t>
      </w:r>
      <w:r w:rsidRPr="007A2366">
        <w:rPr>
          <w:rFonts w:ascii="Verdana" w:hAnsi="Verdana"/>
          <w:b/>
          <w:sz w:val="18"/>
          <w:szCs w:val="18"/>
        </w:rPr>
        <w:t xml:space="preserve"> od wykonania naprawy</w:t>
      </w:r>
      <w:r w:rsidR="0053285E">
        <w:rPr>
          <w:rFonts w:ascii="Verdana" w:hAnsi="Verdana"/>
          <w:b/>
          <w:sz w:val="18"/>
          <w:szCs w:val="18"/>
        </w:rPr>
        <w:t xml:space="preserve"> </w:t>
      </w:r>
      <w:r w:rsidR="0053285E" w:rsidRPr="0053285E">
        <w:rPr>
          <w:rFonts w:ascii="Verdana" w:hAnsi="Verdana"/>
          <w:b/>
          <w:sz w:val="18"/>
          <w:szCs w:val="18"/>
        </w:rPr>
        <w:t>lub do końca okresu pakietu serwisowego całej drukarki 3D</w:t>
      </w:r>
      <w:r w:rsidR="0053285E">
        <w:rPr>
          <w:rFonts w:ascii="Verdana" w:hAnsi="Verdana"/>
          <w:b/>
          <w:sz w:val="18"/>
          <w:szCs w:val="18"/>
        </w:rPr>
        <w:t>, w zależności od tego, co wystąpi później.</w:t>
      </w:r>
    </w:p>
    <w:p w14:paraId="2828BFFD" w14:textId="77777777" w:rsidR="007A2366" w:rsidRDefault="007A2366" w:rsidP="00CF4F4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ED8B0E6" w14:textId="7B51E507" w:rsidR="00CF4F46" w:rsidRPr="007A2366" w:rsidRDefault="00CF4F46" w:rsidP="00CF4F4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 xml:space="preserve">Termin realizacji umowy: </w:t>
      </w:r>
      <w:r w:rsidRPr="007A2366">
        <w:rPr>
          <w:rFonts w:ascii="Verdana" w:hAnsi="Verdana"/>
          <w:sz w:val="18"/>
          <w:szCs w:val="18"/>
        </w:rPr>
        <w:t>od daty podpisania umowy</w:t>
      </w:r>
      <w:r w:rsidR="00CD083F">
        <w:rPr>
          <w:rFonts w:ascii="Verdana" w:hAnsi="Verdana"/>
          <w:sz w:val="18"/>
          <w:szCs w:val="18"/>
        </w:rPr>
        <w:t xml:space="preserve"> do 31/12/2027 r</w:t>
      </w:r>
      <w:r w:rsidRPr="007A2366">
        <w:rPr>
          <w:rFonts w:ascii="Verdana" w:hAnsi="Verdana"/>
          <w:sz w:val="18"/>
          <w:szCs w:val="18"/>
        </w:rPr>
        <w:t>.</w:t>
      </w:r>
    </w:p>
    <w:p w14:paraId="72702698" w14:textId="77777777" w:rsidR="00541061" w:rsidRPr="007A2366" w:rsidRDefault="00541061" w:rsidP="00CF4F46">
      <w:pPr>
        <w:jc w:val="both"/>
        <w:rPr>
          <w:rFonts w:ascii="Verdana" w:hAnsi="Verdana"/>
          <w:b/>
          <w:sz w:val="18"/>
          <w:szCs w:val="18"/>
        </w:rPr>
      </w:pPr>
    </w:p>
    <w:p w14:paraId="6A073DF2" w14:textId="670F396A" w:rsidR="00CF4F46" w:rsidRPr="007A2366" w:rsidRDefault="00CF4F46" w:rsidP="00285516">
      <w:pPr>
        <w:contextualSpacing/>
        <w:jc w:val="both"/>
        <w:rPr>
          <w:rFonts w:ascii="Verdana" w:hAnsi="Verdana"/>
          <w:bCs/>
          <w:color w:val="FF0000"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>Termin płatności:</w:t>
      </w:r>
      <w:r w:rsidRPr="007A2366">
        <w:rPr>
          <w:rFonts w:ascii="Verdana" w:hAnsi="Verdana"/>
          <w:bCs/>
          <w:sz w:val="18"/>
          <w:szCs w:val="18"/>
        </w:rPr>
        <w:t xml:space="preserve"> </w:t>
      </w:r>
      <w:r w:rsidR="00455613" w:rsidRPr="00455613">
        <w:rPr>
          <w:rFonts w:ascii="Verdana" w:hAnsi="Verdana"/>
          <w:bCs/>
          <w:sz w:val="18"/>
          <w:szCs w:val="18"/>
        </w:rPr>
        <w:t xml:space="preserve">Należność za usługę pakietu serwisowego realizowana będzie w </w:t>
      </w:r>
      <w:r w:rsidR="00285516">
        <w:rPr>
          <w:rFonts w:ascii="Verdana" w:hAnsi="Verdana"/>
          <w:bCs/>
          <w:sz w:val="18"/>
          <w:szCs w:val="18"/>
        </w:rPr>
        <w:t>sześciu</w:t>
      </w:r>
      <w:r w:rsidR="00455613" w:rsidRPr="00455613">
        <w:rPr>
          <w:rFonts w:ascii="Verdana" w:hAnsi="Verdana"/>
          <w:bCs/>
          <w:sz w:val="18"/>
          <w:szCs w:val="18"/>
        </w:rPr>
        <w:t xml:space="preserve"> równych ratach</w:t>
      </w:r>
      <w:r w:rsidR="00285516">
        <w:rPr>
          <w:rFonts w:ascii="Verdana" w:hAnsi="Verdana"/>
          <w:bCs/>
          <w:sz w:val="18"/>
          <w:szCs w:val="18"/>
        </w:rPr>
        <w:t xml:space="preserve"> (</w:t>
      </w:r>
      <w:r w:rsidR="00285516" w:rsidRPr="00220AFC">
        <w:rPr>
          <w:rFonts w:ascii="Verdana" w:hAnsi="Verdana"/>
          <w:sz w:val="20"/>
          <w:szCs w:val="20"/>
        </w:rPr>
        <w:t>3 raty płatne raz w roku po wykonaniu przeglądu serwisowego</w:t>
      </w:r>
      <w:r w:rsidR="00285516">
        <w:rPr>
          <w:rFonts w:ascii="Verdana" w:hAnsi="Verdana"/>
          <w:sz w:val="20"/>
          <w:szCs w:val="20"/>
        </w:rPr>
        <w:t xml:space="preserve"> i </w:t>
      </w:r>
      <w:r w:rsidR="00285516" w:rsidRPr="00220AFC">
        <w:rPr>
          <w:rFonts w:ascii="Verdana" w:hAnsi="Verdana"/>
          <w:sz w:val="20"/>
          <w:szCs w:val="20"/>
        </w:rPr>
        <w:t>3 raty płatne po wystawieniu faktury w ostatnim kwartal</w:t>
      </w:r>
      <w:r w:rsidR="00285516" w:rsidRPr="00EA128C">
        <w:rPr>
          <w:rFonts w:ascii="Verdana" w:hAnsi="Verdana"/>
          <w:sz w:val="20"/>
          <w:szCs w:val="20"/>
        </w:rPr>
        <w:t>e</w:t>
      </w:r>
      <w:r w:rsidR="00285516">
        <w:rPr>
          <w:rFonts w:ascii="Verdana" w:hAnsi="Verdana"/>
          <w:sz w:val="20"/>
          <w:szCs w:val="20"/>
        </w:rPr>
        <w:t>),</w:t>
      </w:r>
      <w:r w:rsidR="00455613">
        <w:rPr>
          <w:rFonts w:ascii="Verdana" w:hAnsi="Verdana"/>
          <w:bCs/>
          <w:sz w:val="18"/>
          <w:szCs w:val="18"/>
        </w:rPr>
        <w:t xml:space="preserve"> </w:t>
      </w:r>
      <w:r w:rsidR="00541061" w:rsidRPr="00455613">
        <w:rPr>
          <w:rFonts w:ascii="Verdana" w:hAnsi="Verdana"/>
          <w:bCs/>
          <w:sz w:val="18"/>
          <w:szCs w:val="18"/>
        </w:rPr>
        <w:t>przelewem w terminie</w:t>
      </w:r>
      <w:r w:rsidR="00541061" w:rsidRPr="007A2366">
        <w:rPr>
          <w:rFonts w:ascii="Verdana" w:hAnsi="Verdana"/>
          <w:bCs/>
          <w:sz w:val="18"/>
          <w:szCs w:val="18"/>
        </w:rPr>
        <w:t xml:space="preserve"> do 21 dni od daty otrzymania faktury częściowej  przez Zamawiającego na rachunek Wykonawcy zawarty na dzień zlecenia przelewu w wykazie podmiotów, o których mowa w art. 96b ust. 1) Ustawy o podatku od towarów i usług</w:t>
      </w:r>
      <w:r w:rsidRPr="000C5816">
        <w:rPr>
          <w:rFonts w:ascii="Verdana" w:hAnsi="Verdana"/>
          <w:bCs/>
          <w:sz w:val="18"/>
          <w:szCs w:val="18"/>
        </w:rPr>
        <w:t>.</w:t>
      </w:r>
    </w:p>
    <w:p w14:paraId="1CFF6EC2" w14:textId="77777777" w:rsidR="00541061" w:rsidRPr="007A2366" w:rsidRDefault="00541061" w:rsidP="00CF4F46">
      <w:pPr>
        <w:jc w:val="both"/>
        <w:rPr>
          <w:rFonts w:ascii="Verdana" w:hAnsi="Verdana"/>
          <w:color w:val="FF0000"/>
          <w:sz w:val="18"/>
          <w:szCs w:val="18"/>
        </w:rPr>
      </w:pPr>
    </w:p>
    <w:p w14:paraId="32E05750" w14:textId="77777777" w:rsidR="00CF4F46" w:rsidRPr="007A2366" w:rsidRDefault="00CF4F46" w:rsidP="00CF4F46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A2366">
        <w:rPr>
          <w:rFonts w:ascii="Verdana" w:hAnsi="Verdana"/>
          <w:b/>
          <w:sz w:val="18"/>
          <w:szCs w:val="18"/>
        </w:rPr>
        <w:t xml:space="preserve"> TAK/NIE</w:t>
      </w:r>
    </w:p>
    <w:p w14:paraId="63826F34" w14:textId="77777777" w:rsidR="00CF4F46" w:rsidRPr="007A2366" w:rsidRDefault="00CF4F46" w:rsidP="00CF4F46">
      <w:pPr>
        <w:rPr>
          <w:rFonts w:ascii="Verdana" w:hAnsi="Verdana"/>
          <w:b/>
          <w:sz w:val="18"/>
          <w:szCs w:val="18"/>
          <w:u w:val="single"/>
        </w:rPr>
      </w:pPr>
    </w:p>
    <w:p w14:paraId="1DF1013F" w14:textId="77777777" w:rsidR="00CF4F46" w:rsidRPr="007A2366" w:rsidRDefault="00CF4F46" w:rsidP="00CF4F46">
      <w:pPr>
        <w:rPr>
          <w:rFonts w:ascii="Verdana" w:hAnsi="Verdana"/>
          <w:b/>
          <w:sz w:val="18"/>
          <w:szCs w:val="18"/>
          <w:u w:val="single"/>
        </w:rPr>
      </w:pPr>
      <w:r w:rsidRPr="007A236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1C9A22E" w14:textId="77777777" w:rsidR="00CF4F46" w:rsidRPr="007A2366" w:rsidRDefault="00CF4F46" w:rsidP="00CF4F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wskazanym w SWZ.</w:t>
      </w:r>
    </w:p>
    <w:p w14:paraId="6F5FA5CF" w14:textId="227F3195" w:rsidR="00CF4F46" w:rsidRPr="007A2366" w:rsidRDefault="00CF4F46" w:rsidP="00CF4F4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</w:t>
      </w:r>
      <w:r w:rsidR="007A2366">
        <w:rPr>
          <w:rFonts w:ascii="Verdana" w:hAnsi="Verdana"/>
          <w:sz w:val="18"/>
          <w:szCs w:val="18"/>
          <w:lang w:eastAsia="ar-SA"/>
        </w:rPr>
        <w:t> </w:t>
      </w:r>
      <w:r w:rsidRPr="007A2366">
        <w:rPr>
          <w:rFonts w:ascii="Verdana" w:hAnsi="Verdana"/>
          <w:sz w:val="18"/>
          <w:szCs w:val="18"/>
          <w:lang w:eastAsia="ar-SA"/>
        </w:rPr>
        <w:t>Specyfikacji Warunków Zamówienia, w miejscu i terminie wyznaczonym przez zamawiającego</w:t>
      </w:r>
      <w:r w:rsidRPr="007A2366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236B21D" w14:textId="36708A4A" w:rsidR="00CF4F46" w:rsidRPr="007A2366" w:rsidRDefault="00CF4F46" w:rsidP="00CF4F4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7A2366">
        <w:rPr>
          <w:rFonts w:ascii="Verdana" w:hAnsi="Verdana"/>
          <w:sz w:val="18"/>
          <w:szCs w:val="18"/>
          <w:vertAlign w:val="superscript"/>
        </w:rPr>
        <w:t>1</w:t>
      </w:r>
      <w:r w:rsidRPr="007A2366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</w:t>
      </w:r>
      <w:r w:rsidR="007A2366">
        <w:rPr>
          <w:rFonts w:ascii="Verdana" w:hAnsi="Verdana"/>
          <w:sz w:val="18"/>
          <w:szCs w:val="18"/>
        </w:rPr>
        <w:t> </w:t>
      </w:r>
      <w:r w:rsidRPr="007A2366">
        <w:rPr>
          <w:rFonts w:ascii="Verdana" w:hAnsi="Verdana"/>
          <w:sz w:val="18"/>
          <w:szCs w:val="18"/>
        </w:rPr>
        <w:t>celu ubiegania się o udzielenie zamówienia publicznego w niniejszym postępowaniu</w:t>
      </w:r>
      <w:r w:rsidRPr="007A2366">
        <w:rPr>
          <w:rFonts w:ascii="Verdana" w:hAnsi="Verdana"/>
          <w:sz w:val="18"/>
          <w:szCs w:val="18"/>
          <w:vertAlign w:val="superscript"/>
        </w:rPr>
        <w:t>2</w:t>
      </w:r>
      <w:r w:rsidRPr="007A2366">
        <w:rPr>
          <w:rFonts w:ascii="Verdana" w:hAnsi="Verdana"/>
          <w:sz w:val="18"/>
          <w:szCs w:val="18"/>
        </w:rPr>
        <w:t xml:space="preserve"> </w:t>
      </w:r>
    </w:p>
    <w:p w14:paraId="175BE704" w14:textId="77777777" w:rsidR="00CF4F46" w:rsidRPr="007A2366" w:rsidRDefault="00CF4F46" w:rsidP="00CF4F4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A2366">
        <w:rPr>
          <w:rFonts w:ascii="Verdana" w:hAnsi="Verdana"/>
          <w:i/>
          <w:sz w:val="16"/>
          <w:szCs w:val="16"/>
          <w:vertAlign w:val="superscript"/>
        </w:rPr>
        <w:t>1</w:t>
      </w:r>
      <w:r w:rsidRPr="007A2366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</w:t>
      </w:r>
      <w:r w:rsidRPr="007A2366">
        <w:rPr>
          <w:rFonts w:ascii="Verdana" w:hAnsi="Verdana"/>
          <w:i/>
          <w:sz w:val="16"/>
          <w:szCs w:val="16"/>
        </w:rPr>
        <w:lastRenderedPageBreak/>
        <w:t xml:space="preserve">przepływu takich danych oraz uchylenia dyrektywy 95/46/WE (ogólne rozporządzenie o ochronie danych) (Dz. Urz. UE L 119 z 04.05.2016, str. 1). </w:t>
      </w:r>
    </w:p>
    <w:p w14:paraId="3BBA4E2F" w14:textId="77777777" w:rsidR="00CF4F46" w:rsidRPr="007A2366" w:rsidRDefault="00CF4F46" w:rsidP="00CF4F4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7A2366">
        <w:rPr>
          <w:rFonts w:ascii="Verdana" w:hAnsi="Verdana"/>
          <w:i/>
          <w:sz w:val="16"/>
          <w:szCs w:val="16"/>
          <w:vertAlign w:val="superscript"/>
        </w:rPr>
        <w:t>2</w:t>
      </w:r>
      <w:r w:rsidRPr="007A2366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4A09E3" w14:textId="26503DD4" w:rsidR="007A2366" w:rsidRDefault="007A2366" w:rsidP="00C46A44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7A2366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7A2366">
        <w:rPr>
          <w:rFonts w:ascii="Verdana" w:hAnsi="Verdana"/>
          <w:b/>
          <w:sz w:val="18"/>
          <w:szCs w:val="18"/>
        </w:rPr>
        <w:t>ppkt</w:t>
      </w:r>
      <w:proofErr w:type="spellEnd"/>
      <w:r w:rsidRPr="007A2366">
        <w:rPr>
          <w:rFonts w:ascii="Verdana" w:hAnsi="Verdana"/>
          <w:b/>
          <w:sz w:val="18"/>
          <w:szCs w:val="18"/>
        </w:rPr>
        <w:t xml:space="preserve">. </w:t>
      </w:r>
      <w:r w:rsidR="00D30138" w:rsidRPr="00D30138">
        <w:rPr>
          <w:rFonts w:ascii="Verdana" w:hAnsi="Verdana"/>
          <w:b/>
          <w:sz w:val="18"/>
          <w:szCs w:val="18"/>
        </w:rPr>
        <w:t>3</w:t>
      </w:r>
      <w:r w:rsidRPr="00D30138">
        <w:rPr>
          <w:rFonts w:ascii="Verdana" w:hAnsi="Verdana"/>
          <w:b/>
          <w:sz w:val="18"/>
          <w:szCs w:val="18"/>
        </w:rPr>
        <w:t xml:space="preserve"> S</w:t>
      </w:r>
      <w:r w:rsidRPr="007A2366">
        <w:rPr>
          <w:rFonts w:ascii="Verdana" w:hAnsi="Verdana"/>
          <w:b/>
          <w:sz w:val="18"/>
          <w:szCs w:val="18"/>
        </w:rPr>
        <w:t>WZ spełniamy osobiście/ powołujemy się na zasoby podmiotu trzeciego w następującym zakresie</w:t>
      </w:r>
      <w:r w:rsidRPr="007A2366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7A2366">
        <w:rPr>
          <w:rFonts w:ascii="Verdana" w:hAnsi="Verdana"/>
          <w:b/>
          <w:sz w:val="18"/>
          <w:szCs w:val="18"/>
        </w:rPr>
        <w:t xml:space="preserve"> ………………………………………………………………</w:t>
      </w:r>
    </w:p>
    <w:p w14:paraId="379E60FA" w14:textId="77777777" w:rsidR="007A2366" w:rsidRPr="007A2366" w:rsidRDefault="007A2366" w:rsidP="007A2366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18"/>
          <w:szCs w:val="18"/>
        </w:rPr>
      </w:pPr>
    </w:p>
    <w:p w14:paraId="2B6A2E9F" w14:textId="77777777" w:rsidR="007A2366" w:rsidRPr="007A2366" w:rsidRDefault="007A2366" w:rsidP="00C46A44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A2366" w:rsidRPr="007A2366" w14:paraId="01E16318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8B457B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F5509B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E222ABE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E8C19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7A2366" w:rsidRPr="007A2366" w14:paraId="6CD9F5D8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A33230" w14:textId="77777777" w:rsidR="007A2366" w:rsidRPr="007A2366" w:rsidRDefault="007A2366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C92433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E6AF4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46A44" w:rsidRPr="007A2366" w14:paraId="75888CED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2EC9C0" w14:textId="77777777" w:rsidR="00C46A44" w:rsidRPr="007A2366" w:rsidRDefault="00C46A44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FE9D65" w14:textId="77777777" w:rsidR="00C46A44" w:rsidRPr="007A2366" w:rsidRDefault="00C46A4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912F1" w14:textId="77777777" w:rsidR="00C46A44" w:rsidRPr="007A2366" w:rsidRDefault="00C46A44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BDFDC92" w14:textId="77777777" w:rsidR="007A2366" w:rsidRDefault="007A2366" w:rsidP="007A2366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00B94C32" w14:textId="1E251030" w:rsidR="007A2366" w:rsidRPr="007A2366" w:rsidRDefault="007A2366" w:rsidP="00C46A44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A2366">
        <w:rPr>
          <w:rFonts w:ascii="Verdana" w:hAnsi="Verdana"/>
          <w:b/>
          <w:sz w:val="18"/>
          <w:szCs w:val="18"/>
        </w:rPr>
        <w:t xml:space="preserve">Oświadczenie, w przypadku </w:t>
      </w:r>
      <w:r w:rsidRPr="007A2366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7A2366">
        <w:rPr>
          <w:rFonts w:ascii="Verdana" w:hAnsi="Verdana"/>
          <w:sz w:val="18"/>
          <w:szCs w:val="18"/>
        </w:rPr>
        <w:t xml:space="preserve">zgodne z pkt </w:t>
      </w:r>
      <w:r w:rsidR="00D30138">
        <w:rPr>
          <w:rFonts w:ascii="Verdana" w:hAnsi="Verdana"/>
          <w:sz w:val="18"/>
          <w:szCs w:val="18"/>
        </w:rPr>
        <w:t>10.2.3</w:t>
      </w:r>
      <w:r w:rsidRPr="007A2366">
        <w:rPr>
          <w:rFonts w:ascii="Verdana" w:hAnsi="Verdana"/>
          <w:sz w:val="18"/>
          <w:szCs w:val="18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A2366" w:rsidRPr="007A2366" w14:paraId="0252FE9A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ACBCDB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D5FB39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37A99" w14:textId="77777777" w:rsidR="007A2366" w:rsidRPr="007A2366" w:rsidRDefault="007A23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7A2366" w:rsidRPr="007A2366" w14:paraId="71AC7541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E0FB5" w14:textId="77777777" w:rsidR="007A2366" w:rsidRPr="007A2366" w:rsidRDefault="007A2366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AD65F6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D874D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7A2366" w:rsidRPr="007A2366" w14:paraId="4AB8DEA1" w14:textId="77777777" w:rsidTr="007A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01B281E" w14:textId="77777777" w:rsidR="007A2366" w:rsidRPr="007A2366" w:rsidRDefault="007A2366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7A236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DEB0C9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0D719" w14:textId="77777777" w:rsidR="007A2366" w:rsidRPr="007A2366" w:rsidRDefault="007A2366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F8DB2B8" w14:textId="77777777" w:rsidR="007A2366" w:rsidRPr="007A2366" w:rsidRDefault="007A2366" w:rsidP="007A2366">
      <w:pPr>
        <w:ind w:left="720"/>
        <w:jc w:val="both"/>
        <w:rPr>
          <w:rFonts w:ascii="Verdana" w:hAnsi="Verdana"/>
          <w:sz w:val="18"/>
          <w:szCs w:val="18"/>
        </w:rPr>
      </w:pPr>
    </w:p>
    <w:p w14:paraId="3A0E1CAD" w14:textId="77777777" w:rsidR="007A2366" w:rsidRPr="007A2366" w:rsidRDefault="007A2366" w:rsidP="00C46A44">
      <w:pPr>
        <w:numPr>
          <w:ilvl w:val="0"/>
          <w:numId w:val="1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A6EFEE6" w14:textId="77777777" w:rsidR="007A2366" w:rsidRPr="007A2366" w:rsidRDefault="007A2366" w:rsidP="007A236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18"/>
          <w:szCs w:val="18"/>
        </w:rPr>
      </w:pPr>
      <w:r w:rsidRPr="007A2366">
        <w:rPr>
          <w:rFonts w:ascii="Verdana" w:hAnsi="Verdana" w:cs="Times New Roman"/>
          <w:sz w:val="18"/>
          <w:szCs w:val="18"/>
        </w:rPr>
        <w:tab/>
        <w:t>Imię i Nazwisko</w:t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  <w:r w:rsidRPr="007A2366">
        <w:rPr>
          <w:rFonts w:ascii="Verdana" w:hAnsi="Verdana" w:cs="Times New Roman"/>
          <w:sz w:val="18"/>
          <w:szCs w:val="18"/>
        </w:rPr>
        <w:tab/>
      </w:r>
    </w:p>
    <w:p w14:paraId="1F35A688" w14:textId="77777777" w:rsidR="007A2366" w:rsidRPr="007A2366" w:rsidRDefault="007A2366" w:rsidP="007A236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6842753D" w14:textId="799BFEC4" w:rsidR="007A2366" w:rsidRPr="007A2366" w:rsidRDefault="007A2366" w:rsidP="007A2366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 </w:t>
      </w:r>
    </w:p>
    <w:p w14:paraId="58988A16" w14:textId="77777777" w:rsidR="007A2366" w:rsidRPr="007A2366" w:rsidRDefault="007A2366" w:rsidP="007A2366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7D087BB0" w14:textId="1129C4F5" w:rsidR="007A2366" w:rsidRPr="007A2366" w:rsidRDefault="007A2366" w:rsidP="00C46A44">
      <w:pPr>
        <w:numPr>
          <w:ilvl w:val="0"/>
          <w:numId w:val="1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2366">
        <w:rPr>
          <w:rFonts w:ascii="Verdana" w:hAnsi="Verdana"/>
          <w:sz w:val="18"/>
          <w:szCs w:val="18"/>
        </w:rPr>
        <w:t>ych</w:t>
      </w:r>
      <w:proofErr w:type="spellEnd"/>
      <w:r w:rsidRPr="007A2366">
        <w:rPr>
          <w:rFonts w:ascii="Verdana" w:hAnsi="Verdana"/>
          <w:sz w:val="18"/>
          <w:szCs w:val="18"/>
        </w:rPr>
        <w:t>) dokumentu(ów) …………………………………………………………………......, które dołączamy do oferty.</w:t>
      </w:r>
    </w:p>
    <w:p w14:paraId="03544A88" w14:textId="77777777" w:rsidR="007A2366" w:rsidRPr="007A2366" w:rsidRDefault="007A2366" w:rsidP="007A2366">
      <w:pPr>
        <w:jc w:val="both"/>
        <w:rPr>
          <w:rFonts w:ascii="Verdana" w:hAnsi="Verdana"/>
          <w:sz w:val="18"/>
          <w:szCs w:val="18"/>
        </w:rPr>
      </w:pPr>
    </w:p>
    <w:p w14:paraId="497E14AF" w14:textId="77777777" w:rsidR="007A2366" w:rsidRPr="007A2366" w:rsidRDefault="007A2366" w:rsidP="00C46A44">
      <w:pPr>
        <w:numPr>
          <w:ilvl w:val="0"/>
          <w:numId w:val="1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załącznikami do niniejszej oferty są:</w:t>
      </w:r>
    </w:p>
    <w:p w14:paraId="04EC6042" w14:textId="77777777" w:rsidR="007A2366" w:rsidRPr="007A2366" w:rsidRDefault="007A2366" w:rsidP="007A2366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B357FEA" w14:textId="77777777" w:rsidR="007A2366" w:rsidRPr="007A2366" w:rsidRDefault="007A2366" w:rsidP="007A2366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E794033" w14:textId="77777777" w:rsidR="007A2366" w:rsidRPr="007A2366" w:rsidRDefault="007A2366" w:rsidP="007A2366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7A2366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2BCC27D1" w14:textId="77777777" w:rsidR="007A2366" w:rsidRPr="007A2366" w:rsidRDefault="007A2366" w:rsidP="007A236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1CA0B8AD" w14:textId="07BE54E9" w:rsidR="007A2366" w:rsidRPr="007A2366" w:rsidRDefault="007A2366" w:rsidP="007A236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7A236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CD977A6" w14:textId="77777777" w:rsidR="007A2366" w:rsidRPr="007A2366" w:rsidRDefault="007A2366" w:rsidP="007A236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  <w:r w:rsidRPr="007A236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1DCFFAFE" w14:textId="77777777" w:rsidR="007A2366" w:rsidRPr="007A2366" w:rsidRDefault="007A2366" w:rsidP="007A2366">
      <w:pPr>
        <w:rPr>
          <w:rFonts w:ascii="Verdana" w:hAnsi="Verdana"/>
          <w:sz w:val="18"/>
          <w:szCs w:val="18"/>
          <w:lang w:eastAsia="zh-CN"/>
        </w:rPr>
      </w:pPr>
    </w:p>
    <w:p w14:paraId="4EDC9406" w14:textId="77777777" w:rsidR="007A2366" w:rsidRPr="007A2366" w:rsidRDefault="007A2366" w:rsidP="007A2366">
      <w:pPr>
        <w:rPr>
          <w:rFonts w:ascii="Verdana" w:hAnsi="Verdana"/>
          <w:sz w:val="18"/>
          <w:szCs w:val="18"/>
        </w:rPr>
      </w:pPr>
    </w:p>
    <w:p w14:paraId="3BEE0E23" w14:textId="77777777" w:rsidR="00FE545C" w:rsidRPr="007A2366" w:rsidRDefault="00FE545C" w:rsidP="007A2366">
      <w:pPr>
        <w:pStyle w:val="Akapitzlist"/>
        <w:ind w:left="0"/>
        <w:rPr>
          <w:rFonts w:ascii="Verdana" w:hAnsi="Verdana"/>
          <w:sz w:val="18"/>
          <w:szCs w:val="18"/>
        </w:rPr>
      </w:pPr>
    </w:p>
    <w:sectPr w:rsidR="00FE545C" w:rsidRPr="007A23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13B1B" w14:textId="77777777" w:rsidR="00803A41" w:rsidRDefault="00803A41">
      <w:r>
        <w:separator/>
      </w:r>
    </w:p>
  </w:endnote>
  <w:endnote w:type="continuationSeparator" w:id="0">
    <w:p w14:paraId="0F63DFD3" w14:textId="77777777" w:rsidR="00803A41" w:rsidRDefault="00803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AEC36" w14:textId="77777777" w:rsidR="00A452BF" w:rsidRDefault="00A4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AC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AA379" w14:textId="77777777" w:rsidR="00A452BF" w:rsidRDefault="00A4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0B6C2" w14:textId="77777777" w:rsidR="00803A41" w:rsidRDefault="00803A41">
      <w:r>
        <w:separator/>
      </w:r>
    </w:p>
  </w:footnote>
  <w:footnote w:type="continuationSeparator" w:id="0">
    <w:p w14:paraId="31F4DDC1" w14:textId="77777777" w:rsidR="00803A41" w:rsidRDefault="00803A41">
      <w:r>
        <w:continuationSeparator/>
      </w:r>
    </w:p>
  </w:footnote>
  <w:footnote w:id="1">
    <w:p w14:paraId="56DEF3D6" w14:textId="77777777" w:rsidR="007A2366" w:rsidRDefault="007A2366" w:rsidP="007A236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4C611" w14:textId="77777777" w:rsidR="00A452BF" w:rsidRDefault="00A4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2FB8A" w14:textId="6CFB0EC5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2516C" w14:textId="77777777" w:rsidR="00A452BF" w:rsidRDefault="00A4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D16A6A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9A2E5E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138745">
    <w:abstractNumId w:val="6"/>
  </w:num>
  <w:num w:numId="2" w16cid:durableId="141901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5150271">
    <w:abstractNumId w:val="2"/>
  </w:num>
  <w:num w:numId="4" w16cid:durableId="925504046">
    <w:abstractNumId w:val="5"/>
  </w:num>
  <w:num w:numId="5" w16cid:durableId="18517930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5812292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6312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24791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47512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A41"/>
    <w:rsid w:val="00012286"/>
    <w:rsid w:val="000704FC"/>
    <w:rsid w:val="00071CCC"/>
    <w:rsid w:val="000B731D"/>
    <w:rsid w:val="000C581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516"/>
    <w:rsid w:val="00315A4A"/>
    <w:rsid w:val="00455613"/>
    <w:rsid w:val="004B7300"/>
    <w:rsid w:val="004C1474"/>
    <w:rsid w:val="004C6753"/>
    <w:rsid w:val="0053285E"/>
    <w:rsid w:val="00541061"/>
    <w:rsid w:val="00595C87"/>
    <w:rsid w:val="005D2C65"/>
    <w:rsid w:val="005E6D94"/>
    <w:rsid w:val="00605D6C"/>
    <w:rsid w:val="0063384F"/>
    <w:rsid w:val="00643C6F"/>
    <w:rsid w:val="00646202"/>
    <w:rsid w:val="0065290F"/>
    <w:rsid w:val="006815F6"/>
    <w:rsid w:val="00760645"/>
    <w:rsid w:val="007748F0"/>
    <w:rsid w:val="007A2366"/>
    <w:rsid w:val="007A4321"/>
    <w:rsid w:val="00803A41"/>
    <w:rsid w:val="00833933"/>
    <w:rsid w:val="00853083"/>
    <w:rsid w:val="008610ED"/>
    <w:rsid w:val="008B2F0C"/>
    <w:rsid w:val="008B4928"/>
    <w:rsid w:val="008D2AB8"/>
    <w:rsid w:val="008E4929"/>
    <w:rsid w:val="008F1C66"/>
    <w:rsid w:val="00970FE4"/>
    <w:rsid w:val="00A0022B"/>
    <w:rsid w:val="00A346FE"/>
    <w:rsid w:val="00A452BF"/>
    <w:rsid w:val="00A47B4D"/>
    <w:rsid w:val="00A83018"/>
    <w:rsid w:val="00B74836"/>
    <w:rsid w:val="00B774DC"/>
    <w:rsid w:val="00C46A44"/>
    <w:rsid w:val="00C969A6"/>
    <w:rsid w:val="00CA7D36"/>
    <w:rsid w:val="00CD083F"/>
    <w:rsid w:val="00CF4F46"/>
    <w:rsid w:val="00D24208"/>
    <w:rsid w:val="00D30138"/>
    <w:rsid w:val="00D60C38"/>
    <w:rsid w:val="00D66893"/>
    <w:rsid w:val="00D90ACB"/>
    <w:rsid w:val="00DC1500"/>
    <w:rsid w:val="00E23CBA"/>
    <w:rsid w:val="00E44371"/>
    <w:rsid w:val="00E5717B"/>
    <w:rsid w:val="00E9096D"/>
    <w:rsid w:val="00E949B0"/>
    <w:rsid w:val="00EC0BEA"/>
    <w:rsid w:val="00EC703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1705A"/>
  <w15:chartTrackingRefBased/>
  <w15:docId w15:val="{6E1E064B-BF22-46CE-9E7B-4E35884A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F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F4F4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F4F46"/>
    <w:rPr>
      <w:rFonts w:ascii="Calibri Light" w:hAnsi="Calibri Light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CF4F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7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2025-01-24T10:34:00Z</cp:lastPrinted>
  <dcterms:created xsi:type="dcterms:W3CDTF">2025-01-24T10:34:00Z</dcterms:created>
  <dcterms:modified xsi:type="dcterms:W3CDTF">2025-01-24T10:34:00Z</dcterms:modified>
</cp:coreProperties>
</file>