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C48D6" w14:textId="77777777" w:rsidR="00295542" w:rsidRDefault="00295542" w:rsidP="0029554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3E5307BE" w14:textId="77777777" w:rsidR="00295542" w:rsidRDefault="00295542" w:rsidP="0029554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125CE13D" w14:textId="77777777" w:rsidR="00295542" w:rsidRDefault="00295542" w:rsidP="0029554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0399324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BCE857A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</w:t>
      </w:r>
    </w:p>
    <w:p w14:paraId="0CE3520B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7CF36BB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3736965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D9F09C7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946F914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2CE2965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A16B2DA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3D820A7" w14:textId="77777777" w:rsidR="00295542" w:rsidRDefault="00295542" w:rsidP="00295542">
      <w:pPr>
        <w:rPr>
          <w:rFonts w:ascii="Verdana" w:hAnsi="Verdana"/>
          <w:sz w:val="20"/>
          <w:szCs w:val="20"/>
        </w:rPr>
      </w:pPr>
    </w:p>
    <w:p w14:paraId="65696DC6" w14:textId="77777777" w:rsidR="00295542" w:rsidRDefault="00295542" w:rsidP="0029554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18A52D3C" w14:textId="77777777" w:rsidR="00295542" w:rsidRDefault="00295542" w:rsidP="00295542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3C50448" w14:textId="77777777" w:rsidR="00295542" w:rsidRDefault="00295542" w:rsidP="00295542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0841FB74" w14:textId="77777777" w:rsidR="00295542" w:rsidRDefault="00295542" w:rsidP="00295542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6583494" w14:textId="77777777" w:rsidR="00295542" w:rsidRDefault="00295542" w:rsidP="00295542">
      <w:pPr>
        <w:ind w:firstLine="3969"/>
        <w:rPr>
          <w:rFonts w:ascii="Verdana" w:hAnsi="Verdana"/>
          <w:b/>
          <w:sz w:val="20"/>
          <w:szCs w:val="20"/>
        </w:rPr>
      </w:pPr>
    </w:p>
    <w:p w14:paraId="60E60EBF" w14:textId="70FC8A0B" w:rsidR="00295542" w:rsidRDefault="00295542" w:rsidP="0029554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 xml:space="preserve">Dostawa wyposażenia laboratorium pod kątem przygotowania specjalistycznych materiałów do druku 3D rusztowań kostnych - zamrażarki laboratoryjnej - DE-dzp.272-32/25,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4D08E53" w14:textId="77777777" w:rsidR="00295542" w:rsidRDefault="00295542" w:rsidP="0029554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759"/>
      </w:tblGrid>
      <w:tr w:rsidR="00295542" w14:paraId="621FEBC2" w14:textId="77777777" w:rsidTr="00295542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1545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3EC6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013A0D6C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Producent: ……………………</w:t>
            </w:r>
          </w:p>
          <w:p w14:paraId="2B219365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42205525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Model: ………………………</w:t>
            </w:r>
          </w:p>
          <w:p w14:paraId="6D6F4E68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</w:tr>
      <w:tr w:rsidR="00295542" w14:paraId="702542BB" w14:textId="77777777" w:rsidTr="00295542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549A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244EA410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Łączna cena netto  [PLN]</w:t>
            </w:r>
          </w:p>
          <w:p w14:paraId="77F8C70F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F38A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2300C8D4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295542" w14:paraId="0227F126" w14:textId="77777777" w:rsidTr="00295542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F857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5BAD1DE9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Łączna cena brutto  [PLN]</w:t>
            </w:r>
          </w:p>
          <w:p w14:paraId="1B615A99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B9F9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513F49A4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  <w:p w14:paraId="03F8FDA9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(słownie: ………………………………..)</w:t>
            </w:r>
          </w:p>
        </w:tc>
      </w:tr>
      <w:tr w:rsidR="00295542" w14:paraId="552D96B6" w14:textId="77777777" w:rsidTr="00295542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ED7C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28558E1C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Stawka VAT [%]</w:t>
            </w:r>
          </w:p>
          <w:p w14:paraId="75398D67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75C5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5DEFD790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 %</w:t>
            </w:r>
          </w:p>
        </w:tc>
      </w:tr>
      <w:tr w:rsidR="00295542" w14:paraId="0CAA271A" w14:textId="77777777" w:rsidTr="00295542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B76E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63B8E5B4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Wartość VAT [PLN]</w:t>
            </w:r>
          </w:p>
          <w:p w14:paraId="47511610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F903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894B9D6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295542" w14:paraId="6A537B1B" w14:textId="77777777" w:rsidTr="00295542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ADA8C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Termin realizacji umowy</w:t>
            </w:r>
          </w:p>
          <w:p w14:paraId="138F1F5A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  <w:highlight w:val="yellow"/>
              </w:rPr>
              <w:t>(</w:t>
            </w:r>
            <w:r>
              <w:rPr>
                <w:rFonts w:ascii="Verdana" w:hAnsi="Verdana"/>
                <w:b/>
                <w:i/>
                <w:shadow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47F5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206553FB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do ……….. dni od daty podpisania umowy</w:t>
            </w:r>
          </w:p>
        </w:tc>
      </w:tr>
      <w:tr w:rsidR="00295542" w14:paraId="370737BC" w14:textId="77777777" w:rsidTr="00295542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9A1F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Okres gwarancji</w:t>
            </w:r>
          </w:p>
          <w:p w14:paraId="55734C89" w14:textId="77777777" w:rsidR="00295542" w:rsidRDefault="0029554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  <w:highlight w:val="yellow"/>
              </w:rPr>
              <w:t>(</w:t>
            </w:r>
            <w:r>
              <w:rPr>
                <w:rFonts w:ascii="Verdana" w:hAnsi="Verdana"/>
                <w:b/>
                <w:i/>
                <w:shadow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DE28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53BA8EDB" w14:textId="77777777" w:rsidR="00295542" w:rsidRDefault="0029554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……….. miesięcy</w:t>
            </w:r>
          </w:p>
        </w:tc>
      </w:tr>
    </w:tbl>
    <w:p w14:paraId="2AF1E869" w14:textId="77777777" w:rsidR="00295542" w:rsidRDefault="00295542" w:rsidP="0029554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D6DD811" w14:textId="77777777" w:rsidR="00295542" w:rsidRDefault="00295542" w:rsidP="0029554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69030E0E" w14:textId="77777777" w:rsidR="00295542" w:rsidRDefault="00295542" w:rsidP="0029554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A06C870" w14:textId="30DB52C5" w:rsidR="00295542" w:rsidRDefault="00295542" w:rsidP="0029554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443660" w14:textId="77777777" w:rsidR="00295542" w:rsidRDefault="00295542" w:rsidP="0029554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0E6B182" w14:textId="77777777" w:rsidR="00295542" w:rsidRDefault="00295542" w:rsidP="00295542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D347748" w14:textId="77777777" w:rsidR="00295542" w:rsidRDefault="00295542" w:rsidP="0029554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50D0E1B1" w14:textId="77777777" w:rsidR="00295542" w:rsidRDefault="00295542" w:rsidP="002955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z niniejszą ofertą, na warunkach określonych w </w:t>
      </w: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86F3527" w14:textId="77777777" w:rsidR="00295542" w:rsidRDefault="00295542" w:rsidP="00295542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570643" w14:textId="77777777" w:rsidR="00295542" w:rsidRDefault="00295542" w:rsidP="00295542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982429" w14:textId="77777777" w:rsidR="00295542" w:rsidRDefault="00295542" w:rsidP="00295542">
      <w:pPr>
        <w:ind w:left="35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B02158" w14:textId="77777777" w:rsidR="00295542" w:rsidRDefault="00295542" w:rsidP="00295542">
      <w:pPr>
        <w:ind w:left="35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FC0EE6" w14:textId="77777777" w:rsidR="00295542" w:rsidRDefault="00295542" w:rsidP="00295542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95542" w14:paraId="3E84808A" w14:textId="77777777" w:rsidTr="0029554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476E8" w14:textId="77777777" w:rsidR="00295542" w:rsidRDefault="002955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26497" w14:textId="77777777" w:rsidR="00295542" w:rsidRDefault="002955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D39EB8A" w14:textId="77777777" w:rsidR="00295542" w:rsidRDefault="002955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E028C" w14:textId="77777777" w:rsidR="00295542" w:rsidRDefault="002955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95542" w14:paraId="1317D319" w14:textId="77777777" w:rsidTr="0029554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3F323" w14:textId="77777777" w:rsidR="00295542" w:rsidRDefault="0029554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39115" w14:textId="77777777" w:rsidR="00295542" w:rsidRDefault="0029554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1A6C6" w14:textId="77777777" w:rsidR="00295542" w:rsidRDefault="0029554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95542" w14:paraId="6474E335" w14:textId="77777777" w:rsidTr="0029554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A1F68" w14:textId="77777777" w:rsidR="00295542" w:rsidRDefault="0029554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38A88" w14:textId="77777777" w:rsidR="00295542" w:rsidRDefault="0029554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6749F" w14:textId="77777777" w:rsidR="00295542" w:rsidRDefault="0029554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33D545F" w14:textId="77777777" w:rsidR="00295542" w:rsidRDefault="00295542" w:rsidP="002955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2DAC4D7" w14:textId="77777777" w:rsidR="00295542" w:rsidRDefault="00295542" w:rsidP="00295542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6DBE1730" w14:textId="77777777" w:rsidR="00295542" w:rsidRDefault="00295542" w:rsidP="0029554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308C7749" w14:textId="77777777" w:rsidR="00295542" w:rsidRDefault="00295542" w:rsidP="002955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17C90643" w14:textId="77777777" w:rsidR="00295542" w:rsidRDefault="00295542" w:rsidP="0029554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601EA8B" w14:textId="77777777" w:rsidR="00295542" w:rsidRDefault="00295542" w:rsidP="002955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628FA4CB" w14:textId="77777777" w:rsidR="00295542" w:rsidRDefault="00295542" w:rsidP="0029554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BB1F8D5" w14:textId="77777777" w:rsidR="00295542" w:rsidRDefault="00295542" w:rsidP="0029554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35A3CB3C" w14:textId="77777777" w:rsidR="00295542" w:rsidRDefault="00295542" w:rsidP="0029554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67B89E0D" w14:textId="77777777" w:rsidR="00295542" w:rsidRDefault="00295542" w:rsidP="0029554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0945016" w14:textId="77777777" w:rsidR="00295542" w:rsidRDefault="00295542" w:rsidP="0029554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44D11D08" w14:textId="77777777" w:rsidR="00295542" w:rsidRDefault="00295542" w:rsidP="0029554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255388DC" w14:textId="77777777" w:rsidR="00295542" w:rsidRDefault="00295542" w:rsidP="00295542"/>
    <w:p w14:paraId="10B6284E" w14:textId="77777777" w:rsidR="00295542" w:rsidRDefault="00295542" w:rsidP="00295542">
      <w:pPr>
        <w:jc w:val="right"/>
        <w:rPr>
          <w:rFonts w:ascii="Verdana" w:hAnsi="Verdana"/>
          <w:sz w:val="20"/>
          <w:szCs w:val="20"/>
        </w:rPr>
      </w:pPr>
    </w:p>
    <w:p w14:paraId="315254E3" w14:textId="77777777" w:rsidR="00FE545C" w:rsidRPr="00295542" w:rsidRDefault="00FE545C" w:rsidP="00295542"/>
    <w:sectPr w:rsidR="00FE545C" w:rsidRPr="002955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9BC1C" w14:textId="77777777" w:rsidR="009F2075" w:rsidRDefault="009F2075">
      <w:r>
        <w:separator/>
      </w:r>
    </w:p>
  </w:endnote>
  <w:endnote w:type="continuationSeparator" w:id="0">
    <w:p w14:paraId="678FFBA7" w14:textId="77777777" w:rsidR="009F2075" w:rsidRDefault="009F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869CD" w14:textId="77777777" w:rsidR="00527890" w:rsidRDefault="005278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844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E953" w14:textId="77777777" w:rsidR="00527890" w:rsidRDefault="005278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020DB" w14:textId="77777777" w:rsidR="009F2075" w:rsidRDefault="009F2075">
      <w:r>
        <w:separator/>
      </w:r>
    </w:p>
  </w:footnote>
  <w:footnote w:type="continuationSeparator" w:id="0">
    <w:p w14:paraId="467BCABA" w14:textId="77777777" w:rsidR="009F2075" w:rsidRDefault="009F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DCA6E" w14:textId="77777777" w:rsidR="00527890" w:rsidRDefault="005278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7B9C" w14:textId="52D519CF" w:rsidR="00F53146" w:rsidRPr="00295542" w:rsidRDefault="00F53146" w:rsidP="002955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FCF7B" w14:textId="77777777" w:rsidR="00527890" w:rsidRDefault="00527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71503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2685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146528">
    <w:abstractNumId w:val="0"/>
  </w:num>
  <w:num w:numId="4" w16cid:durableId="634717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07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6851"/>
    <w:rsid w:val="001D4612"/>
    <w:rsid w:val="00207E98"/>
    <w:rsid w:val="002723B0"/>
    <w:rsid w:val="00295542"/>
    <w:rsid w:val="00315A4A"/>
    <w:rsid w:val="004B7300"/>
    <w:rsid w:val="004C6753"/>
    <w:rsid w:val="0052789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2075"/>
    <w:rsid w:val="00A0022B"/>
    <w:rsid w:val="00A346FE"/>
    <w:rsid w:val="00A47B4D"/>
    <w:rsid w:val="00A83018"/>
    <w:rsid w:val="00B774DC"/>
    <w:rsid w:val="00BD379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641AFC"/>
  <w15:chartTrackingRefBased/>
  <w15:docId w15:val="{F70A1923-44B9-407E-8E25-62B862AE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5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5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530</Words>
  <Characters>3952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2025-01-22T13:53:00Z</cp:lastPrinted>
  <dcterms:created xsi:type="dcterms:W3CDTF">2025-01-22T13:53:00Z</dcterms:created>
  <dcterms:modified xsi:type="dcterms:W3CDTF">2025-01-22T13:53:00Z</dcterms:modified>
</cp:coreProperties>
</file>