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F212FA1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D4705C">
        <w:rPr>
          <w:rFonts w:ascii="Verdana" w:hAnsi="Verdana"/>
          <w:b/>
          <w:sz w:val="18"/>
          <w:szCs w:val="18"/>
        </w:rPr>
        <w:t>029</w:t>
      </w:r>
      <w:r w:rsidRPr="0067784D">
        <w:rPr>
          <w:rFonts w:ascii="Verdana" w:hAnsi="Verdana"/>
          <w:b/>
          <w:sz w:val="18"/>
          <w:szCs w:val="18"/>
        </w:rPr>
        <w:t>/2</w:t>
      </w:r>
      <w:r w:rsidR="00D4705C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4671359C" w:rsidR="00B12BC7" w:rsidRPr="004F7C04" w:rsidRDefault="00B12BC7" w:rsidP="004F7C04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4F7C04">
        <w:rPr>
          <w:rFonts w:ascii="Verdana" w:hAnsi="Verdana"/>
          <w:b/>
          <w:bCs/>
          <w:sz w:val="18"/>
          <w:szCs w:val="18"/>
        </w:rPr>
        <w:t xml:space="preserve">  </w:t>
      </w:r>
      <w:r w:rsidR="004F7C04">
        <w:rPr>
          <w:rFonts w:ascii="Verdana" w:hAnsi="Verdana" w:cs="Arial"/>
          <w:b/>
          <w:sz w:val="18"/>
          <w:szCs w:val="18"/>
        </w:rPr>
        <w:t>dostawa, wniesienie i montaż mebli biurowych dla Wydziału Fizyki i Informatyki Stosowanej paw.D-10 pok. 327 i p.328 - DE-dzp.272-</w:t>
      </w:r>
      <w:r w:rsidR="00D4705C">
        <w:rPr>
          <w:rFonts w:ascii="Verdana" w:hAnsi="Verdana" w:cs="Arial"/>
          <w:b/>
          <w:sz w:val="18"/>
          <w:szCs w:val="18"/>
        </w:rPr>
        <w:t>029</w:t>
      </w:r>
      <w:r w:rsidR="004F7C04">
        <w:rPr>
          <w:rFonts w:ascii="Verdana" w:hAnsi="Verdana" w:cs="Arial"/>
          <w:b/>
          <w:sz w:val="18"/>
          <w:szCs w:val="18"/>
        </w:rPr>
        <w:t>/2</w:t>
      </w:r>
      <w:r w:rsidR="00D4705C">
        <w:rPr>
          <w:rFonts w:ascii="Verdana" w:hAnsi="Verdana" w:cs="Arial"/>
          <w:b/>
          <w:sz w:val="18"/>
          <w:szCs w:val="18"/>
        </w:rPr>
        <w:t>5</w:t>
      </w:r>
      <w:r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D4705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10677"/>
    <w:rsid w:val="002303FA"/>
    <w:rsid w:val="002333D7"/>
    <w:rsid w:val="00237270"/>
    <w:rsid w:val="00285E58"/>
    <w:rsid w:val="002C151E"/>
    <w:rsid w:val="00337243"/>
    <w:rsid w:val="003D1274"/>
    <w:rsid w:val="00402CC7"/>
    <w:rsid w:val="00430A9F"/>
    <w:rsid w:val="004F7C04"/>
    <w:rsid w:val="005540B6"/>
    <w:rsid w:val="005741C5"/>
    <w:rsid w:val="005E5BD1"/>
    <w:rsid w:val="00623F70"/>
    <w:rsid w:val="0067784D"/>
    <w:rsid w:val="006E4A4C"/>
    <w:rsid w:val="008020EB"/>
    <w:rsid w:val="008C0748"/>
    <w:rsid w:val="008E5450"/>
    <w:rsid w:val="00927537"/>
    <w:rsid w:val="0093180B"/>
    <w:rsid w:val="00976CAB"/>
    <w:rsid w:val="00A86BD7"/>
    <w:rsid w:val="00B12BC7"/>
    <w:rsid w:val="00B33458"/>
    <w:rsid w:val="00B502B3"/>
    <w:rsid w:val="00BC579B"/>
    <w:rsid w:val="00C32D30"/>
    <w:rsid w:val="00C456EF"/>
    <w:rsid w:val="00CC5CB6"/>
    <w:rsid w:val="00D137A1"/>
    <w:rsid w:val="00D4705C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cp:lastPrinted>2024-08-22T09:08:00Z</cp:lastPrinted>
  <dcterms:created xsi:type="dcterms:W3CDTF">2024-08-22T09:08:00Z</dcterms:created>
  <dcterms:modified xsi:type="dcterms:W3CDTF">2025-01-21T07:14:00Z</dcterms:modified>
</cp:coreProperties>
</file>