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0146DF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 xml:space="preserve">Załącznik nr </w:t>
      </w:r>
      <w:r w:rsidR="00012286" w:rsidRPr="000146DF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0146D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0146D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0146DF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0146DF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>TEL.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FAX 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0146D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0146DF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0146DF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0146DF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0146D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Dział Zamówień Publicznych</w:t>
      </w:r>
      <w:r w:rsidR="008D2AB8" w:rsidRPr="000146DF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Al. Mickiewicza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30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0146DF" w:rsidRDefault="00D14AA4" w:rsidP="008D2AB8">
      <w:pPr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30-059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Kraków</w:t>
      </w:r>
      <w:r w:rsidR="008D2AB8" w:rsidRPr="000146DF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0146D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11EB7F5" w14:textId="77777777" w:rsidR="00BB0286" w:rsidRPr="00BB0286" w:rsidRDefault="008D2AB8" w:rsidP="00BB028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0283EC9A" w14:textId="77777777" w:rsidR="00BB0286" w:rsidRPr="00BB0286" w:rsidRDefault="00BB0286" w:rsidP="00BB028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2107EBD" w14:textId="39BFA76B" w:rsidR="008D2AB8" w:rsidRPr="000146DF" w:rsidRDefault="00BB0286" w:rsidP="00BB0286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B0286">
        <w:rPr>
          <w:rFonts w:ascii="Verdana" w:hAnsi="Verdana"/>
          <w:b/>
          <w:sz w:val="18"/>
          <w:szCs w:val="18"/>
        </w:rPr>
        <w:t>dostawa, wniesienie i montaż mebli biurowych dla Wydziału Fizyki i Informatyki Stosowanej paw.D-10 pok. 327 i p.328 - DE-dzp.272-</w:t>
      </w:r>
      <w:r w:rsidR="004D434C">
        <w:rPr>
          <w:rFonts w:ascii="Verdana" w:hAnsi="Verdana"/>
          <w:b/>
          <w:sz w:val="18"/>
          <w:szCs w:val="18"/>
        </w:rPr>
        <w:t>029</w:t>
      </w:r>
      <w:r w:rsidRPr="00BB0286">
        <w:rPr>
          <w:rFonts w:ascii="Verdana" w:hAnsi="Verdana"/>
          <w:b/>
          <w:sz w:val="18"/>
          <w:szCs w:val="18"/>
        </w:rPr>
        <w:t>/2</w:t>
      </w:r>
      <w:r w:rsidR="004D434C">
        <w:rPr>
          <w:rFonts w:ascii="Verdana" w:hAnsi="Verdana"/>
          <w:b/>
          <w:sz w:val="18"/>
          <w:szCs w:val="18"/>
        </w:rPr>
        <w:t>5</w:t>
      </w:r>
      <w:r w:rsidR="008D2AB8" w:rsidRPr="000146DF">
        <w:rPr>
          <w:rFonts w:ascii="Verdana" w:hAnsi="Verdana"/>
          <w:b/>
          <w:sz w:val="18"/>
          <w:szCs w:val="18"/>
        </w:rPr>
        <w:t xml:space="preserve">, </w:t>
      </w:r>
      <w:r w:rsidR="008D2AB8" w:rsidRPr="000146D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0EBD72B" w14:textId="42F2F5E5" w:rsidR="00332124" w:rsidRPr="000146DF" w:rsidRDefault="00332124" w:rsidP="008D2AB8">
      <w:pPr>
        <w:pStyle w:val="Tekstpodstawowy"/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417"/>
        <w:gridCol w:w="709"/>
        <w:gridCol w:w="1134"/>
        <w:gridCol w:w="1031"/>
        <w:gridCol w:w="851"/>
        <w:gridCol w:w="2001"/>
      </w:tblGrid>
      <w:tr w:rsidR="00BA38D9" w:rsidRPr="000146DF" w14:paraId="05710E8F" w14:textId="77777777" w:rsidTr="00AD237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BADA1" w14:textId="4C5A3A5C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F0D6FF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6274E8D9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15C28C" w14:textId="7CC8ACEB" w:rsidR="001450DD" w:rsidRPr="00806F6D" w:rsidRDefault="00AD237E" w:rsidP="001450DD">
            <w:pPr>
              <w:rPr>
                <w:rFonts w:ascii="Verdana" w:hAnsi="Verdana"/>
                <w:b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iCs/>
                <w:sz w:val="16"/>
                <w:szCs w:val="16"/>
              </w:rPr>
              <w:t>producen</w:t>
            </w:r>
            <w:r>
              <w:rPr>
                <w:rFonts w:ascii="Verdana" w:hAnsi="Verdana"/>
                <w:b/>
                <w:iCs/>
                <w:sz w:val="16"/>
                <w:szCs w:val="16"/>
              </w:rPr>
              <w:t>t, model/w</w:t>
            </w:r>
            <w:r w:rsidR="00806F6D" w:rsidRPr="00806F6D">
              <w:rPr>
                <w:rFonts w:ascii="Verdana" w:hAnsi="Verdana"/>
                <w:b/>
                <w:iCs/>
                <w:sz w:val="16"/>
                <w:szCs w:val="16"/>
              </w:rPr>
              <w:t>yrób własny</w:t>
            </w:r>
            <w:r w:rsidR="009755A0">
              <w:rPr>
                <w:rFonts w:ascii="Verdana" w:hAnsi="Verdana"/>
                <w:b/>
                <w:iCs/>
                <w:sz w:val="16"/>
                <w:szCs w:val="16"/>
              </w:rPr>
              <w:br/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D5360B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6187453F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786877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4C6A42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21953554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2B98B3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478E0C47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[%]</w:t>
            </w:r>
          </w:p>
          <w:p w14:paraId="2F79E65F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879789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56CD587B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  <w:p w14:paraId="1EC84E50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BA38D9" w:rsidRPr="000146DF" w14:paraId="65BE9BAA" w14:textId="77777777" w:rsidTr="00AD237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483FF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CAD38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1B1FD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B62FD8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5651E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90DBFD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546748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0AFDFC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0146DF" w14:paraId="65E13270" w14:textId="77777777" w:rsidTr="00AD237E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66B0E8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A08D" w14:textId="78E510E6" w:rsidR="00BA38D9" w:rsidRPr="00806F6D" w:rsidRDefault="00BF6A81" w:rsidP="00C94DFC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Szafa na segregatory z drzwiami dwuskrzydłowymi </w:t>
            </w:r>
            <w:r w:rsidR="009755A0">
              <w:rPr>
                <w:rFonts w:ascii="Verdana" w:hAnsi="Verdana"/>
                <w:b/>
                <w:bCs/>
                <w:sz w:val="16"/>
                <w:szCs w:val="16"/>
              </w:rPr>
              <w:t xml:space="preserve">z zamkiem i dwoma uchwytami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2D1F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750" w14:textId="03963D00" w:rsidR="00BA38D9" w:rsidRPr="00C94DFC" w:rsidRDefault="00A63BD8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3D4874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C1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C3E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F3566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47930D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65A3216" w14:textId="77777777" w:rsidTr="00AD237E">
        <w:trPr>
          <w:trHeight w:val="37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58CEEE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0A5F" w14:textId="0CCADA89" w:rsidR="00BA38D9" w:rsidRPr="00806F6D" w:rsidRDefault="00BF6A81" w:rsidP="00B563CB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 xml:space="preserve">Szafa na dokumenty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B8BA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6E9885B8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EFD" w14:textId="3EE01A2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B68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FAD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90BA82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4FF44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30E0288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FEFFD4" w14:textId="3C7DB75C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4021" w14:textId="06C4FA23" w:rsidR="00BA38D9" w:rsidRPr="00806F6D" w:rsidRDefault="00BF6A8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Szafa ubraniowa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2334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6D56" w14:textId="0D22337D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685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95B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A191D5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64834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B74ADF7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3C9136" w14:textId="3DF01964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69C7" w14:textId="17D71F8D" w:rsidR="00BA38D9" w:rsidRPr="00806F6D" w:rsidRDefault="00BF6A8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Szafka biurowa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FB18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8EAD" w14:textId="600E1EAA" w:rsidR="00BA38D9" w:rsidRPr="00C94DFC" w:rsidRDefault="00A63BD8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3D4874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5D3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BCB4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CC284C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2BC74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55BBEBF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879A" w14:textId="3F0AEA6B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F9E8" w14:textId="44A4D90E" w:rsidR="00BA38D9" w:rsidRPr="00806F6D" w:rsidRDefault="00BF6A8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Biurko narożne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26C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7C0D" w14:textId="5B2C1DF0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D29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E85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87CEA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10E63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21454737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72B20D" w14:textId="20CFE39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6507" w14:textId="3B5167BA" w:rsidR="00BA38D9" w:rsidRPr="00806F6D" w:rsidRDefault="00BF6A8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Stół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A24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2985" w14:textId="46CFFC38" w:rsidR="00BA38D9" w:rsidRPr="00C94DFC" w:rsidRDefault="00A63BD8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3D4874" w:rsidRPr="00C94DFC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BCF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2DEA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83503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A8F82A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BF75AD9" w14:textId="77777777" w:rsidTr="00AD237E">
        <w:trPr>
          <w:trHeight w:val="46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EFD60F" w14:textId="625ACDBA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04EC" w14:textId="6C57F1BC" w:rsidR="00BA38D9" w:rsidRPr="00806F6D" w:rsidRDefault="00BF6A81" w:rsidP="00C94DFC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Półka ścienna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94CD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1F63" w14:textId="58734FA5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C5032D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0B8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2FE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C8A668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A4B66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C26F3F1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59A8ED" w14:textId="50934969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6617" w14:textId="00C67496" w:rsidR="00BA38D9" w:rsidRPr="00806F6D" w:rsidRDefault="00806F6D" w:rsidP="00C94DFC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Pojedyncza półka wisząca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3999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9A18" w14:textId="5AC34CC6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59B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C65F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D1A0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EB7CF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6F76A06F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E3768C" w14:textId="3D74301D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9B73" w14:textId="77777777" w:rsidR="00BA38D9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Pomocnik-kontenerek na kółkach obrotowych </w:t>
            </w:r>
          </w:p>
          <w:p w14:paraId="02478020" w14:textId="3EC3291D" w:rsidR="009755A0" w:rsidRPr="00806F6D" w:rsidRDefault="009755A0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05FF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CE39" w14:textId="11653973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F3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761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A7FA04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2F44F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20361D2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973080" w14:textId="557E6DE6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58B9" w14:textId="1D72B6A0" w:rsidR="00BA38D9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Pó</w:t>
            </w:r>
            <w:r w:rsidR="00CE7F87">
              <w:rPr>
                <w:rFonts w:ascii="Verdana" w:hAnsi="Verdana"/>
                <w:b/>
                <w:bCs/>
                <w:sz w:val="16"/>
                <w:szCs w:val="16"/>
              </w:rPr>
              <w:t>ł</w:t>
            </w: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ka wisząca zamykana -strona lewa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69DA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C1D4" w14:textId="16AF48DB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93E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772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DC4319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0702C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36C8772E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33867D" w14:textId="65E984FC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1BC3" w14:textId="1FC17342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Krzesło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E414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9DBF" w14:textId="413F7A36" w:rsidR="00B563CB" w:rsidRPr="00C94DFC" w:rsidRDefault="00377239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70F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9A7D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187B8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490819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B4B2BD8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1D51DA" w14:textId="6BCF18A1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D09D" w14:textId="7D39219D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Biurko narożne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0E9F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BFB3" w14:textId="0DFBF46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435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509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DAD2C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D60A05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03900EBE" w14:textId="77777777" w:rsidTr="00AD237E">
        <w:trPr>
          <w:trHeight w:val="51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0679CE" w14:textId="3DC40724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D9BC" w14:textId="570E7B92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Dostawka do biurka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CB8E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BA49" w14:textId="2CE7D2A8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691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B12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822E64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3A95C3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6F279A4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A68B01" w14:textId="14DFE7A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7A1B" w14:textId="2A6A103F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Szafa na dokumenty/segregatory i ubrania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485C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B022" w14:textId="50C6C612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09D4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DF0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ED2283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51A9F9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66E55604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2F55B4" w14:textId="1D35BD0B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99DA" w14:textId="3B1E9E88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Szafka na ekspres oraz czajnik elektryczny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3AA2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04D6" w14:textId="0CAAE256" w:rsidR="00B563CB" w:rsidRPr="00C94DFC" w:rsidRDefault="00806F6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511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E1C2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1FC50A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D6EA4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403219C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7750BF" w14:textId="33F177D5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6CE7" w14:textId="26A18BAE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Regał, słupek na segregatory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B8A1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C2BD" w14:textId="513FAB9B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CD16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ABB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E18CE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E6882E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4F086A88" w14:textId="77777777" w:rsidTr="00EE32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4052F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7BC2A9E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422C2804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3C1C39B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35AF325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32E9FB1" w14:textId="510A8A56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netto za całość zamówienia /słownie: …………………/</w:t>
            </w:r>
          </w:p>
          <w:p w14:paraId="38BBDB85" w14:textId="4D713C29" w:rsidR="00BA38D9" w:rsidRPr="000146DF" w:rsidRDefault="00BA38D9" w:rsidP="00BA38D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brutto za całość zamówienia/słownie: 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5B47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7841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134345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522ACD" w14:textId="4DF1C6FD" w:rsidR="00285531" w:rsidRPr="000146DF" w:rsidRDefault="00285531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5EBFD08D" w14:textId="77777777" w:rsidR="00285531" w:rsidRPr="000146DF" w:rsidRDefault="00285531" w:rsidP="008D2AB8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109D643B" w:rsidR="008D2AB8" w:rsidRPr="000146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Termin realizacji umowy:</w:t>
      </w:r>
      <w:r w:rsidR="005667D2" w:rsidRPr="000146DF">
        <w:rPr>
          <w:rFonts w:ascii="Verdana" w:hAnsi="Verdana"/>
          <w:b/>
          <w:sz w:val="18"/>
          <w:szCs w:val="18"/>
        </w:rPr>
        <w:t xml:space="preserve"> </w:t>
      </w:r>
      <w:r w:rsidR="00FE3B86" w:rsidRPr="000146DF">
        <w:rPr>
          <w:rFonts w:ascii="Verdana" w:hAnsi="Verdana"/>
          <w:b/>
          <w:sz w:val="18"/>
          <w:szCs w:val="18"/>
        </w:rPr>
        <w:t xml:space="preserve">do </w:t>
      </w:r>
      <w:r w:rsidR="00285531" w:rsidRPr="000146DF">
        <w:rPr>
          <w:rFonts w:ascii="Verdana" w:hAnsi="Verdana"/>
          <w:b/>
          <w:sz w:val="18"/>
          <w:szCs w:val="18"/>
        </w:rPr>
        <w:t xml:space="preserve">……… </w:t>
      </w:r>
      <w:r w:rsidR="005667D2" w:rsidRPr="000146DF">
        <w:rPr>
          <w:rFonts w:ascii="Verdana" w:hAnsi="Verdana"/>
          <w:b/>
          <w:sz w:val="18"/>
          <w:szCs w:val="18"/>
        </w:rPr>
        <w:t>dni od daty podpisania umowy</w:t>
      </w:r>
      <w:r w:rsidR="00052B44" w:rsidRPr="000146DF">
        <w:rPr>
          <w:rFonts w:ascii="Verdana" w:hAnsi="Verdana"/>
          <w:b/>
          <w:sz w:val="18"/>
          <w:szCs w:val="18"/>
        </w:rPr>
        <w:t xml:space="preserve"> </w:t>
      </w:r>
      <w:r w:rsidR="00285531" w:rsidRPr="000146DF">
        <w:rPr>
          <w:rFonts w:ascii="Verdana" w:hAnsi="Verdana"/>
          <w:sz w:val="18"/>
          <w:szCs w:val="18"/>
          <w:highlight w:val="yellow"/>
        </w:rPr>
        <w:t>(</w:t>
      </w:r>
      <w:r w:rsidR="00285531"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15DD47C" w14:textId="6B185086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Okres udzielonej gwarancji </w:t>
      </w:r>
      <w:r w:rsidR="00440FA6" w:rsidRPr="000146DF">
        <w:rPr>
          <w:rFonts w:ascii="Verdana" w:hAnsi="Verdana"/>
          <w:b/>
          <w:sz w:val="18"/>
          <w:szCs w:val="18"/>
        </w:rPr>
        <w:t>na meble</w:t>
      </w:r>
      <w:r w:rsidR="00806F6D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</w:t>
      </w:r>
      <w:r w:rsidR="005667D2" w:rsidRPr="000146DF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sz w:val="18"/>
          <w:szCs w:val="18"/>
          <w:highlight w:val="yellow"/>
        </w:rPr>
        <w:t>(</w:t>
      </w:r>
      <w:r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0146DF">
        <w:rPr>
          <w:rFonts w:ascii="Verdana" w:hAnsi="Verdana"/>
          <w:i/>
          <w:sz w:val="18"/>
          <w:szCs w:val="18"/>
        </w:rPr>
        <w:t xml:space="preserve"> </w:t>
      </w:r>
    </w:p>
    <w:p w14:paraId="7E65E49A" w14:textId="7EF7FDF2" w:rsidR="007F1B9E" w:rsidRPr="00F9059F" w:rsidRDefault="00AA73A7" w:rsidP="00AA73A7">
      <w:pPr>
        <w:pStyle w:val="Tekstpodstawowy"/>
        <w:suppressAutoHyphens/>
        <w:autoSpaceDN w:val="0"/>
        <w:rPr>
          <w:rFonts w:ascii="Verdana" w:hAnsi="Verdana"/>
          <w:b w:val="0"/>
          <w:bCs/>
          <w:i/>
          <w:iCs/>
          <w:sz w:val="18"/>
          <w:szCs w:val="18"/>
        </w:rPr>
      </w:pPr>
      <w:r w:rsidRPr="00F9059F">
        <w:rPr>
          <w:b w:val="0"/>
          <w:bCs/>
          <w:i/>
          <w:iCs/>
          <w:sz w:val="22"/>
          <w:szCs w:val="22"/>
        </w:rPr>
        <w:t xml:space="preserve">*W przypadku nie podania okresu gwarancji, Zamawiający przyjmie minimalny okres gwarancji </w:t>
      </w:r>
      <w:r w:rsidR="0018198F" w:rsidRPr="00F9059F">
        <w:rPr>
          <w:b w:val="0"/>
          <w:bCs/>
          <w:i/>
          <w:iCs/>
          <w:sz w:val="22"/>
          <w:szCs w:val="22"/>
        </w:rPr>
        <w:t>wskazany w swz.</w:t>
      </w:r>
    </w:p>
    <w:p w14:paraId="67AD71FC" w14:textId="77777777" w:rsidR="008D2AB8" w:rsidRPr="000146D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0146DF">
        <w:rPr>
          <w:rFonts w:ascii="Verdana" w:hAnsi="Verdana"/>
          <w:sz w:val="18"/>
          <w:szCs w:val="18"/>
        </w:rPr>
        <w:t>6 marca 2018 r</w:t>
      </w:r>
      <w:r w:rsidRPr="000146DF">
        <w:rPr>
          <w:rFonts w:ascii="Verdana" w:hAnsi="Verdana"/>
          <w:sz w:val="18"/>
          <w:szCs w:val="18"/>
        </w:rPr>
        <w:t>.</w:t>
      </w:r>
      <w:r w:rsidR="00A0022B" w:rsidRPr="000146DF">
        <w:rPr>
          <w:rFonts w:ascii="Verdana" w:hAnsi="Verdana"/>
          <w:sz w:val="18"/>
          <w:szCs w:val="18"/>
        </w:rPr>
        <w:t xml:space="preserve"> Prawo przedsiębiorców, </w:t>
      </w:r>
      <w:r w:rsidRPr="000146DF">
        <w:rPr>
          <w:rFonts w:ascii="Verdana" w:hAnsi="Verdana"/>
          <w:sz w:val="18"/>
          <w:szCs w:val="18"/>
        </w:rPr>
        <w:t>należymy do małych lub średnich przedsiębiorców:</w:t>
      </w:r>
      <w:r w:rsidRPr="000146DF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0146DF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Termin płatności: </w:t>
      </w:r>
      <w:r w:rsidRPr="000146D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EF67188" w14:textId="77777777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</w:p>
    <w:p w14:paraId="76E792F9" w14:textId="0A14E734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ZOBOWIĄZUJEMY SIĘ</w:t>
      </w:r>
      <w:r w:rsidRPr="000146DF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30DE905" w14:textId="77777777" w:rsidR="000F5256" w:rsidRPr="000146DF" w:rsidRDefault="000F5256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4DF4A0E7" w14:textId="77777777" w:rsidR="00D24B7D" w:rsidRPr="000146DF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0146D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0146D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46D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46D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46D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0146DF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0146DF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Nazwa podwykonawcy</w:t>
            </w:r>
            <w:r w:rsidRPr="000146D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0146DF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0146DF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0146DF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146D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4C51546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0146DF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0146DF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0146DF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0146DF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0146DF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0146DF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0146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46DF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2665"/>
    <w:rsid w:val="00106636"/>
    <w:rsid w:val="00116EC6"/>
    <w:rsid w:val="001450DD"/>
    <w:rsid w:val="001801DD"/>
    <w:rsid w:val="0018198F"/>
    <w:rsid w:val="001871ED"/>
    <w:rsid w:val="001B30C7"/>
    <w:rsid w:val="001D4612"/>
    <w:rsid w:val="00207E98"/>
    <w:rsid w:val="00210677"/>
    <w:rsid w:val="002333D7"/>
    <w:rsid w:val="002723B0"/>
    <w:rsid w:val="00285531"/>
    <w:rsid w:val="002C151E"/>
    <w:rsid w:val="00315A4A"/>
    <w:rsid w:val="00332124"/>
    <w:rsid w:val="00377239"/>
    <w:rsid w:val="003B53A3"/>
    <w:rsid w:val="003C78AA"/>
    <w:rsid w:val="003D4874"/>
    <w:rsid w:val="00440FA6"/>
    <w:rsid w:val="00481FB1"/>
    <w:rsid w:val="004B7300"/>
    <w:rsid w:val="004C6753"/>
    <w:rsid w:val="004D434C"/>
    <w:rsid w:val="0051269B"/>
    <w:rsid w:val="005663D0"/>
    <w:rsid w:val="005667D2"/>
    <w:rsid w:val="00595C87"/>
    <w:rsid w:val="005D2C65"/>
    <w:rsid w:val="005E6D94"/>
    <w:rsid w:val="0063384F"/>
    <w:rsid w:val="00643C6F"/>
    <w:rsid w:val="00646202"/>
    <w:rsid w:val="0065290F"/>
    <w:rsid w:val="006815F6"/>
    <w:rsid w:val="006E37A2"/>
    <w:rsid w:val="006E4A4C"/>
    <w:rsid w:val="00745105"/>
    <w:rsid w:val="007748F0"/>
    <w:rsid w:val="007A0D83"/>
    <w:rsid w:val="007A4321"/>
    <w:rsid w:val="007F1B9E"/>
    <w:rsid w:val="00806F6D"/>
    <w:rsid w:val="00823514"/>
    <w:rsid w:val="00826707"/>
    <w:rsid w:val="00833933"/>
    <w:rsid w:val="00853083"/>
    <w:rsid w:val="00856A56"/>
    <w:rsid w:val="008B2F0C"/>
    <w:rsid w:val="008B4928"/>
    <w:rsid w:val="008C5E0A"/>
    <w:rsid w:val="008D2AB8"/>
    <w:rsid w:val="008E6081"/>
    <w:rsid w:val="008F1C66"/>
    <w:rsid w:val="00970FE4"/>
    <w:rsid w:val="009755A0"/>
    <w:rsid w:val="009B6122"/>
    <w:rsid w:val="00A0022B"/>
    <w:rsid w:val="00A33ACB"/>
    <w:rsid w:val="00A346FE"/>
    <w:rsid w:val="00A47B4D"/>
    <w:rsid w:val="00A63BD8"/>
    <w:rsid w:val="00A83018"/>
    <w:rsid w:val="00A86BD7"/>
    <w:rsid w:val="00AA73A7"/>
    <w:rsid w:val="00AC43BF"/>
    <w:rsid w:val="00AD237E"/>
    <w:rsid w:val="00AF4095"/>
    <w:rsid w:val="00AF704D"/>
    <w:rsid w:val="00B563CB"/>
    <w:rsid w:val="00B774DC"/>
    <w:rsid w:val="00BA38D9"/>
    <w:rsid w:val="00BB0286"/>
    <w:rsid w:val="00BF6A81"/>
    <w:rsid w:val="00C5032D"/>
    <w:rsid w:val="00C63FAE"/>
    <w:rsid w:val="00C72428"/>
    <w:rsid w:val="00C94DFC"/>
    <w:rsid w:val="00C969A6"/>
    <w:rsid w:val="00CA7D36"/>
    <w:rsid w:val="00CE7F87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03054"/>
    <w:rsid w:val="00E44371"/>
    <w:rsid w:val="00E7758A"/>
    <w:rsid w:val="00E949B0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9059F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Pages>3</Pages>
  <Words>702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13</cp:revision>
  <cp:lastPrinted>2024-08-22T09:07:00Z</cp:lastPrinted>
  <dcterms:created xsi:type="dcterms:W3CDTF">2024-10-16T13:10:00Z</dcterms:created>
  <dcterms:modified xsi:type="dcterms:W3CDTF">2025-01-21T07:14:00Z</dcterms:modified>
</cp:coreProperties>
</file>