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CCCD4" w14:textId="5F1F99E6" w:rsidR="00E60836" w:rsidRPr="005D6490" w:rsidRDefault="00E60836" w:rsidP="00D10602">
      <w:pPr>
        <w:ind w:left="4956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47483">
        <w:rPr>
          <w:rFonts w:ascii="Times New Roman" w:hAnsi="Times New Roman" w:cs="Times New Roman"/>
          <w:b/>
          <w:bCs/>
          <w:sz w:val="24"/>
          <w:szCs w:val="24"/>
        </w:rPr>
        <w:t xml:space="preserve">9 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do SWZ</w:t>
      </w:r>
    </w:p>
    <w:p w14:paraId="7AB85BFE" w14:textId="76BA9877" w:rsidR="005D6490" w:rsidRPr="005D6490" w:rsidRDefault="005D6490" w:rsidP="007C2B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20940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620940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C2B69" w14:paraId="48834250" w14:textId="77777777" w:rsidTr="00857DC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F2D96C" w14:textId="77777777" w:rsidR="007C2B69" w:rsidRDefault="007C2B69" w:rsidP="00857DC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98BC9D7" w14:textId="77777777" w:rsidR="007C2B69" w:rsidRPr="00053927" w:rsidRDefault="007C2B69" w:rsidP="00857DCD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CB337F" w14:textId="77777777" w:rsidR="007C2B69" w:rsidRPr="00053927" w:rsidRDefault="007C2B69" w:rsidP="00857DCD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7A158E1" w14:textId="77777777" w:rsidR="003315BF" w:rsidRDefault="003315BF" w:rsidP="003315BF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315BF" w:rsidRPr="0087706D" w14:paraId="6703496F" w14:textId="77777777" w:rsidTr="00857DCD">
        <w:tc>
          <w:tcPr>
            <w:tcW w:w="550" w:type="dxa"/>
            <w:shd w:val="clear" w:color="auto" w:fill="auto"/>
            <w:vAlign w:val="center"/>
          </w:tcPr>
          <w:p w14:paraId="1CC9DB5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6F00414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0D92F9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315BF" w:rsidRPr="0087706D" w14:paraId="511F31DD" w14:textId="77777777" w:rsidTr="001151E7">
        <w:trPr>
          <w:trHeight w:val="418"/>
        </w:trPr>
        <w:tc>
          <w:tcPr>
            <w:tcW w:w="550" w:type="dxa"/>
            <w:shd w:val="clear" w:color="auto" w:fill="auto"/>
            <w:vAlign w:val="center"/>
          </w:tcPr>
          <w:p w14:paraId="04250D28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C76653D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516A75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315BF" w:rsidRPr="0087706D" w14:paraId="55214F8C" w14:textId="77777777" w:rsidTr="001151E7">
        <w:trPr>
          <w:trHeight w:val="214"/>
        </w:trPr>
        <w:tc>
          <w:tcPr>
            <w:tcW w:w="550" w:type="dxa"/>
            <w:shd w:val="clear" w:color="auto" w:fill="auto"/>
            <w:vAlign w:val="center"/>
          </w:tcPr>
          <w:p w14:paraId="34C8C307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4EEB1E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42C5E10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342870F" w14:textId="7A810B8B" w:rsidR="00BD1D3E" w:rsidRPr="00BD1D3E" w:rsidRDefault="003315BF" w:rsidP="00BD1D3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696110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Pr="00A31FED">
        <w:rPr>
          <w:rFonts w:ascii="Arial" w:hAnsi="Arial" w:cs="Arial"/>
          <w:sz w:val="24"/>
          <w:szCs w:val="24"/>
        </w:rPr>
        <w:t>(</w:t>
      </w:r>
      <w:proofErr w:type="spellStart"/>
      <w:r w:rsidRPr="00A31FED">
        <w:rPr>
          <w:rFonts w:ascii="Arial" w:hAnsi="Arial" w:cs="Arial"/>
          <w:sz w:val="24"/>
          <w:szCs w:val="24"/>
        </w:rPr>
        <w:t>t.j</w:t>
      </w:r>
      <w:proofErr w:type="spellEnd"/>
      <w:r w:rsidRPr="00A31FED">
        <w:rPr>
          <w:rFonts w:ascii="Arial" w:hAnsi="Arial" w:cs="Arial"/>
          <w:sz w:val="24"/>
          <w:szCs w:val="24"/>
        </w:rPr>
        <w:t>. Dz. U. z 202</w:t>
      </w:r>
      <w:r w:rsidR="00DD559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A31FED">
        <w:rPr>
          <w:rFonts w:ascii="Arial" w:hAnsi="Arial" w:cs="Arial"/>
          <w:sz w:val="24"/>
          <w:szCs w:val="24"/>
        </w:rPr>
        <w:t xml:space="preserve">r. poz. </w:t>
      </w:r>
      <w:r w:rsidR="00DD5590">
        <w:rPr>
          <w:rFonts w:ascii="Arial" w:hAnsi="Arial" w:cs="Arial"/>
          <w:sz w:val="24"/>
          <w:szCs w:val="24"/>
        </w:rPr>
        <w:t>1320</w:t>
      </w:r>
      <w:r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                             </w:t>
      </w:r>
      <w:r w:rsidR="00DD5590"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sz w:val="24"/>
          <w:szCs w:val="24"/>
        </w:rPr>
        <w:t>że w ramach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B131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D1D3E" w:rsidRPr="00BD1D3E">
        <w:rPr>
          <w:rFonts w:ascii="Arial" w:hAnsi="Arial" w:cs="Arial"/>
          <w:b/>
          <w:sz w:val="24"/>
          <w:szCs w:val="24"/>
        </w:rPr>
        <w:t xml:space="preserve">Utrzymanie i serwisowanie systemu HMS, </w:t>
      </w:r>
      <w:proofErr w:type="spellStart"/>
      <w:r w:rsidR="00BD1D3E" w:rsidRPr="00BD1D3E">
        <w:rPr>
          <w:rFonts w:ascii="Arial" w:hAnsi="Arial" w:cs="Arial"/>
          <w:b/>
          <w:sz w:val="24"/>
          <w:szCs w:val="24"/>
        </w:rPr>
        <w:t>eHMS</w:t>
      </w:r>
      <w:proofErr w:type="spellEnd"/>
      <w:r w:rsidR="00BD1D3E" w:rsidRPr="00BD1D3E">
        <w:rPr>
          <w:rFonts w:ascii="Arial" w:hAnsi="Arial" w:cs="Arial"/>
          <w:b/>
          <w:sz w:val="24"/>
          <w:szCs w:val="24"/>
        </w:rPr>
        <w:t xml:space="preserve"> </w:t>
      </w:r>
      <w:r w:rsidR="00BD1D3E">
        <w:rPr>
          <w:rFonts w:ascii="Arial" w:hAnsi="Arial" w:cs="Arial"/>
          <w:b/>
          <w:sz w:val="24"/>
          <w:szCs w:val="24"/>
        </w:rPr>
        <w:t xml:space="preserve">                   </w:t>
      </w:r>
      <w:r w:rsidR="00BD1D3E" w:rsidRPr="00BD1D3E">
        <w:rPr>
          <w:rFonts w:ascii="Arial" w:hAnsi="Arial" w:cs="Arial"/>
          <w:b/>
          <w:sz w:val="24"/>
          <w:szCs w:val="24"/>
        </w:rPr>
        <w:t xml:space="preserve">i </w:t>
      </w:r>
      <w:proofErr w:type="spellStart"/>
      <w:r w:rsidR="00BD1D3E" w:rsidRPr="00BD1D3E">
        <w:rPr>
          <w:rFonts w:ascii="Arial" w:hAnsi="Arial" w:cs="Arial"/>
          <w:b/>
          <w:sz w:val="24"/>
          <w:szCs w:val="24"/>
        </w:rPr>
        <w:t>jHMS</w:t>
      </w:r>
      <w:proofErr w:type="spellEnd"/>
    </w:p>
    <w:p w14:paraId="2F864929" w14:textId="39D10EC1" w:rsidR="00E5533A" w:rsidRDefault="00E5533A" w:rsidP="00BD1D3E">
      <w:pPr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4C479F">
        <w:rPr>
          <w:rFonts w:ascii="Arial" w:eastAsia="Times New Roman" w:hAnsi="Arial" w:cs="Arial"/>
          <w:b/>
          <w:sz w:val="24"/>
          <w:szCs w:val="24"/>
          <w:lang w:eastAsia="pl-PL"/>
        </w:rPr>
        <w:t>01</w:t>
      </w:r>
      <w:bookmarkStart w:id="0" w:name="_GoBack"/>
      <w:bookmarkEnd w:id="0"/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4C479F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66466958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udzielenie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E5533A" w:rsidRPr="0087706D" w14:paraId="55B687D5" w14:textId="77777777" w:rsidTr="00857DCD">
        <w:tc>
          <w:tcPr>
            <w:tcW w:w="617" w:type="dxa"/>
            <w:shd w:val="clear" w:color="auto" w:fill="auto"/>
            <w:vAlign w:val="center"/>
          </w:tcPr>
          <w:p w14:paraId="6836703E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B7CD677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3C41D6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E5533A" w:rsidRPr="0087706D" w14:paraId="1E2559A8" w14:textId="77777777" w:rsidTr="00857DCD">
        <w:tc>
          <w:tcPr>
            <w:tcW w:w="617" w:type="dxa"/>
            <w:shd w:val="clear" w:color="auto" w:fill="auto"/>
            <w:vAlign w:val="center"/>
          </w:tcPr>
          <w:p w14:paraId="5685CF18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666A7F4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B462C7C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E5533A" w:rsidRPr="0087706D" w14:paraId="6C406827" w14:textId="77777777" w:rsidTr="00857DCD">
        <w:tc>
          <w:tcPr>
            <w:tcW w:w="617" w:type="dxa"/>
            <w:shd w:val="clear" w:color="auto" w:fill="auto"/>
            <w:vAlign w:val="center"/>
          </w:tcPr>
          <w:p w14:paraId="19ED35E2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C38ED41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29B65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28069E1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E5533A" w:rsidRPr="008833CF" w14:paraId="51ED6DA1" w14:textId="77777777" w:rsidTr="00857DCD">
        <w:trPr>
          <w:trHeight w:val="519"/>
        </w:trPr>
        <w:tc>
          <w:tcPr>
            <w:tcW w:w="4361" w:type="dxa"/>
            <w:shd w:val="clear" w:color="auto" w:fill="auto"/>
          </w:tcPr>
          <w:p w14:paraId="77C9C840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3142BD3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7E1F8C6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3118379" w14:textId="77777777" w:rsidR="00E5533A" w:rsidRPr="008833CF" w:rsidRDefault="00E5533A" w:rsidP="00857DCD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5A237481" w14:textId="77777777" w:rsidR="00E5533A" w:rsidRDefault="00E5533A" w:rsidP="004D6E78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3597880" w14:textId="16F633E6" w:rsidR="00E60836" w:rsidRPr="001151E7" w:rsidRDefault="00E5533A" w:rsidP="001151E7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p w14:paraId="12DEB592" w14:textId="77777777" w:rsidR="00290459" w:rsidRDefault="00290459" w:rsidP="00290459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4E863E8" w14:textId="77777777" w:rsidR="00290459" w:rsidRDefault="00290459" w:rsidP="00290459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pl-PL"/>
        </w:rPr>
      </w:pPr>
      <w:r>
        <w:rPr>
          <w:bCs/>
          <w:i/>
          <w:iCs/>
          <w:color w:val="FF0000"/>
        </w:rPr>
        <w:t xml:space="preserve"> podpisem elektronicznym</w:t>
      </w:r>
    </w:p>
    <w:p w14:paraId="2A70B7CB" w14:textId="7827330F" w:rsidR="00512454" w:rsidRPr="005145A2" w:rsidRDefault="00512454" w:rsidP="0029045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hAnsi="Calibri"/>
          <w:sz w:val="20"/>
        </w:rPr>
      </w:pPr>
    </w:p>
    <w:sectPr w:rsidR="00512454" w:rsidRPr="005145A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8E1FD9" w14:textId="77777777" w:rsidR="00DC18CE" w:rsidRDefault="00DC18CE" w:rsidP="00E60836">
      <w:pPr>
        <w:spacing w:after="0" w:line="240" w:lineRule="auto"/>
      </w:pPr>
      <w:r>
        <w:separator/>
      </w:r>
    </w:p>
  </w:endnote>
  <w:endnote w:type="continuationSeparator" w:id="0">
    <w:p w14:paraId="4DF281F5" w14:textId="77777777" w:rsidR="00DC18CE" w:rsidRDefault="00DC18CE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1623C" w14:textId="77777777" w:rsidR="00E60836" w:rsidRDefault="00E60836">
    <w:pPr>
      <w:pStyle w:val="Stopka"/>
    </w:pPr>
  </w:p>
  <w:p w14:paraId="3556B13A" w14:textId="77777777" w:rsidR="00D108F6" w:rsidRDefault="00DC18CE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5C9243" w14:textId="77777777" w:rsidR="00DC18CE" w:rsidRDefault="00DC18CE" w:rsidP="00E60836">
      <w:pPr>
        <w:spacing w:after="0" w:line="240" w:lineRule="auto"/>
      </w:pPr>
      <w:r>
        <w:separator/>
      </w:r>
    </w:p>
  </w:footnote>
  <w:footnote w:type="continuationSeparator" w:id="0">
    <w:p w14:paraId="02E250C5" w14:textId="77777777" w:rsidR="00DC18CE" w:rsidRDefault="00DC18CE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16273"/>
    <w:rsid w:val="00035F7F"/>
    <w:rsid w:val="000C07ED"/>
    <w:rsid w:val="000E31E0"/>
    <w:rsid w:val="001151E7"/>
    <w:rsid w:val="001304F4"/>
    <w:rsid w:val="001B152E"/>
    <w:rsid w:val="0023483D"/>
    <w:rsid w:val="00256EA8"/>
    <w:rsid w:val="00290459"/>
    <w:rsid w:val="00295FE3"/>
    <w:rsid w:val="002E45DE"/>
    <w:rsid w:val="00324280"/>
    <w:rsid w:val="003315BF"/>
    <w:rsid w:val="00370B09"/>
    <w:rsid w:val="003D0F21"/>
    <w:rsid w:val="003D29AC"/>
    <w:rsid w:val="003E75D9"/>
    <w:rsid w:val="003F4DE2"/>
    <w:rsid w:val="004061A6"/>
    <w:rsid w:val="00426297"/>
    <w:rsid w:val="0046331A"/>
    <w:rsid w:val="00471922"/>
    <w:rsid w:val="004C479F"/>
    <w:rsid w:val="004D6E78"/>
    <w:rsid w:val="004E0F77"/>
    <w:rsid w:val="004E5194"/>
    <w:rsid w:val="00512454"/>
    <w:rsid w:val="005145A2"/>
    <w:rsid w:val="00547483"/>
    <w:rsid w:val="00570754"/>
    <w:rsid w:val="005A3C7B"/>
    <w:rsid w:val="005A5887"/>
    <w:rsid w:val="005D6490"/>
    <w:rsid w:val="00620940"/>
    <w:rsid w:val="00634049"/>
    <w:rsid w:val="00637534"/>
    <w:rsid w:val="00695702"/>
    <w:rsid w:val="00696110"/>
    <w:rsid w:val="00702F8B"/>
    <w:rsid w:val="0071665D"/>
    <w:rsid w:val="00734997"/>
    <w:rsid w:val="007C2B69"/>
    <w:rsid w:val="00880404"/>
    <w:rsid w:val="008B4A74"/>
    <w:rsid w:val="00941138"/>
    <w:rsid w:val="009662E9"/>
    <w:rsid w:val="00A127D3"/>
    <w:rsid w:val="00A57E4A"/>
    <w:rsid w:val="00A95922"/>
    <w:rsid w:val="00AA3E7E"/>
    <w:rsid w:val="00AA7763"/>
    <w:rsid w:val="00AC5AE6"/>
    <w:rsid w:val="00B13153"/>
    <w:rsid w:val="00BB56EE"/>
    <w:rsid w:val="00BD1D3E"/>
    <w:rsid w:val="00C21431"/>
    <w:rsid w:val="00CD61AA"/>
    <w:rsid w:val="00D10602"/>
    <w:rsid w:val="00DA6548"/>
    <w:rsid w:val="00DC18CE"/>
    <w:rsid w:val="00DD5590"/>
    <w:rsid w:val="00E5533A"/>
    <w:rsid w:val="00E564BA"/>
    <w:rsid w:val="00E60836"/>
    <w:rsid w:val="00E86B97"/>
    <w:rsid w:val="00F57E39"/>
    <w:rsid w:val="00FC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4687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78748F8E90B34A91C35CBB64F82757" ma:contentTypeVersion="4" ma:contentTypeDescription="Utwórz nowy dokument." ma:contentTypeScope="" ma:versionID="3f7e3292ba3d03458888e119e41b592a">
  <xsd:schema xmlns:xsd="http://www.w3.org/2001/XMLSchema" xmlns:xs="http://www.w3.org/2001/XMLSchema" xmlns:p="http://schemas.microsoft.com/office/2006/metadata/properties" xmlns:ns2="6afc2a0b-df7e-4148-8bc4-58571c5051dc" targetNamespace="http://schemas.microsoft.com/office/2006/metadata/properties" ma:root="true" ma:fieldsID="7759dcdcd00856a0770de43feb0b794c" ns2:_="">
    <xsd:import namespace="6afc2a0b-df7e-4148-8bc4-58571c5051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fc2a0b-df7e-4148-8bc4-58571c505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37B2A8-F034-4732-9037-1533639051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338A5B-584B-4EDC-B4AA-FDE93A8BA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fc2a0b-df7e-4148-8bc4-58571c505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20F2B1-8624-4151-AA29-B83E89F4E6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40</cp:revision>
  <cp:lastPrinted>2024-11-15T07:49:00Z</cp:lastPrinted>
  <dcterms:created xsi:type="dcterms:W3CDTF">2022-05-17T07:38:00Z</dcterms:created>
  <dcterms:modified xsi:type="dcterms:W3CDTF">2025-01-20T09:36:00Z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0x0101004D78748F8E90B34A91C35CBB64F82757</vt:lpwstr>
  </property>
</Properties>
</file>