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29F646B3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A22D4">
        <w:rPr>
          <w:b/>
          <w:i w:val="0"/>
          <w:sz w:val="22"/>
          <w:szCs w:val="22"/>
        </w:rPr>
        <w:t>8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2A8D2C8B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831917">
        <w:rPr>
          <w:b/>
          <w:i w:val="0"/>
        </w:rPr>
        <w:t>01</w:t>
      </w:r>
      <w:bookmarkStart w:id="1" w:name="_GoBack"/>
      <w:bookmarkEnd w:id="1"/>
      <w:r w:rsidR="00C77CA7" w:rsidRPr="0036643B">
        <w:rPr>
          <w:b/>
          <w:i w:val="0"/>
        </w:rPr>
        <w:t>/202</w:t>
      </w:r>
      <w:r w:rsidR="00831917">
        <w:rPr>
          <w:b/>
          <w:i w:val="0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376B42C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</w:t>
      </w:r>
      <w:r w:rsidR="00B77EAB">
        <w:rPr>
          <w:rFonts w:ascii="Times New Roman" w:hAnsi="Times New Roman"/>
        </w:rPr>
        <w:t>4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</w:t>
      </w:r>
      <w:r w:rsidR="00B77EAB">
        <w:rPr>
          <w:rFonts w:ascii="Times New Roman" w:hAnsi="Times New Roman"/>
        </w:rPr>
        <w:t>320</w:t>
      </w:r>
      <w:r w:rsidR="00C62EFA" w:rsidRPr="00C62EFA">
        <w:rPr>
          <w:rFonts w:ascii="Times New Roman" w:hAnsi="Times New Roman"/>
        </w:rPr>
        <w:t>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EB5BA51" w14:textId="76CF761B" w:rsidR="00BD6E34" w:rsidRDefault="00A03168" w:rsidP="00A031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2" w:name="_Hlk164238285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Utrzymanie i serwisowanie systemu HMS, </w:t>
      </w:r>
      <w:proofErr w:type="spellStart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>eHMS</w:t>
      </w:r>
      <w:proofErr w:type="spellEnd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i </w:t>
      </w:r>
      <w:proofErr w:type="spellStart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>jHMS</w:t>
      </w:r>
      <w:proofErr w:type="spellEnd"/>
    </w:p>
    <w:p w14:paraId="0FF2D868" w14:textId="77777777" w:rsidR="00A03168" w:rsidRPr="00BD6E34" w:rsidRDefault="00A03168" w:rsidP="00BD6E34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bookmarkEnd w:id="2"/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bookmarkEnd w:id="0"/>
    <w:p w14:paraId="2C7B2D6E" w14:textId="77777777" w:rsidR="00806176" w:rsidRDefault="00806176" w:rsidP="00806176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C8A9447" w14:textId="77777777" w:rsidR="00806176" w:rsidRDefault="00806176" w:rsidP="00806176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pl-PL"/>
        </w:rPr>
      </w:pPr>
      <w:r>
        <w:rPr>
          <w:bCs/>
          <w:i/>
          <w:iCs/>
          <w:color w:val="FF0000"/>
        </w:rPr>
        <w:t xml:space="preserve"> podpisem elektronicznym</w:t>
      </w:r>
    </w:p>
    <w:p w14:paraId="5E43E979" w14:textId="3252C5CE" w:rsidR="00025386" w:rsidRDefault="00025386" w:rsidP="00806176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</w:p>
    <w:sectPr w:rsidR="00025386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DFFC9" w14:textId="77777777" w:rsidR="00E71C31" w:rsidRDefault="00E71C31" w:rsidP="00025386">
      <w:pPr>
        <w:spacing w:after="0" w:line="240" w:lineRule="auto"/>
      </w:pPr>
      <w:r>
        <w:separator/>
      </w:r>
    </w:p>
  </w:endnote>
  <w:endnote w:type="continuationSeparator" w:id="0">
    <w:p w14:paraId="564940F1" w14:textId="77777777" w:rsidR="00E71C31" w:rsidRDefault="00E71C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55248F6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406E9" w14:textId="77777777" w:rsidR="00E71C31" w:rsidRDefault="00E71C31" w:rsidP="00025386">
      <w:pPr>
        <w:spacing w:after="0" w:line="240" w:lineRule="auto"/>
      </w:pPr>
      <w:r>
        <w:separator/>
      </w:r>
    </w:p>
  </w:footnote>
  <w:footnote w:type="continuationSeparator" w:id="0">
    <w:p w14:paraId="133ECD28" w14:textId="77777777" w:rsidR="00E71C31" w:rsidRDefault="00E71C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0B0F5B"/>
    <w:rsid w:val="0016158F"/>
    <w:rsid w:val="00183BBE"/>
    <w:rsid w:val="001C2314"/>
    <w:rsid w:val="001F15C3"/>
    <w:rsid w:val="00200664"/>
    <w:rsid w:val="00213980"/>
    <w:rsid w:val="00235AB4"/>
    <w:rsid w:val="00294CDD"/>
    <w:rsid w:val="002A488F"/>
    <w:rsid w:val="002C69ED"/>
    <w:rsid w:val="002C6A9A"/>
    <w:rsid w:val="002D5EBD"/>
    <w:rsid w:val="00361381"/>
    <w:rsid w:val="0036643B"/>
    <w:rsid w:val="00393D01"/>
    <w:rsid w:val="004374F2"/>
    <w:rsid w:val="00460705"/>
    <w:rsid w:val="004748D6"/>
    <w:rsid w:val="00485239"/>
    <w:rsid w:val="004923CC"/>
    <w:rsid w:val="004E27D7"/>
    <w:rsid w:val="00502638"/>
    <w:rsid w:val="00505DB9"/>
    <w:rsid w:val="0055145C"/>
    <w:rsid w:val="00555D82"/>
    <w:rsid w:val="0056175D"/>
    <w:rsid w:val="005624D8"/>
    <w:rsid w:val="00566FF5"/>
    <w:rsid w:val="00573800"/>
    <w:rsid w:val="00620476"/>
    <w:rsid w:val="00634A59"/>
    <w:rsid w:val="00657A47"/>
    <w:rsid w:val="00697D58"/>
    <w:rsid w:val="006D50BA"/>
    <w:rsid w:val="006F100E"/>
    <w:rsid w:val="00737651"/>
    <w:rsid w:val="00745A44"/>
    <w:rsid w:val="007666D6"/>
    <w:rsid w:val="007B6954"/>
    <w:rsid w:val="007C3897"/>
    <w:rsid w:val="00806176"/>
    <w:rsid w:val="00824D73"/>
    <w:rsid w:val="00830970"/>
    <w:rsid w:val="00831917"/>
    <w:rsid w:val="008937A7"/>
    <w:rsid w:val="008B797E"/>
    <w:rsid w:val="008F2498"/>
    <w:rsid w:val="00913FFC"/>
    <w:rsid w:val="0093388F"/>
    <w:rsid w:val="0093600A"/>
    <w:rsid w:val="00960763"/>
    <w:rsid w:val="009C7CF3"/>
    <w:rsid w:val="009D4D02"/>
    <w:rsid w:val="00A03168"/>
    <w:rsid w:val="00A56A6F"/>
    <w:rsid w:val="00A65464"/>
    <w:rsid w:val="00A87380"/>
    <w:rsid w:val="00AF6ECF"/>
    <w:rsid w:val="00AF7375"/>
    <w:rsid w:val="00B744EB"/>
    <w:rsid w:val="00B77707"/>
    <w:rsid w:val="00B77EAB"/>
    <w:rsid w:val="00B8229D"/>
    <w:rsid w:val="00BC76CD"/>
    <w:rsid w:val="00BD6E34"/>
    <w:rsid w:val="00BE3BCE"/>
    <w:rsid w:val="00C62EFA"/>
    <w:rsid w:val="00C6540C"/>
    <w:rsid w:val="00C77CA7"/>
    <w:rsid w:val="00CA22D4"/>
    <w:rsid w:val="00CB29AC"/>
    <w:rsid w:val="00CD5258"/>
    <w:rsid w:val="00D21A66"/>
    <w:rsid w:val="00D27971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71C31"/>
    <w:rsid w:val="00E84A62"/>
    <w:rsid w:val="00E86D3B"/>
    <w:rsid w:val="00EE2BB1"/>
    <w:rsid w:val="00EE76D2"/>
    <w:rsid w:val="00EF3368"/>
    <w:rsid w:val="00F22285"/>
    <w:rsid w:val="00F334B4"/>
    <w:rsid w:val="00F45FD0"/>
    <w:rsid w:val="00F84D70"/>
    <w:rsid w:val="00F861F9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1871CB-05FF-422F-9D3C-225A81650D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ED930B-857E-403C-979A-05F55E9411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A4C6F1-BC4C-43CF-BD6A-7F01DA60F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48</cp:revision>
  <cp:lastPrinted>2022-01-21T07:22:00Z</cp:lastPrinted>
  <dcterms:created xsi:type="dcterms:W3CDTF">2022-05-06T09:48:00Z</dcterms:created>
  <dcterms:modified xsi:type="dcterms:W3CDTF">2025-01-20T09:36:00Z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