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EA867" w14:textId="4593F71E" w:rsidR="00863D6A" w:rsidRPr="001667A1" w:rsidRDefault="00863D6A" w:rsidP="00863D6A">
      <w:pPr>
        <w:tabs>
          <w:tab w:val="left" w:pos="694"/>
          <w:tab w:val="right" w:pos="9000"/>
        </w:tabs>
        <w:rPr>
          <w:rFonts w:ascii="Verdana" w:hAnsi="Verdana"/>
          <w:b/>
        </w:rPr>
      </w:pPr>
      <w:r w:rsidRPr="001667A1">
        <w:rPr>
          <w:rFonts w:ascii="Verdana" w:hAnsi="Verdana"/>
        </w:rPr>
        <w:tab/>
      </w:r>
      <w:r w:rsidRPr="001667A1">
        <w:rPr>
          <w:rFonts w:ascii="Verdana" w:hAnsi="Verdana"/>
        </w:rPr>
        <w:tab/>
      </w:r>
      <w:r w:rsidRPr="001667A1">
        <w:rPr>
          <w:rFonts w:ascii="Verdana" w:hAnsi="Verdana"/>
          <w:b/>
        </w:rPr>
        <w:t>Załącznik nr 5</w:t>
      </w:r>
    </w:p>
    <w:p w14:paraId="507F49D7" w14:textId="030CEDED" w:rsidR="00863D6A" w:rsidRPr="001667A1" w:rsidRDefault="00A916D1" w:rsidP="00863D6A">
      <w:pPr>
        <w:tabs>
          <w:tab w:val="right" w:pos="9000"/>
        </w:tabs>
        <w:rPr>
          <w:rFonts w:ascii="Verdana" w:hAnsi="Verdana"/>
          <w:b/>
        </w:rPr>
      </w:pPr>
      <w:r w:rsidRPr="001667A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03F6D" wp14:editId="4CB2D11C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A6C29" w14:textId="77777777" w:rsidR="00863D6A" w:rsidRDefault="00863D6A" w:rsidP="00863D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D03F6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BBA6C29" w14:textId="77777777" w:rsidR="00863D6A" w:rsidRDefault="00863D6A" w:rsidP="00863D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408F74" w14:textId="77777777" w:rsidR="00863D6A" w:rsidRPr="001667A1" w:rsidRDefault="00863D6A" w:rsidP="00863D6A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4DCC2085" w14:textId="77777777" w:rsidR="00863D6A" w:rsidRPr="001667A1" w:rsidRDefault="00863D6A" w:rsidP="00863D6A">
      <w:pPr>
        <w:tabs>
          <w:tab w:val="right" w:pos="9000"/>
        </w:tabs>
        <w:jc w:val="center"/>
        <w:rPr>
          <w:rFonts w:ascii="Verdana" w:hAnsi="Verdana"/>
          <w:b/>
        </w:rPr>
      </w:pPr>
      <w:r w:rsidRPr="001667A1">
        <w:rPr>
          <w:rFonts w:ascii="Verdana" w:hAnsi="Verdana"/>
          <w:b/>
        </w:rPr>
        <w:t xml:space="preserve">WYKAZ OSÓB SKIEROWANYCH  DO REALIZACJI ZAMÓWIENIA </w:t>
      </w:r>
    </w:p>
    <w:p w14:paraId="2B085DD1" w14:textId="77777777" w:rsidR="00863D6A" w:rsidRPr="001667A1" w:rsidRDefault="00863D6A" w:rsidP="00863D6A">
      <w:pPr>
        <w:tabs>
          <w:tab w:val="right" w:pos="9000"/>
        </w:tabs>
        <w:spacing w:line="360" w:lineRule="auto"/>
        <w:rPr>
          <w:rFonts w:ascii="Verdana" w:hAnsi="Verdana"/>
        </w:rPr>
      </w:pPr>
    </w:p>
    <w:p w14:paraId="7B03EA0C" w14:textId="77777777" w:rsidR="00863D6A" w:rsidRPr="001667A1" w:rsidRDefault="00863D6A" w:rsidP="00863D6A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1667A1">
        <w:rPr>
          <w:rFonts w:ascii="Verdana" w:hAnsi="Verdana"/>
        </w:rPr>
        <w:t>NAZWA WYKONAWCY: …………………………………………………….</w:t>
      </w:r>
    </w:p>
    <w:p w14:paraId="6036C75E" w14:textId="77777777" w:rsidR="00863D6A" w:rsidRPr="001667A1" w:rsidRDefault="00863D6A" w:rsidP="00863D6A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1667A1">
        <w:rPr>
          <w:rFonts w:ascii="Verdana" w:hAnsi="Verdana"/>
        </w:rPr>
        <w:t xml:space="preserve">ADRES:…………………………………………………………………………. </w:t>
      </w:r>
    </w:p>
    <w:p w14:paraId="308B487A" w14:textId="0A02F556" w:rsidR="00863D6A" w:rsidRPr="001667A1" w:rsidRDefault="00863D6A" w:rsidP="00863D6A">
      <w:pPr>
        <w:tabs>
          <w:tab w:val="left" w:pos="0"/>
        </w:tabs>
        <w:jc w:val="both"/>
        <w:rPr>
          <w:rFonts w:ascii="Verdana" w:hAnsi="Verdana"/>
          <w:b/>
        </w:rPr>
      </w:pPr>
      <w:r w:rsidRPr="001667A1">
        <w:rPr>
          <w:rFonts w:ascii="Verdana" w:hAnsi="Verdana"/>
        </w:rPr>
        <w:t>Przedmiot postepowania:</w:t>
      </w:r>
      <w:r w:rsidRPr="001667A1">
        <w:rPr>
          <w:rFonts w:ascii="Verdana" w:hAnsi="Verdana"/>
          <w:b/>
        </w:rPr>
        <w:t xml:space="preserve"> </w:t>
      </w:r>
      <w:bookmarkStart w:id="0" w:name="_Hlk186577652"/>
      <w:r w:rsidR="001667A1" w:rsidRPr="001667A1">
        <w:rPr>
          <w:rFonts w:ascii="Verdana" w:hAnsi="Verdana"/>
          <w:b/>
          <w:bCs/>
          <w:iCs/>
          <w:color w:val="000000"/>
          <w:lang w:eastAsia="x-none"/>
        </w:rPr>
        <w:t>przeprowadzenie audytu ustawowego dla projektu NCN (OPUS-22) pn. „Proces zamknięcia oceanu Alpejskiej Tetydy zapisany w Pienińskim Pasie Skałkowym Zachodnich Karpat” - DE-dzp.272-</w:t>
      </w:r>
      <w:bookmarkEnd w:id="0"/>
      <w:r w:rsidR="00890E21">
        <w:rPr>
          <w:rFonts w:ascii="Verdana" w:hAnsi="Verdana"/>
          <w:b/>
          <w:bCs/>
          <w:iCs/>
          <w:color w:val="000000"/>
          <w:lang w:eastAsia="x-none"/>
        </w:rPr>
        <w:t>021/25</w:t>
      </w:r>
    </w:p>
    <w:p w14:paraId="6A68364D" w14:textId="77777777" w:rsidR="00863D6A" w:rsidRPr="001667A1" w:rsidRDefault="00863D6A" w:rsidP="00863D6A">
      <w:pPr>
        <w:tabs>
          <w:tab w:val="left" w:pos="0"/>
        </w:tabs>
        <w:spacing w:line="276" w:lineRule="auto"/>
        <w:jc w:val="both"/>
        <w:rPr>
          <w:rFonts w:ascii="Verdana" w:hAnsi="Verdana"/>
          <w:b/>
          <w:color w:val="000000"/>
        </w:rPr>
      </w:pPr>
      <w:r w:rsidRPr="001667A1">
        <w:rPr>
          <w:rFonts w:ascii="Verdana" w:hAnsi="Verdana"/>
        </w:rPr>
        <w:t>Tryb: 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863D6A" w:rsidRPr="001667A1" w14:paraId="4A706863" w14:textId="77777777" w:rsidTr="004D0FB7">
        <w:trPr>
          <w:trHeight w:val="210"/>
        </w:trPr>
        <w:tc>
          <w:tcPr>
            <w:tcW w:w="1701" w:type="dxa"/>
            <w:vAlign w:val="center"/>
          </w:tcPr>
          <w:p w14:paraId="3AF81AD7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1667A1">
              <w:rPr>
                <w:rFonts w:ascii="Verdana" w:hAnsi="Verdana"/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14:paraId="5B2A6F0A" w14:textId="77777777" w:rsidR="00863D6A" w:rsidRPr="001667A1" w:rsidRDefault="00863D6A" w:rsidP="004D0FB7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1667A1">
              <w:rPr>
                <w:rFonts w:ascii="Verdana" w:hAnsi="Verdana"/>
                <w:b/>
                <w:color w:val="000000"/>
              </w:rPr>
              <w:t>Wymagania zgodnie z pkt 8.2.4 SWZ</w:t>
            </w:r>
          </w:p>
        </w:tc>
        <w:tc>
          <w:tcPr>
            <w:tcW w:w="2268" w:type="dxa"/>
            <w:vAlign w:val="center"/>
          </w:tcPr>
          <w:p w14:paraId="05F2B0AC" w14:textId="3C521E02" w:rsidR="00863D6A" w:rsidRPr="001667A1" w:rsidRDefault="00863D6A" w:rsidP="004D0FB7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1667A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1667A1">
              <w:rPr>
                <w:rStyle w:val="Odwoanieprzypisudolnego"/>
                <w:rFonts w:ascii="Verdana" w:hAnsi="Verdana"/>
                <w:b/>
                <w:color w:val="000000"/>
              </w:rPr>
              <w:footnoteReference w:id="1"/>
            </w:r>
            <w:r w:rsidR="001667A1" w:rsidRPr="001667A1">
              <w:rPr>
                <w:rFonts w:ascii="Verdana" w:hAnsi="Verdana"/>
                <w:b/>
                <w:color w:val="000000"/>
                <w:vertAlign w:val="superscript"/>
              </w:rPr>
              <w:t>**</w:t>
            </w:r>
          </w:p>
        </w:tc>
      </w:tr>
      <w:tr w:rsidR="009B3528" w:rsidRPr="001667A1" w14:paraId="40C74C46" w14:textId="77777777" w:rsidTr="004D0FB7">
        <w:trPr>
          <w:trHeight w:val="1842"/>
        </w:trPr>
        <w:tc>
          <w:tcPr>
            <w:tcW w:w="1701" w:type="dxa"/>
          </w:tcPr>
          <w:p w14:paraId="556176C1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</w:tc>
        <w:tc>
          <w:tcPr>
            <w:tcW w:w="5240" w:type="dxa"/>
          </w:tcPr>
          <w:p w14:paraId="1715AD52" w14:textId="77777777" w:rsidR="00863D6A" w:rsidRPr="001667A1" w:rsidRDefault="00863D6A" w:rsidP="004D0FB7">
            <w:pPr>
              <w:tabs>
                <w:tab w:val="left" w:pos="358"/>
              </w:tabs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>1/</w:t>
            </w:r>
            <w:r w:rsidRPr="001667A1">
              <w:rPr>
                <w:rFonts w:ascii="Verdana" w:hAnsi="Verdana"/>
              </w:rPr>
              <w:tab/>
              <w:t xml:space="preserve">Ma obywatelstwo państwa członkowskiego Unii Europejskiej lub innego państwa, którego obywatelom, na podstawie umów międzynarodowych lub przepisów prawa wspólnotowego, przysługuje prawo podjęcia zatrudnienia na terytorium Rzeczypospolitej Polskiej - 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35A6E926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>Proszę podać obywatelstwo:</w:t>
            </w:r>
            <w:r w:rsidRPr="001667A1">
              <w:rPr>
                <w:rFonts w:ascii="Verdana" w:hAnsi="Verdana"/>
                <w:highlight w:val="yellow"/>
              </w:rPr>
              <w:t>………………………….</w:t>
            </w:r>
          </w:p>
          <w:p w14:paraId="5F4B1FC9" w14:textId="77777777" w:rsidR="00863D6A" w:rsidRPr="001667A1" w:rsidRDefault="00863D6A" w:rsidP="004D0FB7">
            <w:pPr>
              <w:jc w:val="both"/>
              <w:rPr>
                <w:rFonts w:ascii="Verdana" w:hAnsi="Verdana"/>
                <w:color w:val="FF0000"/>
              </w:rPr>
            </w:pPr>
          </w:p>
          <w:p w14:paraId="600F38B6" w14:textId="77777777" w:rsidR="00863D6A" w:rsidRPr="001667A1" w:rsidRDefault="00863D6A" w:rsidP="004D0FB7">
            <w:pPr>
              <w:jc w:val="both"/>
              <w:rPr>
                <w:rFonts w:ascii="Verdana" w:hAnsi="Verdana"/>
                <w:b/>
              </w:rPr>
            </w:pPr>
            <w:r w:rsidRPr="001667A1">
              <w:rPr>
                <w:rFonts w:ascii="Verdana" w:hAnsi="Verdana"/>
              </w:rPr>
              <w:t xml:space="preserve">2/ Posiada pełną zdolność do czynności prawnych oraz korzysta z pełni praw publicznych -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42FF7E07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</w:p>
          <w:p w14:paraId="5E929933" w14:textId="77777777" w:rsidR="00863D6A" w:rsidRPr="001667A1" w:rsidRDefault="00863D6A" w:rsidP="004D0FB7">
            <w:pPr>
              <w:jc w:val="both"/>
              <w:rPr>
                <w:rFonts w:ascii="Verdana" w:hAnsi="Verdana"/>
                <w:b/>
              </w:rPr>
            </w:pPr>
            <w:r w:rsidRPr="001667A1">
              <w:rPr>
                <w:rFonts w:ascii="Verdana" w:hAnsi="Verdana"/>
              </w:rPr>
              <w:t xml:space="preserve">3/ Nie jest karana za umyślne przestępstwo lub umyślne przestępstwo skarbowe - </w:t>
            </w:r>
            <w:r w:rsidRPr="001667A1">
              <w:rPr>
                <w:rFonts w:ascii="Verdana" w:hAnsi="Verdana"/>
                <w:b/>
              </w:rPr>
              <w:t xml:space="preserve">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390C1E62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</w:p>
          <w:p w14:paraId="20F65BD0" w14:textId="77777777" w:rsidR="00863D6A" w:rsidRPr="001667A1" w:rsidRDefault="00863D6A" w:rsidP="004D0FB7">
            <w:pPr>
              <w:jc w:val="both"/>
              <w:rPr>
                <w:rFonts w:ascii="Verdana" w:hAnsi="Verdana"/>
                <w:b/>
              </w:rPr>
            </w:pPr>
            <w:r w:rsidRPr="001667A1">
              <w:rPr>
                <w:rFonts w:ascii="Verdana" w:hAnsi="Verdana"/>
              </w:rPr>
              <w:t>4/ Posiada wyższe wykształcenie -</w:t>
            </w:r>
            <w:r w:rsidRPr="001667A1">
              <w:rPr>
                <w:rFonts w:ascii="Verdana" w:hAnsi="Verdana"/>
                <w:b/>
              </w:rPr>
              <w:t xml:space="preserve">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262CF59C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</w:p>
          <w:p w14:paraId="25D71A3F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 xml:space="preserve">Proszę wskazać nazwę Uczelni, kierunek: </w:t>
            </w:r>
            <w:r w:rsidRPr="001667A1">
              <w:rPr>
                <w:rFonts w:ascii="Verdana" w:hAnsi="Verdana"/>
                <w:highlight w:val="yellow"/>
              </w:rPr>
              <w:t>……………………………………………………………</w:t>
            </w:r>
          </w:p>
          <w:p w14:paraId="48169BAF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</w:p>
          <w:p w14:paraId="265F5647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>5/ Posiada kwalifikacje zawodowe do przeprowadzenia audytu</w:t>
            </w:r>
          </w:p>
          <w:p w14:paraId="327DA322" w14:textId="649EEAF6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>a/posiada certyfikat taki jak</w:t>
            </w:r>
            <w:r w:rsidR="00C01CE0" w:rsidRPr="001667A1">
              <w:rPr>
                <w:rFonts w:ascii="Verdana" w:hAnsi="Verdana"/>
              </w:rPr>
              <w:t>:</w:t>
            </w:r>
            <w:r w:rsidRPr="001667A1">
              <w:rPr>
                <w:rFonts w:ascii="Verdana" w:hAnsi="Verdana"/>
              </w:rPr>
              <w:t xml:space="preserve"> CIA lub CGAP lub CISA lub ACCA lub CFE lub CCSA lub CFSA lub CFA -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18E811D1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>Proszę wskazać który:</w:t>
            </w:r>
            <w:r w:rsidRPr="001667A1">
              <w:rPr>
                <w:rFonts w:ascii="Verdana" w:hAnsi="Verdana"/>
                <w:highlight w:val="yellow"/>
              </w:rPr>
              <w:t>……………………………….</w:t>
            </w:r>
          </w:p>
          <w:p w14:paraId="1A0036D3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 xml:space="preserve">lub </w:t>
            </w:r>
          </w:p>
          <w:p w14:paraId="15440376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 xml:space="preserve">b/ złożony, w latach 2003-2006, z wynikiem pozytywnym egzamin na audytora wewnętrznego przed Komisją Egzaminacyjną powołaną przez Ministra Finansów -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6D45924B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 xml:space="preserve">Proszę wskazać rok </w:t>
            </w:r>
            <w:r w:rsidRPr="001667A1">
              <w:rPr>
                <w:rFonts w:ascii="Verdana" w:hAnsi="Verdana"/>
                <w:highlight w:val="yellow"/>
              </w:rPr>
              <w:t>………………………….</w:t>
            </w:r>
          </w:p>
          <w:p w14:paraId="210A2B94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 xml:space="preserve">lub </w:t>
            </w:r>
          </w:p>
          <w:p w14:paraId="6ACB75EF" w14:textId="1A783D20" w:rsidR="00283EC8" w:rsidRPr="001667A1" w:rsidRDefault="00863D6A" w:rsidP="004D0FB7">
            <w:pPr>
              <w:jc w:val="both"/>
              <w:rPr>
                <w:rFonts w:ascii="Verdana" w:hAnsi="Verdana"/>
                <w:b/>
              </w:rPr>
            </w:pPr>
            <w:r w:rsidRPr="001667A1">
              <w:rPr>
                <w:rFonts w:ascii="Verdana" w:hAnsi="Verdana"/>
              </w:rPr>
              <w:lastRenderedPageBreak/>
              <w:t>c/ posiada uprawnienia biegłego rewidenta</w:t>
            </w:r>
            <w:r w:rsidRPr="001667A1">
              <w:rPr>
                <w:rFonts w:ascii="Verdana" w:hAnsi="Verdana"/>
                <w:b/>
              </w:rPr>
              <w:t xml:space="preserve"> -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2D248DB6" w14:textId="77777777" w:rsidR="00863D6A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>lub</w:t>
            </w:r>
          </w:p>
          <w:p w14:paraId="6E5D574E" w14:textId="77777777" w:rsidR="00863D6A" w:rsidRPr="001667A1" w:rsidRDefault="00863D6A" w:rsidP="004D0FB7">
            <w:pPr>
              <w:jc w:val="both"/>
              <w:rPr>
                <w:rFonts w:ascii="Verdana" w:hAnsi="Verdana"/>
                <w:b/>
              </w:rPr>
            </w:pPr>
            <w:r w:rsidRPr="001667A1">
              <w:rPr>
                <w:rFonts w:ascii="Verdana" w:hAnsi="Verdana"/>
              </w:rPr>
              <w:t xml:space="preserve">d/ posiada dwuletnią praktykę** w zakresie audytu wewnętrznego i legitymuje się dyplomem ukończenia studiów podyplomowych w zakresie audytu wewnętrznego, wydanym przez jednostkę organizacyjną, która w dniu wydania dyplomu była uprawniona, zgodnie z odrębnymi ustawami, do nadania stopnia naukowego doktora nauk ekonomicznych lub prawnych -  </w:t>
            </w:r>
            <w:r w:rsidRPr="001667A1">
              <w:rPr>
                <w:rFonts w:ascii="Verdana" w:hAnsi="Verdana"/>
                <w:b/>
                <w:highlight w:val="yellow"/>
              </w:rPr>
              <w:t>TAK/NIE*</w:t>
            </w:r>
          </w:p>
          <w:p w14:paraId="0DEB4386" w14:textId="7729F048" w:rsidR="00283EC8" w:rsidRPr="001667A1" w:rsidRDefault="00863D6A" w:rsidP="004D0FB7">
            <w:pPr>
              <w:jc w:val="both"/>
              <w:rPr>
                <w:rFonts w:ascii="Verdana" w:hAnsi="Verdana"/>
              </w:rPr>
            </w:pPr>
            <w:r w:rsidRPr="001667A1">
              <w:rPr>
                <w:rFonts w:ascii="Verdana" w:hAnsi="Verdana"/>
              </w:rPr>
              <w:t xml:space="preserve">Proszę podać Uczelnię i kierunek </w:t>
            </w:r>
            <w:r w:rsidRPr="001667A1">
              <w:rPr>
                <w:rFonts w:ascii="Verdana" w:hAnsi="Verdana"/>
                <w:highlight w:val="yellow"/>
              </w:rPr>
              <w:t>………………………</w:t>
            </w:r>
          </w:p>
        </w:tc>
        <w:tc>
          <w:tcPr>
            <w:tcW w:w="2268" w:type="dxa"/>
          </w:tcPr>
          <w:p w14:paraId="158A2CA5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70DF7BEC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48A1FF99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09D77BF5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2ABB24A5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6879A215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1D4BFF29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07888138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1AD1F319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0367D0F0" w14:textId="77777777" w:rsidR="00863D6A" w:rsidRPr="001667A1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</w:tc>
      </w:tr>
    </w:tbl>
    <w:p w14:paraId="4C56788E" w14:textId="361E7A6E" w:rsidR="00C01CE0" w:rsidRPr="001667A1" w:rsidRDefault="00C01CE0" w:rsidP="00C01CE0">
      <w:pPr>
        <w:tabs>
          <w:tab w:val="left" w:pos="0"/>
        </w:tabs>
        <w:spacing w:line="276" w:lineRule="auto"/>
        <w:jc w:val="both"/>
        <w:rPr>
          <w:rFonts w:ascii="Verdana" w:hAnsi="Verdana"/>
          <w:b/>
          <w:i/>
          <w:iCs/>
          <w:sz w:val="18"/>
          <w:szCs w:val="18"/>
        </w:rPr>
      </w:pPr>
      <w:r w:rsidRPr="001667A1">
        <w:rPr>
          <w:rFonts w:ascii="Verdana" w:hAnsi="Verdana"/>
          <w:b/>
          <w:i/>
          <w:iCs/>
          <w:sz w:val="18"/>
          <w:szCs w:val="18"/>
        </w:rPr>
        <w:t xml:space="preserve">* </w:t>
      </w:r>
      <w:r w:rsidR="00886AAF" w:rsidRPr="001667A1">
        <w:rPr>
          <w:rFonts w:ascii="Verdana" w:hAnsi="Verdana"/>
          <w:i/>
          <w:iCs/>
          <w:sz w:val="18"/>
          <w:szCs w:val="18"/>
        </w:rPr>
        <w:t>niepotrzebne skreślić</w:t>
      </w:r>
    </w:p>
    <w:p w14:paraId="38C5DF0A" w14:textId="3FA8DDEC" w:rsidR="00863D6A" w:rsidRPr="001667A1" w:rsidRDefault="00863D6A" w:rsidP="00863D6A">
      <w:pPr>
        <w:tabs>
          <w:tab w:val="left" w:pos="0"/>
        </w:tabs>
        <w:spacing w:line="276" w:lineRule="auto"/>
        <w:jc w:val="both"/>
        <w:rPr>
          <w:rFonts w:ascii="Verdana" w:hAnsi="Verdana"/>
          <w:b/>
          <w:i/>
          <w:iCs/>
          <w:sz w:val="18"/>
          <w:szCs w:val="18"/>
        </w:rPr>
      </w:pPr>
      <w:r w:rsidRPr="001667A1">
        <w:rPr>
          <w:rFonts w:ascii="Verdana" w:hAnsi="Verdana"/>
          <w:b/>
          <w:i/>
          <w:iCs/>
          <w:sz w:val="18"/>
          <w:szCs w:val="18"/>
        </w:rPr>
        <w:t xml:space="preserve">** </w:t>
      </w:r>
      <w:r w:rsidRPr="001667A1">
        <w:rPr>
          <w:rFonts w:ascii="Verdana" w:hAnsi="Verdana"/>
          <w:i/>
          <w:iCs/>
          <w:sz w:val="18"/>
          <w:szCs w:val="18"/>
        </w:rPr>
        <w:t xml:space="preserve">Za praktykę w zakresie audytu wewnętrznego, uważa się udokumentowane przez kierownika jednostki wykonywanie czynności, w wymiarze czasu  pracy nie mniejszym niż ½ etatu, związanych z: </w:t>
      </w:r>
    </w:p>
    <w:p w14:paraId="1A0A52A9" w14:textId="77777777" w:rsidR="00863D6A" w:rsidRPr="001667A1" w:rsidRDefault="00863D6A" w:rsidP="00863D6A">
      <w:pPr>
        <w:jc w:val="both"/>
        <w:rPr>
          <w:rFonts w:ascii="Verdana" w:hAnsi="Verdana"/>
          <w:i/>
          <w:iCs/>
          <w:sz w:val="18"/>
          <w:szCs w:val="18"/>
        </w:rPr>
      </w:pPr>
      <w:r w:rsidRPr="001667A1">
        <w:rPr>
          <w:rFonts w:ascii="Verdana" w:hAnsi="Verdana"/>
          <w:i/>
          <w:iCs/>
          <w:sz w:val="18"/>
          <w:szCs w:val="18"/>
        </w:rPr>
        <w:t>- przeprowadzeniem audytu wewnętrznego pod nadzorem audytora wewnętrznego;</w:t>
      </w:r>
    </w:p>
    <w:p w14:paraId="4667FA58" w14:textId="77777777" w:rsidR="00850225" w:rsidRPr="001667A1" w:rsidRDefault="00850225" w:rsidP="00850225">
      <w:pPr>
        <w:tabs>
          <w:tab w:val="left" w:pos="0"/>
        </w:tabs>
        <w:spacing w:line="276" w:lineRule="auto"/>
        <w:jc w:val="both"/>
        <w:rPr>
          <w:rFonts w:ascii="Verdana" w:hAnsi="Verdana"/>
          <w:i/>
          <w:iCs/>
          <w:sz w:val="18"/>
          <w:szCs w:val="18"/>
        </w:rPr>
      </w:pPr>
      <w:r w:rsidRPr="001667A1">
        <w:rPr>
          <w:rFonts w:ascii="Verdana" w:hAnsi="Verdana"/>
          <w:i/>
          <w:iCs/>
          <w:sz w:val="18"/>
          <w:szCs w:val="18"/>
        </w:rPr>
        <w:t xml:space="preserve">- realizacją czynności w zakresie audytu gospodarowania środkami pochodzącymi </w:t>
      </w:r>
    </w:p>
    <w:p w14:paraId="1DFBD6CA" w14:textId="77777777" w:rsidR="00850225" w:rsidRPr="001667A1" w:rsidRDefault="00850225" w:rsidP="00850225">
      <w:pPr>
        <w:tabs>
          <w:tab w:val="left" w:pos="0"/>
        </w:tabs>
        <w:spacing w:line="276" w:lineRule="auto"/>
        <w:jc w:val="both"/>
        <w:rPr>
          <w:rFonts w:ascii="Verdana" w:hAnsi="Verdana"/>
          <w:i/>
          <w:iCs/>
          <w:sz w:val="18"/>
          <w:szCs w:val="18"/>
        </w:rPr>
      </w:pPr>
      <w:r w:rsidRPr="001667A1">
        <w:rPr>
          <w:rFonts w:ascii="Verdana" w:hAnsi="Verdana"/>
          <w:i/>
          <w:iCs/>
          <w:sz w:val="18"/>
          <w:szCs w:val="18"/>
        </w:rPr>
        <w:t xml:space="preserve">z budżetu Unii Europejskiej oraz niepodlegającymi zwrotowi środkami z pomocy udzielanej przez państwa członkowskie Europejskiego Porozumienia o Wolnym Handlu (EFTA), o którym mowa w ustawie z dnia 16 listopada 2016 r. o Krajowej Administracji Skarbowej (Dz. U. z 2023 r. poz. 615 z </w:t>
      </w:r>
      <w:proofErr w:type="spellStart"/>
      <w:r w:rsidRPr="001667A1">
        <w:rPr>
          <w:rFonts w:ascii="Verdana" w:hAnsi="Verdana"/>
          <w:i/>
          <w:iCs/>
          <w:sz w:val="18"/>
          <w:szCs w:val="18"/>
        </w:rPr>
        <w:t>późn</w:t>
      </w:r>
      <w:proofErr w:type="spellEnd"/>
      <w:r w:rsidRPr="001667A1">
        <w:rPr>
          <w:rFonts w:ascii="Verdana" w:hAnsi="Verdana"/>
          <w:i/>
          <w:iCs/>
          <w:sz w:val="18"/>
          <w:szCs w:val="18"/>
        </w:rPr>
        <w:t>. zm.);</w:t>
      </w:r>
    </w:p>
    <w:p w14:paraId="244D8767" w14:textId="616BCE89" w:rsidR="00863D6A" w:rsidRPr="001667A1" w:rsidRDefault="00850225" w:rsidP="00850225">
      <w:pPr>
        <w:tabs>
          <w:tab w:val="left" w:pos="0"/>
        </w:tabs>
        <w:spacing w:line="276" w:lineRule="auto"/>
        <w:jc w:val="both"/>
        <w:rPr>
          <w:rFonts w:ascii="Verdana" w:hAnsi="Verdana"/>
          <w:b/>
          <w:i/>
          <w:iCs/>
          <w:sz w:val="18"/>
          <w:szCs w:val="18"/>
        </w:rPr>
      </w:pPr>
      <w:r w:rsidRPr="001667A1">
        <w:rPr>
          <w:rFonts w:ascii="Verdana" w:hAnsi="Verdana"/>
          <w:i/>
          <w:iCs/>
          <w:sz w:val="18"/>
          <w:szCs w:val="18"/>
        </w:rPr>
        <w:t xml:space="preserve">- nadzorowaniem lub wykonywaniem czynności kontrolnych, o których mowa w ustawie z dnia 23 grudnia 1994 r. o Najwyższej Izbie Kontroli (Dz. U. z 2022 r. poz. 623 z </w:t>
      </w:r>
      <w:proofErr w:type="spellStart"/>
      <w:r w:rsidRPr="001667A1">
        <w:rPr>
          <w:rFonts w:ascii="Verdana" w:hAnsi="Verdana"/>
          <w:i/>
          <w:iCs/>
          <w:sz w:val="18"/>
          <w:szCs w:val="18"/>
        </w:rPr>
        <w:t>późn</w:t>
      </w:r>
      <w:proofErr w:type="spellEnd"/>
      <w:r w:rsidRPr="001667A1">
        <w:rPr>
          <w:rFonts w:ascii="Verdana" w:hAnsi="Verdana"/>
          <w:i/>
          <w:iCs/>
          <w:sz w:val="18"/>
          <w:szCs w:val="18"/>
        </w:rPr>
        <w:t>. zm.).</w:t>
      </w:r>
    </w:p>
    <w:p w14:paraId="4D1034A2" w14:textId="77777777" w:rsidR="00AC7F11" w:rsidRPr="001667A1" w:rsidRDefault="00AC7F11" w:rsidP="00863D6A">
      <w:pPr>
        <w:jc w:val="both"/>
        <w:rPr>
          <w:rFonts w:ascii="Verdana" w:hAnsi="Verdana"/>
          <w:b/>
        </w:rPr>
      </w:pPr>
    </w:p>
    <w:p w14:paraId="405DF681" w14:textId="77777777" w:rsidR="00AC7F11" w:rsidRPr="001667A1" w:rsidRDefault="00AC7F11" w:rsidP="00863D6A">
      <w:pPr>
        <w:jc w:val="both"/>
        <w:rPr>
          <w:rFonts w:ascii="Verdana" w:hAnsi="Verdana"/>
          <w:b/>
        </w:rPr>
      </w:pPr>
    </w:p>
    <w:p w14:paraId="4D504725" w14:textId="01C01122" w:rsidR="00863D6A" w:rsidRPr="001667A1" w:rsidRDefault="00863D6A" w:rsidP="00863D6A">
      <w:pPr>
        <w:jc w:val="both"/>
        <w:rPr>
          <w:rFonts w:ascii="Verdana" w:hAnsi="Verdana"/>
          <w:b/>
        </w:rPr>
      </w:pPr>
      <w:r w:rsidRPr="001667A1">
        <w:rPr>
          <w:rFonts w:ascii="Verdana" w:hAnsi="Verdana"/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 w:rsidRPr="001667A1">
        <w:rPr>
          <w:rFonts w:ascii="Verdana" w:hAnsi="Verdana"/>
        </w:rPr>
        <w:tab/>
      </w:r>
      <w:r w:rsidRPr="001667A1">
        <w:rPr>
          <w:rFonts w:ascii="Verdana" w:hAnsi="Verdana"/>
        </w:rPr>
        <w:tab/>
      </w:r>
      <w:r w:rsidRPr="001667A1">
        <w:rPr>
          <w:rFonts w:ascii="Verdana" w:hAnsi="Verdana"/>
        </w:rPr>
        <w:tab/>
      </w:r>
      <w:r w:rsidRPr="001667A1">
        <w:rPr>
          <w:rFonts w:ascii="Verdana" w:hAnsi="Verdana"/>
        </w:rPr>
        <w:tab/>
      </w:r>
    </w:p>
    <w:p w14:paraId="2FF6B3B8" w14:textId="77777777" w:rsidR="00AC7F11" w:rsidRPr="001667A1" w:rsidRDefault="00AC7F11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eastAsia="Calibri" w:hAnsi="Verdana"/>
          <w:bCs/>
          <w:i/>
          <w:iCs/>
          <w:color w:val="FF0000"/>
          <w:lang w:eastAsia="en-US"/>
        </w:rPr>
      </w:pPr>
    </w:p>
    <w:p w14:paraId="51A387A4" w14:textId="77777777" w:rsidR="00AC7F11" w:rsidRPr="001667A1" w:rsidRDefault="00AC7F11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eastAsia="Calibri" w:hAnsi="Verdana"/>
          <w:bCs/>
          <w:i/>
          <w:iCs/>
          <w:color w:val="FF0000"/>
          <w:lang w:eastAsia="en-US"/>
        </w:rPr>
      </w:pPr>
    </w:p>
    <w:p w14:paraId="63CD9D67" w14:textId="0B412634" w:rsidR="00863D6A" w:rsidRPr="001667A1" w:rsidRDefault="0017261D" w:rsidP="00863D6A">
      <w:pPr>
        <w:rPr>
          <w:rFonts w:ascii="Verdana" w:hAnsi="Verdana"/>
        </w:rPr>
      </w:pPr>
      <w:r w:rsidRPr="0017261D">
        <w:rPr>
          <w:rFonts w:ascii="Verdana" w:eastAsia="Calibri" w:hAnsi="Verdana"/>
          <w:bCs/>
          <w:i/>
          <w:iCs/>
          <w:color w:val="FF0000"/>
          <w:lang w:eastAsia="en-US"/>
        </w:rPr>
        <w:t>Dokument należy sporządzić w postaci elektronicznej i podpisać kwalifikowanym podpisem elektronicznym lub podpisem zaufanym lub podpisem osobistym.</w:t>
      </w:r>
    </w:p>
    <w:p w14:paraId="621C6D01" w14:textId="77777777" w:rsidR="00863D6A" w:rsidRPr="001667A1" w:rsidRDefault="00863D6A" w:rsidP="00863D6A">
      <w:pPr>
        <w:rPr>
          <w:rFonts w:ascii="Verdana" w:hAnsi="Verdana"/>
        </w:rPr>
      </w:pPr>
    </w:p>
    <w:p w14:paraId="778EB17A" w14:textId="77777777" w:rsidR="00F55B12" w:rsidRPr="001667A1" w:rsidRDefault="00F55B12" w:rsidP="00863D6A">
      <w:pPr>
        <w:rPr>
          <w:rFonts w:ascii="Verdana" w:hAnsi="Verdana"/>
        </w:rPr>
      </w:pPr>
    </w:p>
    <w:sectPr w:rsidR="00F55B12" w:rsidRPr="001667A1" w:rsidSect="00F32F05">
      <w:headerReference w:type="firs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1E54D" w14:textId="77777777" w:rsidR="00444C6B" w:rsidRDefault="00444C6B">
      <w:r>
        <w:separator/>
      </w:r>
    </w:p>
  </w:endnote>
  <w:endnote w:type="continuationSeparator" w:id="0">
    <w:p w14:paraId="7F922299" w14:textId="77777777" w:rsidR="00444C6B" w:rsidRDefault="0044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22511" w14:textId="77777777" w:rsidR="00444C6B" w:rsidRDefault="00444C6B">
      <w:r>
        <w:separator/>
      </w:r>
    </w:p>
  </w:footnote>
  <w:footnote w:type="continuationSeparator" w:id="0">
    <w:p w14:paraId="2A275CF3" w14:textId="77777777" w:rsidR="00444C6B" w:rsidRDefault="00444C6B">
      <w:r>
        <w:continuationSeparator/>
      </w:r>
    </w:p>
  </w:footnote>
  <w:footnote w:id="1">
    <w:p w14:paraId="29CBAE3E" w14:textId="5BCCB6BC" w:rsidR="00863D6A" w:rsidRPr="001667A1" w:rsidRDefault="00863D6A" w:rsidP="00863D6A">
      <w:pPr>
        <w:pStyle w:val="Tekstprzypisudolnego"/>
        <w:jc w:val="both"/>
        <w:rPr>
          <w:rFonts w:ascii="Verdana" w:hAnsi="Verdana"/>
          <w:sz w:val="18"/>
          <w:szCs w:val="18"/>
        </w:rPr>
      </w:pPr>
      <w:r w:rsidRPr="001667A1">
        <w:rPr>
          <w:rStyle w:val="Odwoanieprzypisudolnego"/>
          <w:rFonts w:ascii="Verdana" w:hAnsi="Verdana"/>
          <w:sz w:val="18"/>
          <w:szCs w:val="18"/>
        </w:rPr>
        <w:footnoteRef/>
      </w:r>
      <w:r w:rsidR="001667A1" w:rsidRPr="001667A1">
        <w:rPr>
          <w:rFonts w:ascii="Verdana" w:hAnsi="Verdana"/>
          <w:sz w:val="18"/>
          <w:szCs w:val="18"/>
          <w:vertAlign w:val="superscript"/>
        </w:rPr>
        <w:t>**</w:t>
      </w:r>
      <w:r w:rsidRPr="001667A1">
        <w:rPr>
          <w:rFonts w:ascii="Verdana" w:hAnsi="Verdana"/>
          <w:sz w:val="18"/>
          <w:szCs w:val="18"/>
        </w:rPr>
        <w:t xml:space="preserve"> Należy podać podstawę do dysponowania osobami wskazanymi w wykazie, np. umowa o pracę, umowa zlecenie, itp. Ponadto, jeżeli wykonawca będzie polegał na osobach zdolnych do wykonania zamówienia innych podmiotów, niezależnie od charakteru prawnego łączących go z nim stosunków prawnych., zobowiązany jest udowodnić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BFAD" w14:textId="5BA104E5" w:rsidR="00F32F05" w:rsidRDefault="00F32F05" w:rsidP="00F32F05"/>
  <w:p w14:paraId="229947A5" w14:textId="466183F4" w:rsidR="00B00ED5" w:rsidRDefault="00B00ED5" w:rsidP="0037625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40408"/>
    <w:multiLevelType w:val="hybridMultilevel"/>
    <w:tmpl w:val="A3F46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3146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65"/>
    <w:rsid w:val="00007EED"/>
    <w:rsid w:val="00012ECF"/>
    <w:rsid w:val="00030EB9"/>
    <w:rsid w:val="000A1A64"/>
    <w:rsid w:val="001667A1"/>
    <w:rsid w:val="0017261D"/>
    <w:rsid w:val="00173DF8"/>
    <w:rsid w:val="001D037F"/>
    <w:rsid w:val="002328A0"/>
    <w:rsid w:val="00257EBF"/>
    <w:rsid w:val="00271DB2"/>
    <w:rsid w:val="00283EC8"/>
    <w:rsid w:val="002A7F51"/>
    <w:rsid w:val="002D25AD"/>
    <w:rsid w:val="0037625E"/>
    <w:rsid w:val="003E3289"/>
    <w:rsid w:val="00444C6B"/>
    <w:rsid w:val="004B7BC6"/>
    <w:rsid w:val="004F3B47"/>
    <w:rsid w:val="00527F15"/>
    <w:rsid w:val="00581630"/>
    <w:rsid w:val="00637071"/>
    <w:rsid w:val="006E09A9"/>
    <w:rsid w:val="00786D40"/>
    <w:rsid w:val="007D26E8"/>
    <w:rsid w:val="0080402D"/>
    <w:rsid w:val="00850225"/>
    <w:rsid w:val="008539D0"/>
    <w:rsid w:val="00863D6A"/>
    <w:rsid w:val="00886AAF"/>
    <w:rsid w:val="00890E21"/>
    <w:rsid w:val="008E4A55"/>
    <w:rsid w:val="008E66F9"/>
    <w:rsid w:val="009B3528"/>
    <w:rsid w:val="009E4F5D"/>
    <w:rsid w:val="00A63B49"/>
    <w:rsid w:val="00A82F65"/>
    <w:rsid w:val="00A866C3"/>
    <w:rsid w:val="00A916D1"/>
    <w:rsid w:val="00AC7F11"/>
    <w:rsid w:val="00AD45C5"/>
    <w:rsid w:val="00B00ED5"/>
    <w:rsid w:val="00B33027"/>
    <w:rsid w:val="00B5696C"/>
    <w:rsid w:val="00C01CE0"/>
    <w:rsid w:val="00C0681E"/>
    <w:rsid w:val="00C1317D"/>
    <w:rsid w:val="00C13B52"/>
    <w:rsid w:val="00C175E4"/>
    <w:rsid w:val="00C303B2"/>
    <w:rsid w:val="00CF441E"/>
    <w:rsid w:val="00D116BB"/>
    <w:rsid w:val="00DC246B"/>
    <w:rsid w:val="00DE6C58"/>
    <w:rsid w:val="00E74482"/>
    <w:rsid w:val="00F04CB8"/>
    <w:rsid w:val="00F21267"/>
    <w:rsid w:val="00F32F05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0DDD7"/>
  <w15:chartTrackingRefBased/>
  <w15:docId w15:val="{A1CF7109-BF88-4A2C-BD3F-C595BBF6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D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ED5"/>
  </w:style>
  <w:style w:type="paragraph" w:styleId="Tekstprzypisudolnego">
    <w:name w:val="footnote text"/>
    <w:basedOn w:val="Normalny"/>
    <w:link w:val="TekstprzypisudolnegoZnak"/>
    <w:semiHidden/>
    <w:unhideWhenUsed/>
    <w:rsid w:val="00863D6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63D6A"/>
  </w:style>
  <w:style w:type="character" w:styleId="Odwoanieprzypisudolnego">
    <w:name w:val="footnote reference"/>
    <w:semiHidden/>
    <w:unhideWhenUsed/>
    <w:rsid w:val="00863D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4</cp:revision>
  <cp:lastPrinted>2025-01-15T11:43:00Z</cp:lastPrinted>
  <dcterms:created xsi:type="dcterms:W3CDTF">2024-12-31T22:07:00Z</dcterms:created>
  <dcterms:modified xsi:type="dcterms:W3CDTF">2025-01-15T11:43:00Z</dcterms:modified>
</cp:coreProperties>
</file>