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3AA20" w14:textId="77777777" w:rsidR="00805F60" w:rsidRPr="00805F60" w:rsidRDefault="00805F60" w:rsidP="00805F6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sz w:val="20"/>
          <w:szCs w:val="20"/>
        </w:rPr>
        <w:t>Załącznik nr 1</w:t>
      </w:r>
    </w:p>
    <w:p w14:paraId="64B27626" w14:textId="77777777" w:rsidR="00805F60" w:rsidRPr="00805F60" w:rsidRDefault="00805F60" w:rsidP="00805F6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>FORMULARZ OFERTY</w:t>
      </w:r>
    </w:p>
    <w:p w14:paraId="2D6B788E" w14:textId="77777777" w:rsidR="00805F60" w:rsidRPr="00805F60" w:rsidRDefault="00805F60" w:rsidP="00805F6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3AEB7AE" w14:textId="77777777" w:rsidR="00AF60FC" w:rsidRPr="001672FA" w:rsidRDefault="00AF60FC" w:rsidP="00AF60F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bCs/>
          <w:sz w:val="20"/>
          <w:szCs w:val="20"/>
        </w:rPr>
        <w:t>NAZWA WYKONAWCY</w:t>
      </w:r>
      <w:r w:rsidRPr="001672FA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00C959D1" w14:textId="77777777" w:rsidR="00AF60FC" w:rsidRPr="001672FA" w:rsidRDefault="00AF60FC" w:rsidP="00AF60FC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bCs/>
          <w:sz w:val="20"/>
          <w:szCs w:val="20"/>
        </w:rPr>
        <w:t>RODZAJ WYKONAWCY</w:t>
      </w:r>
      <w:r w:rsidRPr="001672FA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78764F7" w14:textId="77777777" w:rsidR="00AF60FC" w:rsidRPr="001672FA" w:rsidRDefault="00AF60FC" w:rsidP="00AF60F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03940DB" w14:textId="77777777" w:rsidR="00AF60FC" w:rsidRPr="001672FA" w:rsidRDefault="00AF60FC" w:rsidP="00AF60F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WOJEWÓDZTWO …………………………….....</w:t>
      </w:r>
    </w:p>
    <w:p w14:paraId="1F79F0CB" w14:textId="77777777" w:rsidR="00AF60FC" w:rsidRPr="001672FA" w:rsidRDefault="00AF60FC" w:rsidP="00AF60F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>TEL.</w:t>
      </w:r>
      <w:r w:rsidRPr="001672FA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2417706B" w14:textId="77777777" w:rsidR="00AF60FC" w:rsidRPr="001672FA" w:rsidRDefault="00AF60FC" w:rsidP="00AF60F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 xml:space="preserve">FAX </w:t>
      </w:r>
      <w:r w:rsidRPr="001672FA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32407617" w14:textId="77777777" w:rsidR="00AF60FC" w:rsidRPr="001672FA" w:rsidRDefault="00AF60FC" w:rsidP="00AF60F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DFF1330" w14:textId="77777777" w:rsidR="00AF60FC" w:rsidRPr="001672FA" w:rsidRDefault="00AF60FC" w:rsidP="00AF60F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672F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D901989" w14:textId="77777777" w:rsidR="00AF60FC" w:rsidRPr="001672FA" w:rsidRDefault="00AF60FC" w:rsidP="00AF60F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C309BC6" w14:textId="77777777" w:rsidR="00AF60FC" w:rsidRPr="001672FA" w:rsidRDefault="00AF60FC" w:rsidP="00AF60F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FD4D045" w14:textId="77777777" w:rsidR="00AF60FC" w:rsidRPr="001672FA" w:rsidRDefault="00AF60FC" w:rsidP="00AF60FC">
      <w:pPr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Do: Nazwa i siedziba Zamawiającego:</w:t>
      </w:r>
    </w:p>
    <w:p w14:paraId="2246E300" w14:textId="77777777" w:rsidR="00AF60FC" w:rsidRPr="001672FA" w:rsidRDefault="00AF60FC" w:rsidP="00AF60FC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Akademia Górniczo - Hutnicza</w:t>
      </w:r>
    </w:p>
    <w:p w14:paraId="147F3B43" w14:textId="77777777" w:rsidR="00AF60FC" w:rsidRPr="001672FA" w:rsidRDefault="00AF60FC" w:rsidP="00AF60FC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im. Stanisława Staszica w Krakowie</w:t>
      </w:r>
    </w:p>
    <w:p w14:paraId="70113F05" w14:textId="77777777" w:rsidR="00AF60FC" w:rsidRPr="001672FA" w:rsidRDefault="00AF60FC" w:rsidP="00AF60FC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0ABA02B" w14:textId="77777777" w:rsidR="00AF60FC" w:rsidRPr="001672FA" w:rsidRDefault="00AF60FC" w:rsidP="00AF60FC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 xml:space="preserve">Al. Mickiewicza 30 </w:t>
      </w:r>
    </w:p>
    <w:p w14:paraId="312E48B4" w14:textId="41C4375D" w:rsidR="00805F60" w:rsidRPr="00805F60" w:rsidRDefault="00AF60FC" w:rsidP="00AF60FC">
      <w:pPr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 xml:space="preserve">30-059 Kraków,  </w:t>
      </w:r>
    </w:p>
    <w:p w14:paraId="57A7E7F9" w14:textId="77777777" w:rsidR="00805F60" w:rsidRPr="00805F60" w:rsidRDefault="00805F60" w:rsidP="00805F60">
      <w:pPr>
        <w:ind w:firstLine="3969"/>
        <w:rPr>
          <w:rFonts w:ascii="Verdana" w:hAnsi="Verdana"/>
          <w:b/>
          <w:sz w:val="20"/>
          <w:szCs w:val="20"/>
        </w:rPr>
      </w:pPr>
    </w:p>
    <w:p w14:paraId="5F7B1957" w14:textId="1690B42F" w:rsidR="00805F60" w:rsidRPr="00805F60" w:rsidRDefault="00805F60" w:rsidP="00805F6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AF60FC" w:rsidRPr="00AF60FC">
        <w:rPr>
          <w:rFonts w:ascii="Verdana" w:hAnsi="Verdana"/>
          <w:b/>
          <w:sz w:val="20"/>
          <w:szCs w:val="20"/>
        </w:rPr>
        <w:t>przeprowadzenie audytu ustawowego dla projektu NCN (OPUS-22) pn. „Proces zamknięcia oceanu Alpejskiej Tetydy zapisany w Pienińskim Pasie Skałkowym Zachodnich Karpat” - DE-dzp.272-</w:t>
      </w:r>
      <w:r w:rsidR="003040CE">
        <w:rPr>
          <w:rFonts w:ascii="Verdana" w:hAnsi="Verdana"/>
          <w:b/>
          <w:sz w:val="20"/>
          <w:szCs w:val="20"/>
        </w:rPr>
        <w:t>021/25</w:t>
      </w:r>
      <w:r w:rsidRPr="00805F60">
        <w:rPr>
          <w:rFonts w:ascii="Verdana" w:hAnsi="Verdana"/>
          <w:b/>
          <w:sz w:val="20"/>
          <w:szCs w:val="20"/>
        </w:rPr>
        <w:t xml:space="preserve">, </w:t>
      </w:r>
      <w:r w:rsidRPr="00805F60">
        <w:rPr>
          <w:rFonts w:ascii="Verdana" w:hAnsi="Verdana"/>
          <w:sz w:val="20"/>
          <w:szCs w:val="20"/>
        </w:rPr>
        <w:t>oferuję realizację przedmiotu zamówienia, zgodnie z zasadami określonymi w</w:t>
      </w:r>
      <w:r w:rsidR="00D55209">
        <w:rPr>
          <w:rFonts w:ascii="Verdana" w:hAnsi="Verdana"/>
          <w:sz w:val="20"/>
          <w:szCs w:val="20"/>
        </w:rPr>
        <w:t> </w:t>
      </w:r>
      <w:r w:rsidRPr="00805F60">
        <w:rPr>
          <w:rFonts w:ascii="Verdana" w:hAnsi="Verdana"/>
          <w:sz w:val="20"/>
          <w:szCs w:val="20"/>
        </w:rPr>
        <w:t>specyfikacji warunków zamówienia.</w:t>
      </w:r>
    </w:p>
    <w:p w14:paraId="10880F4D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EBFB7A4" w14:textId="77777777" w:rsidR="00805F60" w:rsidRPr="00805F60" w:rsidRDefault="00805F60" w:rsidP="00805F6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2BF4F109" w14:textId="77777777" w:rsidR="00805F60" w:rsidRPr="00805F60" w:rsidRDefault="00805F60" w:rsidP="00805F6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ECFB3AB" w14:textId="7BB554FC" w:rsidR="00805F60" w:rsidRPr="00805F60" w:rsidRDefault="00805F60" w:rsidP="00805F6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Słownie brutto :..................................................................</w:t>
      </w:r>
    </w:p>
    <w:p w14:paraId="312C9950" w14:textId="77777777" w:rsidR="00805F60" w:rsidRPr="00805F60" w:rsidRDefault="00805F60" w:rsidP="00805F6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17026503" w14:textId="77777777" w:rsidR="00805F60" w:rsidRPr="00805F60" w:rsidRDefault="00805F60" w:rsidP="00805F6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Powyższa cena zawiera właściwą stawkę podatku VAT</w:t>
      </w:r>
    </w:p>
    <w:p w14:paraId="51E9DA7D" w14:textId="77777777" w:rsidR="00805F60" w:rsidRPr="00805F60" w:rsidRDefault="00805F60" w:rsidP="00805F6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F0F65AB" w14:textId="62F1E331" w:rsidR="006B6131" w:rsidRDefault="00805F60" w:rsidP="00AF60FC">
      <w:pPr>
        <w:widowControl w:val="0"/>
        <w:ind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Termin realizacji umowy: 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6B6131">
        <w:rPr>
          <w:rFonts w:ascii="Verdana" w:hAnsi="Verdana"/>
          <w:color w:val="000000"/>
          <w:sz w:val="20"/>
          <w:szCs w:val="20"/>
        </w:rPr>
        <w:t xml:space="preserve">do </w:t>
      </w:r>
      <w:r w:rsidR="006B6131" w:rsidRPr="006B6131">
        <w:rPr>
          <w:rFonts w:ascii="Verdana" w:hAnsi="Verdana"/>
          <w:color w:val="000000"/>
          <w:sz w:val="20"/>
          <w:szCs w:val="20"/>
        </w:rPr>
        <w:t>30</w:t>
      </w:r>
      <w:r w:rsidRPr="006B6131">
        <w:rPr>
          <w:rFonts w:ascii="Verdana" w:hAnsi="Verdana"/>
          <w:color w:val="000000"/>
          <w:sz w:val="20"/>
          <w:szCs w:val="20"/>
        </w:rPr>
        <w:t xml:space="preserve"> dni </w:t>
      </w:r>
      <w:r>
        <w:rPr>
          <w:rFonts w:ascii="Verdana" w:hAnsi="Verdana"/>
          <w:color w:val="000000"/>
          <w:sz w:val="20"/>
          <w:szCs w:val="20"/>
        </w:rPr>
        <w:t>od daty podpisania umowy</w:t>
      </w:r>
      <w:r w:rsidR="00AF60FC">
        <w:rPr>
          <w:rFonts w:ascii="Verdana" w:hAnsi="Verdana"/>
          <w:color w:val="000000"/>
          <w:sz w:val="20"/>
          <w:szCs w:val="20"/>
        </w:rPr>
        <w:t xml:space="preserve"> </w:t>
      </w:r>
    </w:p>
    <w:p w14:paraId="0C021770" w14:textId="77777777" w:rsidR="006B6131" w:rsidRDefault="006B6131" w:rsidP="00AF60FC">
      <w:pPr>
        <w:widowControl w:val="0"/>
        <w:ind w:right="1"/>
        <w:jc w:val="both"/>
        <w:rPr>
          <w:rFonts w:ascii="Verdana" w:hAnsi="Verdana"/>
          <w:color w:val="000000"/>
          <w:sz w:val="20"/>
          <w:szCs w:val="20"/>
        </w:rPr>
      </w:pPr>
    </w:p>
    <w:p w14:paraId="101B6D90" w14:textId="17A44F4E" w:rsidR="00AF60FC" w:rsidRPr="006B6131" w:rsidRDefault="00AF60FC" w:rsidP="00AF60FC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6B6131">
        <w:rPr>
          <w:rFonts w:ascii="Verdana" w:hAnsi="Verdana"/>
          <w:b/>
          <w:bCs/>
          <w:color w:val="FF0000"/>
          <w:sz w:val="20"/>
          <w:szCs w:val="20"/>
          <w:u w:val="single"/>
        </w:rPr>
        <w:t>k</w:t>
      </w:r>
      <w:r w:rsidRPr="006B6131">
        <w:rPr>
          <w:rFonts w:ascii="Verdana" w:hAnsi="Verdana"/>
          <w:b/>
          <w:color w:val="FF0000"/>
          <w:sz w:val="20"/>
          <w:szCs w:val="20"/>
          <w:u w:val="single"/>
        </w:rPr>
        <w:t>ryterium oceny ofert</w:t>
      </w:r>
    </w:p>
    <w:p w14:paraId="57C3C6D8" w14:textId="69D05557" w:rsidR="006B6131" w:rsidRPr="00232E08" w:rsidRDefault="006B6131" w:rsidP="006B6131">
      <w:pPr>
        <w:widowControl w:val="0"/>
        <w:ind w:right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7F7A79">
        <w:rPr>
          <w:rFonts w:ascii="Verdana" w:hAnsi="Verdana"/>
          <w:b/>
          <w:bCs/>
          <w:color w:val="000000" w:themeColor="text1"/>
          <w:sz w:val="20"/>
          <w:szCs w:val="20"/>
        </w:rPr>
        <w:t>Przeprowadzeni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e</w:t>
      </w:r>
      <w:r w:rsidRPr="007F7A79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audytu on-line:</w:t>
      </w:r>
      <w:r w:rsidRPr="00232E0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B6131">
        <w:rPr>
          <w:rFonts w:ascii="Verdana" w:hAnsi="Verdana"/>
          <w:color w:val="000000" w:themeColor="text1"/>
          <w:sz w:val="20"/>
          <w:szCs w:val="20"/>
          <w:highlight w:val="yellow"/>
        </w:rPr>
        <w:t>TAK/NIE*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0CB02D48" w14:textId="77777777" w:rsidR="006B6131" w:rsidRPr="00232E08" w:rsidRDefault="006B6131" w:rsidP="006B6131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32E08">
        <w:rPr>
          <w:rFonts w:ascii="Verdana" w:hAnsi="Verdana"/>
          <w:color w:val="000000" w:themeColor="text1"/>
          <w:sz w:val="20"/>
          <w:szCs w:val="20"/>
        </w:rPr>
        <w:t>*niepotrzebne skreślić</w:t>
      </w:r>
    </w:p>
    <w:p w14:paraId="6F31E345" w14:textId="0746DE18" w:rsidR="00805F60" w:rsidRDefault="00805F60" w:rsidP="00805F60">
      <w:pPr>
        <w:widowControl w:val="0"/>
        <w:ind w:right="1"/>
        <w:jc w:val="both"/>
        <w:rPr>
          <w:rFonts w:ascii="Verdana" w:hAnsi="Verdana"/>
          <w:color w:val="000000"/>
          <w:sz w:val="20"/>
          <w:szCs w:val="20"/>
        </w:rPr>
      </w:pPr>
    </w:p>
    <w:p w14:paraId="194AF158" w14:textId="7740B78B" w:rsidR="00805F60" w:rsidRPr="00805F60" w:rsidRDefault="00805F60" w:rsidP="00805F60">
      <w:pPr>
        <w:tabs>
          <w:tab w:val="left" w:pos="426"/>
        </w:tabs>
        <w:jc w:val="both"/>
        <w:rPr>
          <w:rFonts w:ascii="Verdana" w:hAnsi="Verdana"/>
          <w:b/>
          <w:color w:val="000000"/>
          <w:sz w:val="20"/>
          <w:szCs w:val="20"/>
          <w:u w:val="single"/>
        </w:rPr>
      </w:pPr>
      <w:r w:rsidRPr="00805F60">
        <w:rPr>
          <w:rFonts w:ascii="Verdana" w:hAnsi="Verdana"/>
          <w:b/>
          <w:color w:val="000000"/>
          <w:sz w:val="20"/>
          <w:szCs w:val="20"/>
        </w:rPr>
        <w:t>Termin płatności:</w:t>
      </w:r>
      <w:r w:rsidRPr="00805F60">
        <w:rPr>
          <w:rFonts w:ascii="Verdana" w:hAnsi="Verdana"/>
          <w:color w:val="000000"/>
          <w:sz w:val="20"/>
          <w:szCs w:val="20"/>
        </w:rPr>
        <w:t xml:space="preserve"> Po przeprowadzeniu audytu, 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B197277" w14:textId="77777777" w:rsidR="00805F60" w:rsidRPr="00805F60" w:rsidRDefault="00805F60" w:rsidP="00805F60">
      <w:pPr>
        <w:rPr>
          <w:rFonts w:ascii="Verdana" w:hAnsi="Verdana"/>
          <w:b/>
          <w:sz w:val="20"/>
          <w:szCs w:val="20"/>
          <w:u w:val="single"/>
        </w:rPr>
      </w:pPr>
    </w:p>
    <w:p w14:paraId="091A995C" w14:textId="77777777" w:rsidR="00AF60FC" w:rsidRPr="001672FA" w:rsidRDefault="00AF60FC" w:rsidP="00AF60FC">
      <w:pPr>
        <w:rPr>
          <w:rFonts w:ascii="Verdana" w:hAnsi="Verdana"/>
          <w:b/>
          <w:sz w:val="20"/>
          <w:szCs w:val="20"/>
          <w:u w:val="single"/>
        </w:rPr>
      </w:pPr>
      <w:r w:rsidRPr="001672F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C7A174B" w14:textId="77777777" w:rsidR="00AF60FC" w:rsidRPr="001672FA" w:rsidRDefault="00AF60FC" w:rsidP="00AF60F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672F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2DC6CEA" w14:textId="77777777" w:rsidR="00AF60FC" w:rsidRPr="001672FA" w:rsidRDefault="00AF60FC" w:rsidP="00AF60F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672F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672FA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D4B3096" w14:textId="77777777" w:rsidR="00AF60FC" w:rsidRPr="001672FA" w:rsidRDefault="00AF60FC" w:rsidP="00AF60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1672FA">
        <w:rPr>
          <w:rFonts w:ascii="Verdana" w:hAnsi="Verdana"/>
          <w:sz w:val="20"/>
          <w:szCs w:val="20"/>
          <w:vertAlign w:val="superscript"/>
        </w:rPr>
        <w:t>1</w:t>
      </w:r>
      <w:r w:rsidRPr="001672FA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1672FA">
        <w:rPr>
          <w:rFonts w:ascii="Verdana" w:hAnsi="Verdana"/>
          <w:sz w:val="20"/>
          <w:szCs w:val="20"/>
          <w:vertAlign w:val="superscript"/>
        </w:rPr>
        <w:t>2</w:t>
      </w:r>
      <w:r w:rsidRPr="001672FA">
        <w:rPr>
          <w:rFonts w:ascii="Verdana" w:hAnsi="Verdana"/>
          <w:sz w:val="20"/>
          <w:szCs w:val="20"/>
        </w:rPr>
        <w:t xml:space="preserve"> </w:t>
      </w:r>
    </w:p>
    <w:p w14:paraId="7893D3B0" w14:textId="77777777" w:rsidR="00AF60FC" w:rsidRPr="001672FA" w:rsidRDefault="00AF60FC" w:rsidP="00AF60F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672FA">
        <w:rPr>
          <w:rFonts w:ascii="Verdana" w:hAnsi="Verdana"/>
          <w:i/>
          <w:sz w:val="20"/>
          <w:szCs w:val="20"/>
          <w:vertAlign w:val="superscript"/>
        </w:rPr>
        <w:lastRenderedPageBreak/>
        <w:t>1</w:t>
      </w:r>
      <w:r w:rsidRPr="001672FA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2D080A" w14:textId="77777777" w:rsidR="00AF60FC" w:rsidRPr="001672FA" w:rsidRDefault="00AF60FC" w:rsidP="00AF60F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672FA">
        <w:rPr>
          <w:rFonts w:ascii="Verdana" w:hAnsi="Verdana"/>
          <w:i/>
          <w:sz w:val="20"/>
          <w:szCs w:val="20"/>
          <w:vertAlign w:val="superscript"/>
        </w:rPr>
        <w:t>2</w:t>
      </w:r>
      <w:r w:rsidRPr="001672FA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C71497" w14:textId="768A4606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 xml:space="preserve">Oświadczam/y, że warunek określony w pkt. 8.3 </w:t>
      </w:r>
      <w:proofErr w:type="spellStart"/>
      <w:r w:rsidRPr="00805F60">
        <w:rPr>
          <w:rFonts w:ascii="Verdana" w:hAnsi="Verdana"/>
          <w:sz w:val="20"/>
          <w:szCs w:val="20"/>
        </w:rPr>
        <w:t>ppkt</w:t>
      </w:r>
      <w:proofErr w:type="spellEnd"/>
      <w:r w:rsidRPr="00805F60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805F60">
        <w:rPr>
          <w:rFonts w:ascii="Verdana" w:hAnsi="Verdana"/>
          <w:b/>
          <w:sz w:val="20"/>
          <w:szCs w:val="20"/>
        </w:rPr>
        <w:t>(niewłaściwe skreślić)</w:t>
      </w:r>
      <w:r w:rsidRPr="00805F60">
        <w:rPr>
          <w:rFonts w:ascii="Verdana" w:hAnsi="Verdana"/>
          <w:sz w:val="20"/>
          <w:szCs w:val="20"/>
        </w:rPr>
        <w:t xml:space="preserve"> …………………………………………………………</w:t>
      </w:r>
    </w:p>
    <w:p w14:paraId="326DA8D1" w14:textId="77777777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F60" w:rsidRPr="00805F60" w14:paraId="5F57E71D" w14:textId="77777777" w:rsidTr="00DE42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22A1A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5F6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5E88E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5F6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0F789DE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5F6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0F446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5F60">
              <w:rPr>
                <w:rFonts w:ascii="Verdana" w:hAnsi="Verdana"/>
                <w:sz w:val="20"/>
                <w:szCs w:val="20"/>
              </w:rPr>
              <w:t>Nazwa podwykonawcy</w:t>
            </w:r>
            <w:r w:rsidRPr="00805F60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805F60" w:rsidRPr="00805F60" w14:paraId="695EE6C5" w14:textId="77777777" w:rsidTr="00DE42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A1A87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88277" w14:textId="77777777" w:rsidR="00805F60" w:rsidRPr="00805F60" w:rsidRDefault="00805F60" w:rsidP="00805F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1C567" w14:textId="77777777" w:rsidR="00805F60" w:rsidRPr="00805F60" w:rsidRDefault="00805F60" w:rsidP="00805F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05F60" w:rsidRPr="00805F60" w14:paraId="3CC18B34" w14:textId="77777777" w:rsidTr="00DE42D8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7F20C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DB870" w14:textId="77777777" w:rsidR="00805F60" w:rsidRPr="00805F60" w:rsidRDefault="00805F60" w:rsidP="00805F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960C1" w14:textId="77777777" w:rsidR="00805F60" w:rsidRPr="00805F60" w:rsidRDefault="00805F60" w:rsidP="00805F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806217B" w14:textId="66498911" w:rsidR="00805F60" w:rsidRPr="00805F60" w:rsidRDefault="00805F60" w:rsidP="00805F60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 xml:space="preserve">Oświadczenie, w przypadku </w:t>
      </w:r>
      <w:r w:rsidRPr="00805F60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05F60">
        <w:rPr>
          <w:rFonts w:ascii="Verdana" w:hAnsi="Verdana"/>
          <w:sz w:val="20"/>
          <w:szCs w:val="20"/>
        </w:rPr>
        <w:t>zgodne z pkt 10.2 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05F60" w:rsidRPr="00805F60" w14:paraId="1BBE7A73" w14:textId="77777777" w:rsidTr="00DE42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E3F527C" w14:textId="77777777" w:rsidR="00805F60" w:rsidRPr="00805F60" w:rsidRDefault="00805F60" w:rsidP="00805F6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E4C40FA" w14:textId="77777777" w:rsidR="00805F60" w:rsidRPr="00805F60" w:rsidRDefault="00805F60" w:rsidP="00805F6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5A02B" w14:textId="77777777" w:rsidR="00805F60" w:rsidRPr="00805F60" w:rsidRDefault="00805F60" w:rsidP="00805F6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 xml:space="preserve">usługa (zakres), który wykonają poszczególni wykonawcy </w:t>
            </w:r>
          </w:p>
        </w:tc>
      </w:tr>
      <w:tr w:rsidR="00805F60" w:rsidRPr="00805F60" w14:paraId="4EC0D5C7" w14:textId="77777777" w:rsidTr="00DE42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56C45BF" w14:textId="77777777" w:rsidR="00805F60" w:rsidRPr="00805F60" w:rsidRDefault="00805F60" w:rsidP="00805F6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BCA486" w14:textId="77777777" w:rsidR="00805F60" w:rsidRPr="00805F60" w:rsidRDefault="00805F60" w:rsidP="00805F6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09780" w14:textId="77777777" w:rsidR="00805F60" w:rsidRPr="00805F60" w:rsidRDefault="00805F60" w:rsidP="00805F6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05F60" w:rsidRPr="00805F60" w14:paraId="15EDA404" w14:textId="77777777" w:rsidTr="00DE42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6D609AF" w14:textId="77777777" w:rsidR="00805F60" w:rsidRPr="00805F60" w:rsidRDefault="00805F60" w:rsidP="00805F6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3E68F8" w14:textId="77777777" w:rsidR="00805F60" w:rsidRPr="00805F60" w:rsidRDefault="00805F60" w:rsidP="00805F6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DEF9A" w14:textId="77777777" w:rsidR="00805F60" w:rsidRPr="00805F60" w:rsidRDefault="00805F60" w:rsidP="00805F6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8B9E25A" w14:textId="77777777" w:rsidR="00805F60" w:rsidRPr="00805F60" w:rsidRDefault="00805F60" w:rsidP="00805F60">
      <w:pPr>
        <w:jc w:val="both"/>
        <w:rPr>
          <w:rFonts w:ascii="Verdana" w:hAnsi="Verdana"/>
          <w:sz w:val="20"/>
          <w:szCs w:val="20"/>
        </w:rPr>
      </w:pPr>
    </w:p>
    <w:p w14:paraId="6E2D79AC" w14:textId="77777777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61A1B9A9" w14:textId="77777777" w:rsidR="00805F60" w:rsidRPr="00805F60" w:rsidRDefault="00805F60" w:rsidP="00805F60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805F60">
        <w:rPr>
          <w:rFonts w:ascii="Verdana" w:hAnsi="Verdana" w:cs="Times New Roman"/>
          <w:sz w:val="20"/>
          <w:szCs w:val="20"/>
        </w:rPr>
        <w:t>Imię i Nazwisko</w:t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</w:p>
    <w:p w14:paraId="145C841B" w14:textId="77777777" w:rsidR="00805F60" w:rsidRPr="00805F60" w:rsidRDefault="00805F60" w:rsidP="00805F6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3C44AF04" w14:textId="77777777" w:rsidR="00805F60" w:rsidRPr="00805F60" w:rsidRDefault="00805F60" w:rsidP="00805F6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05F60">
        <w:rPr>
          <w:rFonts w:ascii="Verdana" w:hAnsi="Verdana"/>
          <w:sz w:val="20"/>
          <w:szCs w:val="20"/>
        </w:rPr>
        <w:tab/>
      </w:r>
      <w:r w:rsidRPr="00805F60">
        <w:rPr>
          <w:rFonts w:ascii="Verdana" w:hAnsi="Verdana"/>
          <w:sz w:val="20"/>
          <w:szCs w:val="20"/>
        </w:rPr>
        <w:tab/>
      </w:r>
      <w:r w:rsidRPr="00805F60">
        <w:rPr>
          <w:rFonts w:ascii="Verdana" w:hAnsi="Verdana"/>
          <w:sz w:val="20"/>
          <w:szCs w:val="20"/>
        </w:rPr>
        <w:tab/>
      </w:r>
    </w:p>
    <w:p w14:paraId="31FAF090" w14:textId="784023E5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805F60">
        <w:rPr>
          <w:rFonts w:ascii="Verdana" w:hAnsi="Verdana"/>
          <w:sz w:val="20"/>
          <w:szCs w:val="20"/>
        </w:rPr>
        <w:t>ych</w:t>
      </w:r>
      <w:proofErr w:type="spellEnd"/>
      <w:r w:rsidRPr="00805F60">
        <w:rPr>
          <w:rFonts w:ascii="Verdana" w:hAnsi="Verdana"/>
          <w:sz w:val="20"/>
          <w:szCs w:val="20"/>
        </w:rPr>
        <w:t>) dokumentu(ów) …………………………………..................…… które dołączamy do oferty.</w:t>
      </w:r>
    </w:p>
    <w:p w14:paraId="02EBA26D" w14:textId="77777777" w:rsidR="00805F60" w:rsidRPr="00805F60" w:rsidRDefault="00805F60" w:rsidP="00805F60">
      <w:pPr>
        <w:jc w:val="both"/>
        <w:rPr>
          <w:rFonts w:ascii="Verdana" w:hAnsi="Verdana"/>
          <w:sz w:val="20"/>
          <w:szCs w:val="20"/>
        </w:rPr>
      </w:pPr>
    </w:p>
    <w:p w14:paraId="24C2E878" w14:textId="77777777" w:rsidR="00805F60" w:rsidRPr="00805F60" w:rsidRDefault="00805F60" w:rsidP="00805F60">
      <w:pPr>
        <w:jc w:val="both"/>
        <w:rPr>
          <w:rFonts w:ascii="Verdana" w:hAnsi="Verdana"/>
          <w:sz w:val="20"/>
          <w:szCs w:val="20"/>
        </w:rPr>
      </w:pPr>
    </w:p>
    <w:p w14:paraId="645D1843" w14:textId="77777777" w:rsidR="00805F60" w:rsidRPr="00805F60" w:rsidRDefault="00805F60" w:rsidP="00805F60">
      <w:pPr>
        <w:jc w:val="both"/>
        <w:rPr>
          <w:rFonts w:ascii="Verdana" w:hAnsi="Verdana"/>
          <w:sz w:val="20"/>
          <w:szCs w:val="20"/>
        </w:rPr>
      </w:pPr>
    </w:p>
    <w:p w14:paraId="6278BCEC" w14:textId="71DF1561" w:rsidR="00805F60" w:rsidRPr="00805F60" w:rsidRDefault="00BC3F44" w:rsidP="00805F60">
      <w:pPr>
        <w:jc w:val="center"/>
        <w:rPr>
          <w:rFonts w:ascii="Verdana" w:hAnsi="Verdana"/>
          <w:color w:val="FF0000"/>
          <w:sz w:val="20"/>
          <w:szCs w:val="20"/>
        </w:rPr>
      </w:pPr>
      <w:r w:rsidRPr="00BC3F44">
        <w:rPr>
          <w:rFonts w:ascii="Verdana" w:hAnsi="Verdana"/>
          <w:i/>
          <w:color w:val="FF0000"/>
          <w:sz w:val="20"/>
          <w:szCs w:val="20"/>
        </w:rPr>
        <w:t>Oferta powinna być sporządzona w języku polskim, z zachowaniem postaci elektronicznej i podpisana kwalifikowanym podpisem elektronicznym, podpisem zaufanym lub elektronicznym podpisem osobistym.</w:t>
      </w:r>
      <w:r w:rsidR="00805F60" w:rsidRPr="00805F60">
        <w:rPr>
          <w:rFonts w:ascii="Verdana" w:hAnsi="Verdana"/>
          <w:i/>
          <w:color w:val="FF0000"/>
          <w:sz w:val="20"/>
          <w:szCs w:val="20"/>
        </w:rPr>
        <w:t>.</w:t>
      </w:r>
    </w:p>
    <w:p w14:paraId="4CF489DE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</w:p>
    <w:p w14:paraId="5C59E536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</w:p>
    <w:p w14:paraId="7FBB211B" w14:textId="77777777" w:rsidR="00805F60" w:rsidRDefault="00805F60" w:rsidP="00805F60">
      <w:pPr>
        <w:rPr>
          <w:rFonts w:ascii="Verdana" w:hAnsi="Verdana"/>
          <w:sz w:val="20"/>
          <w:szCs w:val="20"/>
        </w:rPr>
      </w:pPr>
    </w:p>
    <w:p w14:paraId="0C90A8C3" w14:textId="77777777" w:rsidR="00AF60FC" w:rsidRDefault="00AF60FC" w:rsidP="00805F60">
      <w:pPr>
        <w:rPr>
          <w:rFonts w:ascii="Verdana" w:hAnsi="Verdana"/>
          <w:sz w:val="20"/>
          <w:szCs w:val="20"/>
        </w:rPr>
      </w:pPr>
    </w:p>
    <w:p w14:paraId="358A06FE" w14:textId="77777777" w:rsidR="00AF60FC" w:rsidRPr="00805F60" w:rsidRDefault="00AF60FC" w:rsidP="00805F60">
      <w:pPr>
        <w:rPr>
          <w:rFonts w:ascii="Verdana" w:hAnsi="Verdana"/>
          <w:sz w:val="20"/>
          <w:szCs w:val="20"/>
        </w:rPr>
      </w:pPr>
    </w:p>
    <w:p w14:paraId="48F1F681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*niepotrzebne skreślić</w:t>
      </w:r>
    </w:p>
    <w:p w14:paraId="058A89B6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**jeżeli dotyczy</w:t>
      </w:r>
    </w:p>
    <w:p w14:paraId="2ED1AC3D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</w:p>
    <w:p w14:paraId="3CC95E93" w14:textId="77777777" w:rsidR="00805F60" w:rsidRPr="00805F60" w:rsidRDefault="00805F60" w:rsidP="00805F60">
      <w:pPr>
        <w:jc w:val="right"/>
        <w:rPr>
          <w:rFonts w:ascii="Verdana" w:hAnsi="Verdana"/>
          <w:sz w:val="20"/>
          <w:szCs w:val="20"/>
        </w:rPr>
      </w:pPr>
    </w:p>
    <w:p w14:paraId="083665E7" w14:textId="77777777" w:rsidR="00FE545C" w:rsidRPr="00805F60" w:rsidRDefault="00FE545C" w:rsidP="00805F60">
      <w:pPr>
        <w:rPr>
          <w:rFonts w:ascii="Verdana" w:hAnsi="Verdana"/>
          <w:sz w:val="20"/>
          <w:szCs w:val="20"/>
        </w:rPr>
      </w:pPr>
    </w:p>
    <w:sectPr w:rsidR="00FE545C" w:rsidRPr="00805F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D80AC" w14:textId="77777777" w:rsidR="00EF6AF0" w:rsidRDefault="00EF6AF0">
      <w:r>
        <w:separator/>
      </w:r>
    </w:p>
  </w:endnote>
  <w:endnote w:type="continuationSeparator" w:id="0">
    <w:p w14:paraId="1D522D69" w14:textId="77777777" w:rsidR="00EF6AF0" w:rsidRDefault="00EF6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8109E" w14:textId="77777777" w:rsidR="00632873" w:rsidRDefault="006328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E8E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0E7E2" w14:textId="77777777" w:rsidR="00632873" w:rsidRDefault="006328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23CAC" w14:textId="77777777" w:rsidR="00EF6AF0" w:rsidRDefault="00EF6AF0">
      <w:r>
        <w:separator/>
      </w:r>
    </w:p>
  </w:footnote>
  <w:footnote w:type="continuationSeparator" w:id="0">
    <w:p w14:paraId="7392C86D" w14:textId="77777777" w:rsidR="00EF6AF0" w:rsidRDefault="00EF6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CDC67" w14:textId="77777777" w:rsidR="00632873" w:rsidRDefault="006328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A4B7D" w14:textId="6AB936EC" w:rsidR="00F53146" w:rsidRPr="00805F60" w:rsidRDefault="00F53146" w:rsidP="00805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55214" w14:textId="77777777" w:rsidR="00632873" w:rsidRDefault="006328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0110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5972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60093">
    <w:abstractNumId w:val="0"/>
  </w:num>
  <w:num w:numId="4" w16cid:durableId="817652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09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5944"/>
    <w:rsid w:val="001506B5"/>
    <w:rsid w:val="001801DD"/>
    <w:rsid w:val="001D4612"/>
    <w:rsid w:val="00207E98"/>
    <w:rsid w:val="00232E08"/>
    <w:rsid w:val="002723B0"/>
    <w:rsid w:val="003040CE"/>
    <w:rsid w:val="00315A4A"/>
    <w:rsid w:val="00380EAE"/>
    <w:rsid w:val="003E6E0B"/>
    <w:rsid w:val="00404822"/>
    <w:rsid w:val="004B7300"/>
    <w:rsid w:val="004C6753"/>
    <w:rsid w:val="00595C87"/>
    <w:rsid w:val="005D2C65"/>
    <w:rsid w:val="005E6D94"/>
    <w:rsid w:val="00632873"/>
    <w:rsid w:val="0063384F"/>
    <w:rsid w:val="00643C6F"/>
    <w:rsid w:val="00646202"/>
    <w:rsid w:val="0065290F"/>
    <w:rsid w:val="006815F6"/>
    <w:rsid w:val="006B6131"/>
    <w:rsid w:val="007748F0"/>
    <w:rsid w:val="007A4321"/>
    <w:rsid w:val="007E6DC8"/>
    <w:rsid w:val="007F7A79"/>
    <w:rsid w:val="00805F6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5099"/>
    <w:rsid w:val="00AD67F3"/>
    <w:rsid w:val="00AF60FC"/>
    <w:rsid w:val="00B351D5"/>
    <w:rsid w:val="00B774DC"/>
    <w:rsid w:val="00B97C83"/>
    <w:rsid w:val="00BC3F44"/>
    <w:rsid w:val="00C969A6"/>
    <w:rsid w:val="00CA7D36"/>
    <w:rsid w:val="00CE51BF"/>
    <w:rsid w:val="00D24208"/>
    <w:rsid w:val="00D55209"/>
    <w:rsid w:val="00D60C38"/>
    <w:rsid w:val="00D66893"/>
    <w:rsid w:val="00D90ACB"/>
    <w:rsid w:val="00DA5C57"/>
    <w:rsid w:val="00DC1500"/>
    <w:rsid w:val="00E33614"/>
    <w:rsid w:val="00E44371"/>
    <w:rsid w:val="00E949B0"/>
    <w:rsid w:val="00EA4550"/>
    <w:rsid w:val="00EC0BEA"/>
    <w:rsid w:val="00EF6AF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4AAFE"/>
  <w15:chartTrackingRefBased/>
  <w15:docId w15:val="{60AF2BBA-F292-41AA-A5DB-82100C58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5F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514</Words>
  <Characters>3951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2</cp:revision>
  <cp:lastPrinted>2025-01-22T08:32:00Z</cp:lastPrinted>
  <dcterms:created xsi:type="dcterms:W3CDTF">2025-01-22T08:32:00Z</dcterms:created>
  <dcterms:modified xsi:type="dcterms:W3CDTF">2025-01-22T08:32:00Z</dcterms:modified>
</cp:coreProperties>
</file>