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43C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3C5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3C5A">
        <w:rPr>
          <w:sz w:val="22"/>
          <w:szCs w:val="22"/>
        </w:rPr>
        <w:t>2025-01-24</w:t>
      </w:r>
    </w:p>
    <w:p w:rsidR="00943C5A" w:rsidRPr="00943C5A" w:rsidRDefault="00943C5A" w:rsidP="00FB7F50">
      <w:pPr>
        <w:spacing w:after="40"/>
        <w:rPr>
          <w:b/>
          <w:bCs/>
          <w:sz w:val="22"/>
          <w:szCs w:val="22"/>
        </w:rPr>
      </w:pPr>
      <w:r w:rsidRPr="00943C5A">
        <w:rPr>
          <w:b/>
          <w:bCs/>
          <w:sz w:val="22"/>
          <w:szCs w:val="22"/>
        </w:rPr>
        <w:t>Akademia Górniczo - Hutnicza</w:t>
      </w:r>
    </w:p>
    <w:p w:rsidR="00943C5A" w:rsidRPr="00943C5A" w:rsidRDefault="00943C5A" w:rsidP="00FB7F50">
      <w:pPr>
        <w:spacing w:after="40"/>
        <w:rPr>
          <w:b/>
          <w:bCs/>
          <w:sz w:val="22"/>
          <w:szCs w:val="22"/>
        </w:rPr>
      </w:pPr>
      <w:r w:rsidRPr="00943C5A">
        <w:rPr>
          <w:b/>
          <w:bCs/>
          <w:sz w:val="22"/>
          <w:szCs w:val="22"/>
        </w:rPr>
        <w:t>im. Stanisława Staszica w Krakowie</w:t>
      </w:r>
    </w:p>
    <w:p w:rsidR="00FB7F50" w:rsidRPr="002245BE" w:rsidRDefault="00943C5A" w:rsidP="00FB7F50">
      <w:pPr>
        <w:spacing w:after="40"/>
        <w:rPr>
          <w:b/>
          <w:bCs/>
          <w:sz w:val="22"/>
          <w:szCs w:val="22"/>
        </w:rPr>
      </w:pPr>
      <w:r w:rsidRPr="00943C5A">
        <w:rPr>
          <w:b/>
          <w:bCs/>
          <w:sz w:val="22"/>
          <w:szCs w:val="22"/>
        </w:rPr>
        <w:t>Dział Zamówień Publicznych</w:t>
      </w:r>
    </w:p>
    <w:p w:rsidR="00FB7F50" w:rsidRPr="002245BE" w:rsidRDefault="00943C5A" w:rsidP="00FB7F50">
      <w:pPr>
        <w:rPr>
          <w:sz w:val="22"/>
          <w:szCs w:val="22"/>
        </w:rPr>
      </w:pPr>
      <w:r w:rsidRPr="00943C5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3C5A">
        <w:rPr>
          <w:sz w:val="22"/>
          <w:szCs w:val="22"/>
        </w:rPr>
        <w:t>30</w:t>
      </w:r>
    </w:p>
    <w:p w:rsidR="00FB7F50" w:rsidRPr="002245BE" w:rsidRDefault="00943C5A" w:rsidP="00FB7F50">
      <w:pPr>
        <w:rPr>
          <w:sz w:val="22"/>
          <w:szCs w:val="22"/>
        </w:rPr>
      </w:pPr>
      <w:r w:rsidRPr="00943C5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3C5A">
        <w:rPr>
          <w:sz w:val="22"/>
          <w:szCs w:val="22"/>
        </w:rPr>
        <w:t>Kraków</w:t>
      </w:r>
      <w:bookmarkStart w:id="1" w:name="_GoBack"/>
      <w:bookmarkEnd w:id="1"/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43C5A" w:rsidRPr="00607F9B" w:rsidTr="00EE7D51">
        <w:trPr>
          <w:trHeight w:val="638"/>
        </w:trPr>
        <w:tc>
          <w:tcPr>
            <w:tcW w:w="959" w:type="dxa"/>
            <w:shd w:val="clear" w:color="auto" w:fill="auto"/>
          </w:tcPr>
          <w:p w:rsidR="00943C5A" w:rsidRPr="00607F9B" w:rsidRDefault="00943C5A" w:rsidP="00EE7D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3C5A" w:rsidRPr="00607F9B" w:rsidRDefault="00943C5A" w:rsidP="00EE7D5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3C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43C5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3C5A">
              <w:rPr>
                <w:b/>
                <w:bCs/>
                <w:sz w:val="22"/>
                <w:szCs w:val="22"/>
              </w:rPr>
              <w:t xml:space="preserve">Dostawa laptopów na potrzeby </w:t>
            </w:r>
            <w:proofErr w:type="spellStart"/>
            <w:r w:rsidRPr="00943C5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943C5A">
              <w:rPr>
                <w:b/>
                <w:bCs/>
                <w:sz w:val="22"/>
                <w:szCs w:val="22"/>
              </w:rPr>
              <w:t xml:space="preserve"> - DE-dzp.272-748/24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3C5A">
              <w:rPr>
                <w:b/>
                <w:sz w:val="22"/>
                <w:szCs w:val="22"/>
              </w:rPr>
              <w:t>DE-dzp.272-748/24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43C5A" w:rsidTr="00EE7D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3C5A" w:rsidRPr="00D26ED6" w:rsidRDefault="00943C5A" w:rsidP="00EE7D5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C5A">
              <w:rPr>
                <w:b/>
                <w:sz w:val="22"/>
                <w:szCs w:val="22"/>
              </w:rPr>
              <w:t>PROGRESS Systemy Komputerowe Sp. z o.o.</w:t>
            </w:r>
          </w:p>
          <w:p w:rsidR="00943C5A" w:rsidRPr="009F0E5C" w:rsidRDefault="00943C5A" w:rsidP="00EE7D51">
            <w:pPr>
              <w:jc w:val="both"/>
              <w:rPr>
                <w:bCs/>
                <w:sz w:val="22"/>
                <w:szCs w:val="22"/>
              </w:rPr>
            </w:pPr>
            <w:r w:rsidRPr="00943C5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C5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3C5A" w:rsidRPr="009F0E5C" w:rsidRDefault="00943C5A" w:rsidP="00EE7D51">
            <w:pPr>
              <w:jc w:val="both"/>
              <w:rPr>
                <w:bCs/>
                <w:sz w:val="22"/>
                <w:szCs w:val="22"/>
              </w:rPr>
            </w:pPr>
            <w:r w:rsidRPr="00943C5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C5A">
              <w:rPr>
                <w:bCs/>
                <w:sz w:val="22"/>
                <w:szCs w:val="22"/>
              </w:rPr>
              <w:t>Kraków</w:t>
            </w:r>
          </w:p>
          <w:p w:rsidR="00943C5A" w:rsidRDefault="00943C5A" w:rsidP="00EE7D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43C5A" w:rsidRDefault="00943C5A" w:rsidP="00EE7D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C5A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C5A">
              <w:rPr>
                <w:sz w:val="22"/>
                <w:szCs w:val="22"/>
              </w:rPr>
              <w:t>Dostawa 1 szt. laptopa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43C5A" w:rsidRPr="00211A34" w:rsidRDefault="00943C5A" w:rsidP="00EE7D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C5A">
              <w:rPr>
                <w:b/>
                <w:sz w:val="22"/>
                <w:szCs w:val="22"/>
              </w:rPr>
              <w:t>8 717.63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43C5A" w:rsidRDefault="00943C5A" w:rsidP="00EE7D5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943C5A" w:rsidTr="00EE7D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43C5A" w:rsidRPr="00D26ED6" w:rsidRDefault="00943C5A" w:rsidP="00EE7D51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43C5A">
              <w:rPr>
                <w:b/>
                <w:sz w:val="22"/>
                <w:szCs w:val="22"/>
              </w:rPr>
              <w:t>g.IT Solutions Michał Daszkiewicz</w:t>
            </w:r>
          </w:p>
          <w:p w:rsidR="00943C5A" w:rsidRPr="009F0E5C" w:rsidRDefault="00943C5A" w:rsidP="00EE7D51">
            <w:pPr>
              <w:jc w:val="both"/>
              <w:rPr>
                <w:bCs/>
                <w:sz w:val="22"/>
                <w:szCs w:val="22"/>
              </w:rPr>
            </w:pPr>
            <w:r w:rsidRPr="00943C5A">
              <w:rPr>
                <w:bCs/>
                <w:sz w:val="22"/>
                <w:szCs w:val="22"/>
              </w:rPr>
              <w:t>Malina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C5A">
              <w:rPr>
                <w:bCs/>
                <w:sz w:val="22"/>
                <w:szCs w:val="22"/>
              </w:rPr>
              <w:t>62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3C5A" w:rsidRPr="009F0E5C" w:rsidRDefault="00943C5A" w:rsidP="00EE7D51">
            <w:pPr>
              <w:jc w:val="both"/>
              <w:rPr>
                <w:bCs/>
                <w:sz w:val="22"/>
                <w:szCs w:val="22"/>
              </w:rPr>
            </w:pPr>
            <w:r w:rsidRPr="00943C5A">
              <w:rPr>
                <w:bCs/>
                <w:sz w:val="22"/>
                <w:szCs w:val="22"/>
              </w:rPr>
              <w:t>99-300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3C5A">
              <w:rPr>
                <w:bCs/>
                <w:sz w:val="22"/>
                <w:szCs w:val="22"/>
              </w:rPr>
              <w:t>Kutno</w:t>
            </w:r>
          </w:p>
          <w:p w:rsidR="00943C5A" w:rsidRDefault="00943C5A" w:rsidP="00EE7D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43C5A" w:rsidRDefault="00943C5A" w:rsidP="00EE7D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43C5A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43C5A">
              <w:rPr>
                <w:sz w:val="22"/>
                <w:szCs w:val="22"/>
              </w:rPr>
              <w:t>Dostawa 4 szt. laptopów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943C5A" w:rsidRPr="00211A34" w:rsidRDefault="00943C5A" w:rsidP="00EE7D5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43C5A">
              <w:rPr>
                <w:b/>
                <w:sz w:val="22"/>
                <w:szCs w:val="22"/>
              </w:rPr>
              <w:t>20 265.48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43C5A" w:rsidRDefault="00943C5A" w:rsidP="00EE7D5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943C5A" w:rsidRPr="00834EF4" w:rsidTr="00EE7D51">
        <w:tc>
          <w:tcPr>
            <w:tcW w:w="2169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C5A">
              <w:rPr>
                <w:sz w:val="20"/>
                <w:szCs w:val="20"/>
              </w:rPr>
              <w:t>Dostawa 1 szt. laptopa</w:t>
            </w:r>
          </w:p>
        </w:tc>
        <w:tc>
          <w:tcPr>
            <w:tcW w:w="2793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C5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943C5A" w:rsidRPr="00211A34" w:rsidRDefault="00943C5A" w:rsidP="00EE7D51">
            <w:pPr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27</w:t>
            </w:r>
          </w:p>
          <w:p w:rsidR="00943C5A" w:rsidRPr="00211A34" w:rsidRDefault="00943C5A" w:rsidP="00EE7D51">
            <w:pPr>
              <w:spacing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43C5A" w:rsidRPr="00943C5A" w:rsidRDefault="00943C5A" w:rsidP="00EE7D51">
            <w:pPr>
              <w:spacing w:before="40" w:after="40"/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1 - Cena - 60.00</w:t>
            </w:r>
          </w:p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C5A" w:rsidRPr="00211A34" w:rsidRDefault="00943C5A" w:rsidP="00EE7D51">
            <w:pPr>
              <w:jc w:val="center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  100,00</w:t>
            </w:r>
          </w:p>
        </w:tc>
      </w:tr>
      <w:tr w:rsidR="00943C5A" w:rsidRPr="00834EF4" w:rsidTr="00EE7D51">
        <w:tc>
          <w:tcPr>
            <w:tcW w:w="2169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C5A">
              <w:rPr>
                <w:sz w:val="20"/>
                <w:szCs w:val="20"/>
              </w:rPr>
              <w:t>Dostawa 1 szt. laptopa</w:t>
            </w:r>
          </w:p>
        </w:tc>
        <w:tc>
          <w:tcPr>
            <w:tcW w:w="2793" w:type="dxa"/>
            <w:shd w:val="clear" w:color="auto" w:fill="auto"/>
          </w:tcPr>
          <w:p w:rsidR="008B462E" w:rsidRDefault="008B462E" w:rsidP="00EE7D5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B462E">
              <w:rPr>
                <w:b/>
                <w:bCs/>
                <w:sz w:val="20"/>
                <w:szCs w:val="20"/>
              </w:rPr>
              <w:t>Alltech</w:t>
            </w:r>
            <w:proofErr w:type="spellEnd"/>
            <w:r w:rsidRPr="008B462E">
              <w:rPr>
                <w:b/>
                <w:bCs/>
                <w:sz w:val="20"/>
                <w:szCs w:val="20"/>
              </w:rPr>
              <w:t xml:space="preserve"> Sp. jawna Zdzisław Płock, Artur Pająk</w:t>
            </w:r>
          </w:p>
          <w:p w:rsidR="00943C5A" w:rsidRPr="00211A34" w:rsidRDefault="00943C5A" w:rsidP="00EE7D51">
            <w:pPr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Spółdzielcza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33</w:t>
            </w:r>
          </w:p>
          <w:p w:rsidR="00943C5A" w:rsidRPr="00211A34" w:rsidRDefault="00943C5A" w:rsidP="00EE7D51">
            <w:pPr>
              <w:spacing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09-407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PŁOCK</w:t>
            </w:r>
          </w:p>
        </w:tc>
        <w:tc>
          <w:tcPr>
            <w:tcW w:w="2976" w:type="dxa"/>
            <w:shd w:val="clear" w:color="auto" w:fill="auto"/>
          </w:tcPr>
          <w:p w:rsidR="00943C5A" w:rsidRPr="00943C5A" w:rsidRDefault="00943C5A" w:rsidP="00EE7D51">
            <w:pPr>
              <w:spacing w:before="40" w:after="40"/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1 - Cena - 59.06</w:t>
            </w:r>
          </w:p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C5A" w:rsidRPr="00211A34" w:rsidRDefault="00943C5A" w:rsidP="00EE7D51">
            <w:pPr>
              <w:jc w:val="center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  99,06</w:t>
            </w:r>
          </w:p>
        </w:tc>
      </w:tr>
      <w:tr w:rsidR="00943C5A" w:rsidRPr="00834EF4" w:rsidTr="00EE7D51">
        <w:tc>
          <w:tcPr>
            <w:tcW w:w="2169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C5A">
              <w:rPr>
                <w:sz w:val="20"/>
                <w:szCs w:val="20"/>
              </w:rPr>
              <w:t>Dostawa 4 szt. laptopów</w:t>
            </w:r>
          </w:p>
        </w:tc>
        <w:tc>
          <w:tcPr>
            <w:tcW w:w="2793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C5A">
              <w:rPr>
                <w:b/>
                <w:bCs/>
                <w:sz w:val="20"/>
                <w:szCs w:val="20"/>
              </w:rPr>
              <w:t>g.IT Solutions Michał Daszkiewicz</w:t>
            </w:r>
          </w:p>
          <w:p w:rsidR="00943C5A" w:rsidRPr="00211A34" w:rsidRDefault="00943C5A" w:rsidP="00EE7D51">
            <w:pPr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Malina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62</w:t>
            </w:r>
          </w:p>
          <w:p w:rsidR="00943C5A" w:rsidRPr="00211A34" w:rsidRDefault="00943C5A" w:rsidP="00EE7D51">
            <w:pPr>
              <w:spacing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99-300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Kutno</w:t>
            </w:r>
          </w:p>
        </w:tc>
        <w:tc>
          <w:tcPr>
            <w:tcW w:w="2976" w:type="dxa"/>
            <w:shd w:val="clear" w:color="auto" w:fill="auto"/>
          </w:tcPr>
          <w:p w:rsidR="00943C5A" w:rsidRPr="00943C5A" w:rsidRDefault="00943C5A" w:rsidP="00EE7D51">
            <w:pPr>
              <w:spacing w:before="40" w:after="40"/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1 - Cena - 60.00</w:t>
            </w:r>
          </w:p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C5A" w:rsidRPr="00211A34" w:rsidRDefault="00943C5A" w:rsidP="00EE7D51">
            <w:pPr>
              <w:jc w:val="center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  100,00</w:t>
            </w:r>
          </w:p>
        </w:tc>
      </w:tr>
      <w:tr w:rsidR="00943C5A" w:rsidRPr="00834EF4" w:rsidTr="00EE7D51">
        <w:tc>
          <w:tcPr>
            <w:tcW w:w="2169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C5A">
              <w:rPr>
                <w:sz w:val="20"/>
                <w:szCs w:val="20"/>
              </w:rPr>
              <w:t>Dostawa 4 szt. laptopów</w:t>
            </w:r>
          </w:p>
        </w:tc>
        <w:tc>
          <w:tcPr>
            <w:tcW w:w="2793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C5A">
              <w:rPr>
                <w:b/>
                <w:bCs/>
                <w:sz w:val="20"/>
                <w:szCs w:val="20"/>
              </w:rPr>
              <w:t xml:space="preserve">FAXPOL Andrzej </w:t>
            </w:r>
            <w:proofErr w:type="spellStart"/>
            <w:r w:rsidRPr="00943C5A">
              <w:rPr>
                <w:b/>
                <w:bCs/>
                <w:sz w:val="20"/>
                <w:szCs w:val="20"/>
              </w:rPr>
              <w:t>Iwanowicz</w:t>
            </w:r>
            <w:proofErr w:type="spellEnd"/>
            <w:r w:rsidRPr="00943C5A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43C5A" w:rsidRPr="00211A34" w:rsidRDefault="00943C5A" w:rsidP="00EE7D51">
            <w:pPr>
              <w:rPr>
                <w:sz w:val="20"/>
                <w:szCs w:val="20"/>
              </w:rPr>
            </w:pPr>
            <w:proofErr w:type="spellStart"/>
            <w:r w:rsidRPr="00943C5A">
              <w:rPr>
                <w:sz w:val="20"/>
                <w:szCs w:val="20"/>
              </w:rPr>
              <w:t>Bartycka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22</w:t>
            </w:r>
          </w:p>
          <w:p w:rsidR="00943C5A" w:rsidRPr="00211A34" w:rsidRDefault="00943C5A" w:rsidP="00EE7D51">
            <w:pPr>
              <w:spacing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00-716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43C5A" w:rsidRPr="00943C5A" w:rsidRDefault="00943C5A" w:rsidP="00EE7D51">
            <w:pPr>
              <w:spacing w:before="40" w:after="40"/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1 - Cena - 55.93</w:t>
            </w:r>
          </w:p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C5A" w:rsidRPr="00211A34" w:rsidRDefault="00943C5A" w:rsidP="00EE7D51">
            <w:pPr>
              <w:jc w:val="center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  95,93</w:t>
            </w:r>
          </w:p>
        </w:tc>
      </w:tr>
      <w:tr w:rsidR="00943C5A" w:rsidRPr="00834EF4" w:rsidTr="00EE7D51">
        <w:tc>
          <w:tcPr>
            <w:tcW w:w="2169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C5A">
              <w:rPr>
                <w:sz w:val="20"/>
                <w:szCs w:val="20"/>
              </w:rPr>
              <w:t>Dostawa 4 szt. laptopów</w:t>
            </w:r>
          </w:p>
        </w:tc>
        <w:tc>
          <w:tcPr>
            <w:tcW w:w="2793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43C5A">
              <w:rPr>
                <w:b/>
                <w:bCs/>
                <w:sz w:val="20"/>
                <w:szCs w:val="20"/>
              </w:rPr>
              <w:t>PROGRESS Systemy Komputerowe Sp. z o.o.</w:t>
            </w:r>
          </w:p>
          <w:p w:rsidR="00943C5A" w:rsidRPr="00211A34" w:rsidRDefault="00943C5A" w:rsidP="00EE7D51">
            <w:pPr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Al. Mickiewicza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27</w:t>
            </w:r>
          </w:p>
          <w:p w:rsidR="00943C5A" w:rsidRPr="00211A34" w:rsidRDefault="00943C5A" w:rsidP="00EE7D51">
            <w:pPr>
              <w:spacing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31-120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943C5A" w:rsidRPr="00943C5A" w:rsidRDefault="00943C5A" w:rsidP="00EE7D51">
            <w:pPr>
              <w:spacing w:before="40" w:after="40"/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1 - Cena - 55.38</w:t>
            </w:r>
          </w:p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2 - Okres gwarancji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C5A" w:rsidRPr="00211A34" w:rsidRDefault="00943C5A" w:rsidP="00EE7D51">
            <w:pPr>
              <w:jc w:val="center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  95,38</w:t>
            </w:r>
          </w:p>
        </w:tc>
      </w:tr>
      <w:tr w:rsidR="00943C5A" w:rsidRPr="00834EF4" w:rsidTr="00EE7D51">
        <w:tc>
          <w:tcPr>
            <w:tcW w:w="2169" w:type="dxa"/>
            <w:shd w:val="clear" w:color="auto" w:fill="auto"/>
          </w:tcPr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43C5A">
              <w:rPr>
                <w:sz w:val="20"/>
                <w:szCs w:val="20"/>
              </w:rPr>
              <w:t>Dostawa 4 szt. laptopów</w:t>
            </w:r>
          </w:p>
        </w:tc>
        <w:tc>
          <w:tcPr>
            <w:tcW w:w="2793" w:type="dxa"/>
            <w:shd w:val="clear" w:color="auto" w:fill="auto"/>
          </w:tcPr>
          <w:p w:rsidR="008B462E" w:rsidRDefault="008B462E" w:rsidP="00EE7D51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8B462E">
              <w:rPr>
                <w:b/>
                <w:bCs/>
                <w:sz w:val="20"/>
                <w:szCs w:val="20"/>
              </w:rPr>
              <w:t>Alltech</w:t>
            </w:r>
            <w:proofErr w:type="spellEnd"/>
            <w:r w:rsidRPr="008B462E">
              <w:rPr>
                <w:b/>
                <w:bCs/>
                <w:sz w:val="20"/>
                <w:szCs w:val="20"/>
              </w:rPr>
              <w:t xml:space="preserve"> Sp. jawna Zdzisław Płock, Artur Pająk</w:t>
            </w:r>
          </w:p>
          <w:p w:rsidR="00943C5A" w:rsidRPr="00211A34" w:rsidRDefault="00943C5A" w:rsidP="00EE7D51">
            <w:pPr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Spółdzielcza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33</w:t>
            </w:r>
          </w:p>
          <w:p w:rsidR="00943C5A" w:rsidRPr="00211A34" w:rsidRDefault="00943C5A" w:rsidP="00EE7D51">
            <w:pPr>
              <w:spacing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>09-407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43C5A">
              <w:rPr>
                <w:sz w:val="20"/>
                <w:szCs w:val="20"/>
              </w:rPr>
              <w:t>PŁOCK</w:t>
            </w:r>
          </w:p>
        </w:tc>
        <w:tc>
          <w:tcPr>
            <w:tcW w:w="2976" w:type="dxa"/>
            <w:shd w:val="clear" w:color="auto" w:fill="auto"/>
          </w:tcPr>
          <w:p w:rsidR="00943C5A" w:rsidRPr="00943C5A" w:rsidRDefault="00943C5A" w:rsidP="00EE7D51">
            <w:pPr>
              <w:spacing w:before="40" w:after="40"/>
              <w:rPr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1 - Cena - </w:t>
            </w:r>
            <w:r w:rsidR="008B462E">
              <w:rPr>
                <w:sz w:val="20"/>
                <w:szCs w:val="20"/>
              </w:rPr>
              <w:t>---*</w:t>
            </w:r>
          </w:p>
          <w:p w:rsidR="00943C5A" w:rsidRPr="00211A34" w:rsidRDefault="00943C5A" w:rsidP="00EE7D51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2 - Okres gwarancji - </w:t>
            </w:r>
            <w:r w:rsidR="008B462E"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43C5A" w:rsidRPr="00211A34" w:rsidRDefault="00943C5A" w:rsidP="00EE7D51">
            <w:pPr>
              <w:jc w:val="center"/>
              <w:rPr>
                <w:color w:val="000000"/>
                <w:sz w:val="20"/>
                <w:szCs w:val="20"/>
              </w:rPr>
            </w:pPr>
            <w:r w:rsidRPr="00943C5A">
              <w:rPr>
                <w:sz w:val="20"/>
                <w:szCs w:val="20"/>
              </w:rPr>
              <w:t xml:space="preserve">  </w:t>
            </w:r>
            <w:r w:rsidR="008B462E">
              <w:rPr>
                <w:sz w:val="20"/>
                <w:szCs w:val="20"/>
              </w:rPr>
              <w:t>---*</w:t>
            </w:r>
          </w:p>
        </w:tc>
      </w:tr>
    </w:tbl>
    <w:p w:rsidR="008642B3" w:rsidRPr="00B464D3" w:rsidRDefault="008B462E" w:rsidP="008B462E">
      <w:pPr>
        <w:tabs>
          <w:tab w:val="left" w:pos="8820"/>
        </w:tabs>
        <w:spacing w:before="360" w:after="120"/>
        <w:ind w:left="4678" w:hanging="4678"/>
        <w:rPr>
          <w:bCs/>
          <w:sz w:val="22"/>
          <w:szCs w:val="22"/>
        </w:rPr>
      </w:pPr>
      <w:r>
        <w:rPr>
          <w:bCs/>
          <w:sz w:val="22"/>
          <w:szCs w:val="22"/>
        </w:rPr>
        <w:t>*Zamawiający nie przyznawał punktów ponieważ oferta została odrzucona.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301" w:rsidRDefault="00F87301">
      <w:r>
        <w:separator/>
      </w:r>
    </w:p>
  </w:endnote>
  <w:endnote w:type="continuationSeparator" w:id="0">
    <w:p w:rsidR="00F87301" w:rsidRDefault="00F87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301" w:rsidRDefault="00F87301">
      <w:r>
        <w:separator/>
      </w:r>
    </w:p>
  </w:footnote>
  <w:footnote w:type="continuationSeparator" w:id="0">
    <w:p w:rsidR="00F87301" w:rsidRDefault="00F87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30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B462E"/>
    <w:rsid w:val="008E5102"/>
    <w:rsid w:val="00915B9E"/>
    <w:rsid w:val="00943C5A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87301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DE7BF0"/>
  <w15:chartTrackingRefBased/>
  <w15:docId w15:val="{BBD14BD8-92B2-41D4-9816-F4D0FB83F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379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2025-01-24T14:02:00Z</dcterms:created>
  <dcterms:modified xsi:type="dcterms:W3CDTF">2025-01-24T14:04:00Z</dcterms:modified>
</cp:coreProperties>
</file>