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B8D37" w14:textId="77777777" w:rsidR="00081D13" w:rsidRPr="00353FDC" w:rsidRDefault="00A70A15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A70A15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A70A15">
        <w:rPr>
          <w:rFonts w:ascii="Arial" w:hAnsi="Arial" w:cs="Arial"/>
        </w:rPr>
        <w:t>2025-01-24</w:t>
      </w:r>
    </w:p>
    <w:p w14:paraId="03856BA6" w14:textId="77777777" w:rsidR="00081D13" w:rsidRPr="00353FDC" w:rsidRDefault="00A70A15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70A15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2355007D" w14:textId="010FA42D" w:rsidR="00081D13" w:rsidRPr="00353FDC" w:rsidRDefault="00A70A15" w:rsidP="0092067C">
      <w:pPr>
        <w:spacing w:line="360" w:lineRule="auto"/>
        <w:ind w:right="3969"/>
        <w:rPr>
          <w:rFonts w:ascii="Arial" w:hAnsi="Arial" w:cs="Arial"/>
        </w:rPr>
      </w:pPr>
      <w:r w:rsidRPr="00A70A15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A70A15">
        <w:rPr>
          <w:rFonts w:ascii="Arial" w:hAnsi="Arial" w:cs="Arial"/>
        </w:rPr>
        <w:t>66</w:t>
      </w:r>
      <w:r w:rsidR="0092067C">
        <w:rPr>
          <w:rFonts w:ascii="Arial" w:hAnsi="Arial" w:cs="Arial"/>
        </w:rPr>
        <w:t xml:space="preserve">, </w:t>
      </w:r>
      <w:r w:rsidRPr="00A70A15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A70A15">
        <w:rPr>
          <w:rFonts w:ascii="Arial" w:hAnsi="Arial" w:cs="Arial"/>
        </w:rPr>
        <w:t>Kraków</w:t>
      </w:r>
    </w:p>
    <w:p w14:paraId="0F007230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CD49B1" w14:textId="77777777" w:rsidR="007512A0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F294673" w14:textId="115A7746" w:rsidR="00081D13" w:rsidRPr="00524B34" w:rsidRDefault="007512A0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SZP-271-32/24. 62 .EJK</w:t>
      </w:r>
    </w:p>
    <w:p w14:paraId="0D80674C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050ED10B" w14:textId="77777777" w:rsidTr="00C13EA9">
        <w:tc>
          <w:tcPr>
            <w:tcW w:w="10065" w:type="dxa"/>
            <w:shd w:val="clear" w:color="auto" w:fill="F2F2F2"/>
            <w:hideMark/>
          </w:tcPr>
          <w:p w14:paraId="120786F5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5D12F42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4765336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6A630BA4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45AD8B5D" w14:textId="77777777" w:rsidTr="00081D13">
        <w:tc>
          <w:tcPr>
            <w:tcW w:w="2269" w:type="dxa"/>
            <w:shd w:val="clear" w:color="auto" w:fill="auto"/>
          </w:tcPr>
          <w:p w14:paraId="74C2884A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5F3666F" w14:textId="77777777" w:rsidR="00081D13" w:rsidRPr="00353FDC" w:rsidRDefault="00A70A1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70A15">
              <w:rPr>
                <w:rFonts w:ascii="Arial" w:hAnsi="Arial" w:cs="Arial"/>
                <w:bCs/>
              </w:rPr>
              <w:t>Całodobowe usługi ochrony osób  i mienia na terenie Szpitala.</w:t>
            </w:r>
          </w:p>
        </w:tc>
      </w:tr>
      <w:tr w:rsidR="00A70A15" w:rsidRPr="00353FDC" w14:paraId="53E4C1AA" w14:textId="77777777" w:rsidTr="00374A37">
        <w:tc>
          <w:tcPr>
            <w:tcW w:w="2269" w:type="dxa"/>
            <w:shd w:val="clear" w:color="auto" w:fill="auto"/>
          </w:tcPr>
          <w:p w14:paraId="2DC83CDD" w14:textId="77777777" w:rsidR="00A70A15" w:rsidRPr="00353FDC" w:rsidRDefault="00A70A15" w:rsidP="00374A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5D3A819" w14:textId="77777777" w:rsidR="00A70A15" w:rsidRPr="00353FDC" w:rsidRDefault="00A70A15" w:rsidP="00374A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70A15">
              <w:rPr>
                <w:rFonts w:ascii="Arial" w:hAnsi="Arial" w:cs="Arial"/>
                <w:bCs/>
              </w:rPr>
              <w:t>SZP-271-32/24</w:t>
            </w:r>
          </w:p>
        </w:tc>
      </w:tr>
    </w:tbl>
    <w:p w14:paraId="09E676E5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696BE463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A70A15" w:rsidRPr="00A70A15">
        <w:rPr>
          <w:rFonts w:ascii="Arial" w:hAnsi="Arial" w:cs="Arial"/>
          <w:b/>
        </w:rPr>
        <w:t>Szpital Specjalistyczny im. Stefana Żeromskiego SP ZOZ w Krakowie Sekcja Zamówień Publicznych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70A15" w:rsidRPr="00A70A15">
        <w:rPr>
          <w:rFonts w:ascii="Arial" w:hAnsi="Arial" w:cs="Arial"/>
        </w:rPr>
        <w:t>(</w:t>
      </w:r>
      <w:proofErr w:type="spellStart"/>
      <w:r w:rsidR="00A70A15" w:rsidRPr="00A70A15">
        <w:rPr>
          <w:rFonts w:ascii="Arial" w:hAnsi="Arial" w:cs="Arial"/>
        </w:rPr>
        <w:t>t.j</w:t>
      </w:r>
      <w:proofErr w:type="spellEnd"/>
      <w:r w:rsidR="00A70A15" w:rsidRPr="00A70A15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70A15" w:rsidRPr="00E1738E" w14:paraId="41A513AA" w14:textId="77777777" w:rsidTr="00374A37">
        <w:trPr>
          <w:cantSplit/>
        </w:trPr>
        <w:tc>
          <w:tcPr>
            <w:tcW w:w="10080" w:type="dxa"/>
          </w:tcPr>
          <w:p w14:paraId="6B25A8D1" w14:textId="77777777" w:rsidR="00A70A15" w:rsidRDefault="00A70A15" w:rsidP="00374A3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70A15">
              <w:rPr>
                <w:rFonts w:ascii="Arial" w:hAnsi="Arial" w:cs="Arial"/>
                <w:b/>
              </w:rPr>
              <w:t>Przedsiębiorstwo Usługowe SED-HUT S. A.</w:t>
            </w:r>
          </w:p>
          <w:p w14:paraId="1ECA47A0" w14:textId="77777777" w:rsidR="00A70A15" w:rsidRPr="00AC1F4A" w:rsidRDefault="00A70A15" w:rsidP="00374A3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70A15">
              <w:rPr>
                <w:rFonts w:ascii="Arial" w:hAnsi="Arial" w:cs="Arial"/>
                <w:bCs/>
              </w:rPr>
              <w:t>Tadeusza Sendzimira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70A15">
              <w:rPr>
                <w:rFonts w:ascii="Arial" w:hAnsi="Arial" w:cs="Arial"/>
                <w:bCs/>
              </w:rPr>
              <w:t>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512A759A" w14:textId="77777777" w:rsidR="00A70A15" w:rsidRPr="00E1738E" w:rsidRDefault="00A70A15" w:rsidP="00374A3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70A15">
              <w:rPr>
                <w:rFonts w:ascii="Arial" w:hAnsi="Arial" w:cs="Arial"/>
                <w:bCs/>
              </w:rPr>
              <w:t>31-752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70A15">
              <w:rPr>
                <w:rFonts w:ascii="Arial" w:hAnsi="Arial" w:cs="Arial"/>
                <w:bCs/>
              </w:rPr>
              <w:t>Kraków</w:t>
            </w:r>
          </w:p>
          <w:p w14:paraId="64EE82CA" w14:textId="77777777" w:rsidR="00A70A15" w:rsidRPr="00BC506C" w:rsidRDefault="00A70A15" w:rsidP="00374A3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70A15">
              <w:rPr>
                <w:rFonts w:ascii="Arial" w:hAnsi="Arial" w:cs="Arial"/>
                <w:b/>
              </w:rPr>
              <w:t>4 965 027.84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D1C642A" w14:textId="77777777" w:rsidR="00A70A15" w:rsidRPr="00E1738E" w:rsidRDefault="00A70A15" w:rsidP="00374A3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353B5E80" w14:textId="77777777" w:rsidR="00A70A15" w:rsidRPr="00E1738E" w:rsidRDefault="00A70A15" w:rsidP="00374A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70A1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(cena -  100,00 %,  )</w:t>
            </w:r>
          </w:p>
        </w:tc>
      </w:tr>
    </w:tbl>
    <w:p w14:paraId="74F03F50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095"/>
        <w:gridCol w:w="1559"/>
        <w:gridCol w:w="1418"/>
      </w:tblGrid>
      <w:tr w:rsidR="007512A0" w:rsidRPr="008567C7" w14:paraId="10AFC843" w14:textId="77777777" w:rsidTr="0092067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FB9E91B" w14:textId="77777777" w:rsidR="007512A0" w:rsidRPr="00553EDC" w:rsidRDefault="007512A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095" w:type="dxa"/>
            <w:shd w:val="clear" w:color="auto" w:fill="F2F2F2"/>
            <w:vAlign w:val="center"/>
          </w:tcPr>
          <w:p w14:paraId="5A309330" w14:textId="77777777" w:rsidR="007512A0" w:rsidRPr="00553EDC" w:rsidRDefault="007512A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148B853D" w14:textId="77777777" w:rsidR="007512A0" w:rsidRPr="00553EDC" w:rsidRDefault="007512A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70A1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0AB30411" w14:textId="77777777" w:rsidR="007512A0" w:rsidRPr="00553EDC" w:rsidRDefault="007512A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512A0" w:rsidRPr="008567C7" w14:paraId="26BD6096" w14:textId="77777777" w:rsidTr="0092067C">
        <w:tc>
          <w:tcPr>
            <w:tcW w:w="851" w:type="dxa"/>
            <w:vAlign w:val="center"/>
          </w:tcPr>
          <w:p w14:paraId="42A25BC6" w14:textId="77777777" w:rsidR="007512A0" w:rsidRPr="00553EDC" w:rsidRDefault="007512A0" w:rsidP="00374A3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095" w:type="dxa"/>
            <w:vAlign w:val="center"/>
          </w:tcPr>
          <w:p w14:paraId="69A7A5ED" w14:textId="77777777" w:rsidR="007512A0" w:rsidRPr="0092067C" w:rsidRDefault="007512A0" w:rsidP="00374A3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2067C">
              <w:rPr>
                <w:rFonts w:ascii="Arial" w:hAnsi="Arial" w:cs="Arial"/>
                <w:b/>
                <w:sz w:val="22"/>
                <w:szCs w:val="22"/>
              </w:rPr>
              <w:t>Przedsiębiorstwo Usługowe SED-HUT S. A.</w:t>
            </w:r>
          </w:p>
          <w:p w14:paraId="5F955D9F" w14:textId="77777777" w:rsidR="007512A0" w:rsidRPr="0092067C" w:rsidRDefault="007512A0" w:rsidP="00374A3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2067C">
              <w:rPr>
                <w:rFonts w:ascii="Arial" w:hAnsi="Arial" w:cs="Arial"/>
                <w:bCs/>
                <w:sz w:val="22"/>
                <w:szCs w:val="22"/>
              </w:rPr>
              <w:t xml:space="preserve">Tadeusza Sendzimira 5 </w:t>
            </w:r>
          </w:p>
          <w:p w14:paraId="00358584" w14:textId="77777777" w:rsidR="007512A0" w:rsidRPr="0092067C" w:rsidRDefault="007512A0" w:rsidP="00374A3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2067C">
              <w:rPr>
                <w:rFonts w:ascii="Arial" w:hAnsi="Arial" w:cs="Arial"/>
                <w:bCs/>
                <w:sz w:val="22"/>
                <w:szCs w:val="22"/>
              </w:rPr>
              <w:t>31-752 Kraków</w:t>
            </w:r>
          </w:p>
        </w:tc>
        <w:tc>
          <w:tcPr>
            <w:tcW w:w="1559" w:type="dxa"/>
            <w:vAlign w:val="center"/>
          </w:tcPr>
          <w:p w14:paraId="204FC9E2" w14:textId="4333780B" w:rsidR="007512A0" w:rsidRPr="00553EDC" w:rsidRDefault="007512A0" w:rsidP="00374A3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A70A1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8" w:type="dxa"/>
            <w:vAlign w:val="center"/>
          </w:tcPr>
          <w:p w14:paraId="1DC842F5" w14:textId="5291B88F" w:rsidR="007512A0" w:rsidRPr="00553EDC" w:rsidRDefault="007512A0" w:rsidP="00374A3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A70A1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512A0" w:rsidRPr="008567C7" w14:paraId="170748B2" w14:textId="77777777" w:rsidTr="0092067C">
        <w:tc>
          <w:tcPr>
            <w:tcW w:w="851" w:type="dxa"/>
            <w:vAlign w:val="center"/>
          </w:tcPr>
          <w:p w14:paraId="4A2F1B15" w14:textId="77777777" w:rsidR="007512A0" w:rsidRPr="00553EDC" w:rsidRDefault="007512A0" w:rsidP="00374A3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95" w:type="dxa"/>
            <w:vAlign w:val="center"/>
          </w:tcPr>
          <w:p w14:paraId="692AC16B" w14:textId="77777777" w:rsidR="0092067C" w:rsidRPr="0092067C" w:rsidRDefault="0092067C" w:rsidP="0092067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Konsorcjum firm:</w:t>
            </w:r>
          </w:p>
          <w:p w14:paraId="284B222E" w14:textId="77777777" w:rsidR="0092067C" w:rsidRPr="0092067C" w:rsidRDefault="0092067C" w:rsidP="0092067C">
            <w:pPr>
              <w:spacing w:before="80" w:after="4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067C">
              <w:rPr>
                <w:rFonts w:ascii="Arial" w:hAnsi="Arial" w:cs="Arial"/>
                <w:b/>
                <w:bCs/>
                <w:sz w:val="22"/>
                <w:szCs w:val="22"/>
              </w:rPr>
              <w:t>FUDEKO SECURITY SP. Z O.O.</w:t>
            </w:r>
          </w:p>
          <w:p w14:paraId="656AFF4C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ul. Spokojna 4, 81-549 GDYNIA</w:t>
            </w:r>
          </w:p>
          <w:p w14:paraId="54D0F67A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oraz </w:t>
            </w:r>
          </w:p>
          <w:p w14:paraId="6F8C876D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Agencja Ochrony Osób i Mienia DOGMAT Sp. z o.o.,</w:t>
            </w:r>
          </w:p>
          <w:p w14:paraId="7D344A05" w14:textId="4E803289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 ul. </w:t>
            </w:r>
            <w:proofErr w:type="spellStart"/>
            <w:r w:rsidRPr="0092067C">
              <w:rPr>
                <w:rFonts w:ascii="Arial" w:hAnsi="Arial" w:cs="Arial"/>
                <w:sz w:val="22"/>
                <w:szCs w:val="22"/>
              </w:rPr>
              <w:t>Lindleya</w:t>
            </w:r>
            <w:proofErr w:type="spellEnd"/>
            <w:r w:rsidRPr="0092067C">
              <w:rPr>
                <w:rFonts w:ascii="Arial" w:hAnsi="Arial" w:cs="Arial"/>
                <w:sz w:val="22"/>
                <w:szCs w:val="22"/>
              </w:rPr>
              <w:t xml:space="preserve"> 16, 02-013 Warszawa</w:t>
            </w:r>
          </w:p>
          <w:p w14:paraId="7EE5A0BB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oraz </w:t>
            </w:r>
          </w:p>
          <w:p w14:paraId="4A541D5E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Biuro Ochrony DOGMAT Sp. z o.o., </w:t>
            </w:r>
          </w:p>
          <w:p w14:paraId="17F78DAC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ul. Brzozowa 5, 82-300 Elbląg</w:t>
            </w:r>
          </w:p>
          <w:p w14:paraId="0F02AFE4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oraz </w:t>
            </w:r>
          </w:p>
          <w:p w14:paraId="75227E57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D&amp;S DOGMAT Sp. z o.o., </w:t>
            </w:r>
          </w:p>
          <w:p w14:paraId="4755B881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ul. Domaniewska 47/10, 02-672 Warszawa</w:t>
            </w:r>
          </w:p>
          <w:p w14:paraId="3E941218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oraz </w:t>
            </w:r>
          </w:p>
          <w:p w14:paraId="5186E567" w14:textId="77777777" w:rsidR="0092067C" w:rsidRPr="0092067C" w:rsidRDefault="0092067C" w:rsidP="0092067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FUDEKO S.A.</w:t>
            </w:r>
          </w:p>
          <w:p w14:paraId="3F1B9395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ul. Spokojna 4, 81-549 GDYNIA</w:t>
            </w:r>
          </w:p>
          <w:p w14:paraId="271F82B2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9514ED" w14:textId="7A8205F0" w:rsidR="007512A0" w:rsidRPr="0092067C" w:rsidRDefault="007512A0" w:rsidP="00374A3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250B7D1" w14:textId="77777777" w:rsidR="007512A0" w:rsidRPr="00553EDC" w:rsidRDefault="007512A0" w:rsidP="00374A3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 xml:space="preserve">  59,07</w:t>
            </w:r>
          </w:p>
        </w:tc>
        <w:tc>
          <w:tcPr>
            <w:tcW w:w="1418" w:type="dxa"/>
            <w:vAlign w:val="center"/>
          </w:tcPr>
          <w:p w14:paraId="7553483D" w14:textId="77777777" w:rsidR="007512A0" w:rsidRPr="00553EDC" w:rsidRDefault="007512A0" w:rsidP="00374A3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 xml:space="preserve">  59,07</w:t>
            </w:r>
          </w:p>
        </w:tc>
      </w:tr>
      <w:tr w:rsidR="007512A0" w:rsidRPr="008567C7" w14:paraId="6325822E" w14:textId="77777777" w:rsidTr="0092067C">
        <w:tc>
          <w:tcPr>
            <w:tcW w:w="851" w:type="dxa"/>
            <w:vAlign w:val="center"/>
          </w:tcPr>
          <w:p w14:paraId="0D7C83F2" w14:textId="77777777" w:rsidR="007512A0" w:rsidRPr="00553EDC" w:rsidRDefault="007512A0" w:rsidP="00374A3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5" w:type="dxa"/>
            <w:vAlign w:val="center"/>
          </w:tcPr>
          <w:p w14:paraId="7CDEA5FD" w14:textId="77777777" w:rsidR="007512A0" w:rsidRPr="0092067C" w:rsidRDefault="007512A0" w:rsidP="00374A3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2067C">
              <w:rPr>
                <w:rFonts w:ascii="Arial" w:hAnsi="Arial" w:cs="Arial"/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92067C">
              <w:rPr>
                <w:rFonts w:ascii="Arial" w:hAnsi="Arial" w:cs="Arial"/>
                <w:b/>
                <w:sz w:val="22"/>
                <w:szCs w:val="22"/>
              </w:rPr>
              <w:t>Produkcyjno</w:t>
            </w:r>
            <w:proofErr w:type="spellEnd"/>
            <w:r w:rsidRPr="0092067C">
              <w:rPr>
                <w:rFonts w:ascii="Arial" w:hAnsi="Arial" w:cs="Arial"/>
                <w:b/>
                <w:sz w:val="22"/>
                <w:szCs w:val="22"/>
              </w:rPr>
              <w:t xml:space="preserve"> Handlowo Usługowe Specjał Sp. z o.o.</w:t>
            </w:r>
          </w:p>
          <w:p w14:paraId="10F27907" w14:textId="0EDD2757" w:rsidR="007512A0" w:rsidRPr="0092067C" w:rsidRDefault="007512A0" w:rsidP="0092067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2067C">
              <w:rPr>
                <w:rFonts w:ascii="Arial" w:hAnsi="Arial" w:cs="Arial"/>
                <w:bCs/>
                <w:sz w:val="22"/>
                <w:szCs w:val="22"/>
              </w:rPr>
              <w:t>Aleja Jana Pawł</w:t>
            </w:r>
            <w:r w:rsidR="00164154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Pr="0092067C">
              <w:rPr>
                <w:rFonts w:ascii="Arial" w:hAnsi="Arial" w:cs="Arial"/>
                <w:bCs/>
                <w:sz w:val="22"/>
                <w:szCs w:val="22"/>
              </w:rPr>
              <w:t xml:space="preserve"> II 80 /5</w:t>
            </w:r>
            <w:r w:rsidR="0092067C" w:rsidRPr="0092067C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92067C">
              <w:rPr>
                <w:rFonts w:ascii="Arial" w:hAnsi="Arial" w:cs="Arial"/>
                <w:bCs/>
                <w:sz w:val="22"/>
                <w:szCs w:val="22"/>
              </w:rPr>
              <w:t>00-175 Warszawa</w:t>
            </w:r>
          </w:p>
        </w:tc>
        <w:tc>
          <w:tcPr>
            <w:tcW w:w="1559" w:type="dxa"/>
            <w:vAlign w:val="center"/>
          </w:tcPr>
          <w:p w14:paraId="4119B34C" w14:textId="77777777" w:rsidR="007512A0" w:rsidRPr="00553EDC" w:rsidRDefault="007512A0" w:rsidP="00374A3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 xml:space="preserve">  55,96</w:t>
            </w:r>
          </w:p>
        </w:tc>
        <w:tc>
          <w:tcPr>
            <w:tcW w:w="1418" w:type="dxa"/>
            <w:vAlign w:val="center"/>
          </w:tcPr>
          <w:p w14:paraId="504E33C9" w14:textId="77777777" w:rsidR="007512A0" w:rsidRPr="00553EDC" w:rsidRDefault="007512A0" w:rsidP="00374A3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 xml:space="preserve">  55,96</w:t>
            </w:r>
          </w:p>
        </w:tc>
      </w:tr>
      <w:tr w:rsidR="0092067C" w:rsidRPr="008567C7" w14:paraId="5A98BDE3" w14:textId="77777777" w:rsidTr="0092067C">
        <w:tc>
          <w:tcPr>
            <w:tcW w:w="851" w:type="dxa"/>
            <w:vAlign w:val="center"/>
          </w:tcPr>
          <w:p w14:paraId="31000896" w14:textId="77777777" w:rsidR="0092067C" w:rsidRPr="00553EDC" w:rsidRDefault="0092067C" w:rsidP="0092067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95" w:type="dxa"/>
          </w:tcPr>
          <w:p w14:paraId="71016539" w14:textId="77777777" w:rsidR="0092067C" w:rsidRPr="0092067C" w:rsidRDefault="0092067C" w:rsidP="0092067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Konsorcjum firm:</w:t>
            </w:r>
          </w:p>
          <w:p w14:paraId="5D952AE6" w14:textId="77777777" w:rsidR="0092067C" w:rsidRPr="0092067C" w:rsidRDefault="0092067C" w:rsidP="0092067C">
            <w:pPr>
              <w:spacing w:before="80" w:after="4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067C">
              <w:rPr>
                <w:rFonts w:ascii="Arial" w:hAnsi="Arial" w:cs="Arial"/>
                <w:b/>
                <w:bCs/>
                <w:sz w:val="22"/>
                <w:szCs w:val="22"/>
              </w:rPr>
              <w:t>Impel Security Solutions Sp. z o.o.</w:t>
            </w:r>
          </w:p>
          <w:p w14:paraId="3E9BA8AC" w14:textId="77777777" w:rsidR="0092067C" w:rsidRPr="0092067C" w:rsidRDefault="0092067C" w:rsidP="0092067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ul. A. Słonimskiego 1, 50-304 Wrocław</w:t>
            </w:r>
          </w:p>
          <w:p w14:paraId="74A2B6A2" w14:textId="77777777" w:rsidR="0092067C" w:rsidRPr="0092067C" w:rsidRDefault="0092067C" w:rsidP="0092067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oraz </w:t>
            </w:r>
          </w:p>
          <w:p w14:paraId="21455120" w14:textId="77777777" w:rsidR="0092067C" w:rsidRPr="0092067C" w:rsidRDefault="0092067C" w:rsidP="0092067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FM </w:t>
            </w:r>
            <w:proofErr w:type="spellStart"/>
            <w:r w:rsidRPr="0092067C">
              <w:rPr>
                <w:rFonts w:ascii="Arial" w:hAnsi="Arial" w:cs="Arial"/>
                <w:sz w:val="22"/>
                <w:szCs w:val="22"/>
              </w:rPr>
              <w:t>Integrated</w:t>
            </w:r>
            <w:proofErr w:type="spellEnd"/>
            <w:r w:rsidRPr="0092067C">
              <w:rPr>
                <w:rFonts w:ascii="Arial" w:hAnsi="Arial" w:cs="Arial"/>
                <w:sz w:val="22"/>
                <w:szCs w:val="22"/>
              </w:rPr>
              <w:t xml:space="preserve"> Solutions Sp. z o.o., </w:t>
            </w:r>
          </w:p>
          <w:p w14:paraId="7B45FE3B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ul. </w:t>
            </w:r>
            <w:proofErr w:type="spellStart"/>
            <w:r w:rsidRPr="0092067C">
              <w:rPr>
                <w:rFonts w:ascii="Arial" w:hAnsi="Arial" w:cs="Arial"/>
                <w:sz w:val="22"/>
                <w:szCs w:val="22"/>
              </w:rPr>
              <w:t>A.Słonimskiego</w:t>
            </w:r>
            <w:proofErr w:type="spellEnd"/>
            <w:r w:rsidRPr="0092067C">
              <w:rPr>
                <w:rFonts w:ascii="Arial" w:hAnsi="Arial" w:cs="Arial"/>
                <w:sz w:val="22"/>
                <w:szCs w:val="22"/>
              </w:rPr>
              <w:t xml:space="preserve"> 1, 50-304 Wrocław</w:t>
            </w:r>
          </w:p>
          <w:p w14:paraId="473713D2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oraz </w:t>
            </w:r>
          </w:p>
          <w:p w14:paraId="270038D5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Impel </w:t>
            </w:r>
            <w:proofErr w:type="spellStart"/>
            <w:r w:rsidRPr="0092067C">
              <w:rPr>
                <w:rFonts w:ascii="Arial" w:hAnsi="Arial" w:cs="Arial"/>
                <w:sz w:val="22"/>
                <w:szCs w:val="22"/>
              </w:rPr>
              <w:t>Defender</w:t>
            </w:r>
            <w:proofErr w:type="spellEnd"/>
            <w:r w:rsidRPr="0092067C">
              <w:rPr>
                <w:rFonts w:ascii="Arial" w:hAnsi="Arial" w:cs="Arial"/>
                <w:sz w:val="22"/>
                <w:szCs w:val="22"/>
              </w:rPr>
              <w:t xml:space="preserve"> Sp.  z o.o.</w:t>
            </w:r>
          </w:p>
          <w:p w14:paraId="4E90F92D" w14:textId="77777777" w:rsidR="0092067C" w:rsidRPr="0092067C" w:rsidRDefault="0092067C" w:rsidP="0092067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ul. A. Słonimskiego 1, 50-304 Wrocław</w:t>
            </w:r>
          </w:p>
          <w:p w14:paraId="2AB41D39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 xml:space="preserve">oraz </w:t>
            </w:r>
          </w:p>
          <w:p w14:paraId="5AD1E06F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Impel FM Partner Sp.  z o.o.</w:t>
            </w:r>
          </w:p>
          <w:p w14:paraId="409BDC2A" w14:textId="77777777" w:rsidR="0092067C" w:rsidRPr="0092067C" w:rsidRDefault="0092067C" w:rsidP="0092067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ul. A. Słonimskiego 1, 50-304 Wrocław</w:t>
            </w:r>
          </w:p>
          <w:p w14:paraId="365A08EE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oraz</w:t>
            </w:r>
          </w:p>
          <w:p w14:paraId="37156BDA" w14:textId="77777777" w:rsidR="0092067C" w:rsidRPr="0092067C" w:rsidRDefault="0092067C" w:rsidP="0092067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2067C">
              <w:rPr>
                <w:rFonts w:ascii="Arial" w:hAnsi="Arial" w:cs="Arial"/>
                <w:sz w:val="22"/>
                <w:szCs w:val="22"/>
              </w:rPr>
              <w:t>Defence</w:t>
            </w:r>
            <w:proofErr w:type="spellEnd"/>
            <w:r w:rsidRPr="0092067C">
              <w:rPr>
                <w:rFonts w:ascii="Arial" w:hAnsi="Arial" w:cs="Arial"/>
                <w:sz w:val="22"/>
                <w:szCs w:val="22"/>
              </w:rPr>
              <w:t xml:space="preserve"> Services Sp. z o.o.</w:t>
            </w:r>
          </w:p>
          <w:p w14:paraId="7F5D49BE" w14:textId="6663E58A" w:rsidR="0092067C" w:rsidRPr="0092067C" w:rsidRDefault="0092067C" w:rsidP="0092067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92067C">
              <w:rPr>
                <w:rFonts w:ascii="Arial" w:hAnsi="Arial" w:cs="Arial"/>
                <w:sz w:val="22"/>
                <w:szCs w:val="22"/>
              </w:rPr>
              <w:t>ul. A. Słonimskiego 1, 50-304 Wrocław</w:t>
            </w:r>
          </w:p>
        </w:tc>
        <w:tc>
          <w:tcPr>
            <w:tcW w:w="1559" w:type="dxa"/>
            <w:vAlign w:val="center"/>
          </w:tcPr>
          <w:p w14:paraId="38E2FDC7" w14:textId="77777777" w:rsidR="0092067C" w:rsidRPr="00553EDC" w:rsidRDefault="0092067C" w:rsidP="0092067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 xml:space="preserve">  54,54</w:t>
            </w:r>
          </w:p>
        </w:tc>
        <w:tc>
          <w:tcPr>
            <w:tcW w:w="1418" w:type="dxa"/>
            <w:vAlign w:val="center"/>
          </w:tcPr>
          <w:p w14:paraId="13DB2EA2" w14:textId="77777777" w:rsidR="0092067C" w:rsidRPr="00553EDC" w:rsidRDefault="0092067C" w:rsidP="0092067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 xml:space="preserve">  54,54</w:t>
            </w:r>
          </w:p>
        </w:tc>
      </w:tr>
      <w:tr w:rsidR="0092067C" w:rsidRPr="008567C7" w14:paraId="1CAFE9DD" w14:textId="77777777" w:rsidTr="0092067C">
        <w:tc>
          <w:tcPr>
            <w:tcW w:w="851" w:type="dxa"/>
            <w:vAlign w:val="center"/>
          </w:tcPr>
          <w:p w14:paraId="30B9A0C8" w14:textId="77777777" w:rsidR="0092067C" w:rsidRPr="00553EDC" w:rsidRDefault="0092067C" w:rsidP="0092067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95" w:type="dxa"/>
            <w:vAlign w:val="center"/>
          </w:tcPr>
          <w:p w14:paraId="5C59E109" w14:textId="77777777" w:rsidR="0092067C" w:rsidRPr="00553EDC" w:rsidRDefault="0092067C" w:rsidP="0092067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70A15">
              <w:rPr>
                <w:rFonts w:ascii="Arial" w:hAnsi="Arial" w:cs="Arial"/>
                <w:b/>
                <w:sz w:val="22"/>
                <w:szCs w:val="22"/>
              </w:rPr>
              <w:t>Usługowa Spółdzielnia Inwalidów</w:t>
            </w:r>
          </w:p>
          <w:p w14:paraId="4A265510" w14:textId="3CC827B4" w:rsidR="0092067C" w:rsidRPr="00553EDC" w:rsidRDefault="0092067C" w:rsidP="0092067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70A15">
              <w:rPr>
                <w:rFonts w:ascii="Arial" w:hAnsi="Arial" w:cs="Arial"/>
                <w:bCs/>
                <w:sz w:val="22"/>
                <w:szCs w:val="22"/>
              </w:rPr>
              <w:t>Torowa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70A15">
              <w:rPr>
                <w:rFonts w:ascii="Arial" w:hAnsi="Arial" w:cs="Arial"/>
                <w:bCs/>
                <w:sz w:val="22"/>
                <w:szCs w:val="22"/>
              </w:rPr>
              <w:t>33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A70A15">
              <w:rPr>
                <w:rFonts w:ascii="Arial" w:hAnsi="Arial" w:cs="Arial"/>
                <w:bCs/>
                <w:sz w:val="22"/>
                <w:szCs w:val="22"/>
              </w:rPr>
              <w:t>32-050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70A15">
              <w:rPr>
                <w:rFonts w:ascii="Arial" w:hAnsi="Arial" w:cs="Arial"/>
                <w:bCs/>
                <w:sz w:val="22"/>
                <w:szCs w:val="22"/>
              </w:rPr>
              <w:t>Skawina</w:t>
            </w:r>
          </w:p>
        </w:tc>
        <w:tc>
          <w:tcPr>
            <w:tcW w:w="1559" w:type="dxa"/>
            <w:vAlign w:val="center"/>
          </w:tcPr>
          <w:p w14:paraId="3B9A30D6" w14:textId="77777777" w:rsidR="0092067C" w:rsidRPr="00553EDC" w:rsidRDefault="0092067C" w:rsidP="0092067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 xml:space="preserve">  54,28</w:t>
            </w:r>
          </w:p>
        </w:tc>
        <w:tc>
          <w:tcPr>
            <w:tcW w:w="1418" w:type="dxa"/>
            <w:vAlign w:val="center"/>
          </w:tcPr>
          <w:p w14:paraId="69D14779" w14:textId="77777777" w:rsidR="0092067C" w:rsidRPr="00553EDC" w:rsidRDefault="0092067C" w:rsidP="0092067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A15">
              <w:rPr>
                <w:rFonts w:ascii="Arial" w:hAnsi="Arial" w:cs="Arial"/>
                <w:sz w:val="22"/>
                <w:szCs w:val="22"/>
              </w:rPr>
              <w:t xml:space="preserve">  54,28</w:t>
            </w:r>
          </w:p>
        </w:tc>
      </w:tr>
    </w:tbl>
    <w:p w14:paraId="23AB9542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889D3E1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2A921C7B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8FF6C" w14:textId="77777777" w:rsidR="00734CD3" w:rsidRDefault="00734CD3">
      <w:r>
        <w:separator/>
      </w:r>
    </w:p>
  </w:endnote>
  <w:endnote w:type="continuationSeparator" w:id="0">
    <w:p w14:paraId="33D1F196" w14:textId="77777777" w:rsidR="00734CD3" w:rsidRDefault="00734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C3D20" w14:textId="77777777" w:rsidR="00A70A15" w:rsidRDefault="00A70A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D07A8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D5B6E8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3F6BE" w14:textId="77777777" w:rsidR="00A70A15" w:rsidRDefault="00A70A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7D017" w14:textId="77777777" w:rsidR="00734CD3" w:rsidRDefault="00734CD3">
      <w:r>
        <w:separator/>
      </w:r>
    </w:p>
  </w:footnote>
  <w:footnote w:type="continuationSeparator" w:id="0">
    <w:p w14:paraId="0302B618" w14:textId="77777777" w:rsidR="00734CD3" w:rsidRDefault="00734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18695" w14:textId="77777777" w:rsidR="00A70A15" w:rsidRDefault="00A70A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E8FE2" w14:textId="77777777" w:rsidR="00A70A15" w:rsidRDefault="00A70A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98712" w14:textId="77777777" w:rsidR="00A70A15" w:rsidRDefault="00A70A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CD3"/>
    <w:rsid w:val="00005838"/>
    <w:rsid w:val="00022322"/>
    <w:rsid w:val="00042497"/>
    <w:rsid w:val="00081D13"/>
    <w:rsid w:val="000C1E6F"/>
    <w:rsid w:val="000E4E56"/>
    <w:rsid w:val="00164154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4CD3"/>
    <w:rsid w:val="0075025B"/>
    <w:rsid w:val="007512A0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067C"/>
    <w:rsid w:val="00952256"/>
    <w:rsid w:val="0097748A"/>
    <w:rsid w:val="009F0E5C"/>
    <w:rsid w:val="00A029B8"/>
    <w:rsid w:val="00A17CDB"/>
    <w:rsid w:val="00A70A15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195241"/>
  <w15:chartTrackingRefBased/>
  <w15:docId w15:val="{BE9B9CD1-B163-4373-9DE0-78CF42F08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388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1899-12-31T23:00:00Z</cp:lastPrinted>
  <dcterms:created xsi:type="dcterms:W3CDTF">2025-01-24T12:54:00Z</dcterms:created>
  <dcterms:modified xsi:type="dcterms:W3CDTF">2025-01-24T13:36:00Z</dcterms:modified>
</cp:coreProperties>
</file>