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8E705" w14:textId="77777777" w:rsidR="00FB7F50" w:rsidRPr="002245BE" w:rsidRDefault="00E17A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7A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17A81">
        <w:rPr>
          <w:sz w:val="22"/>
          <w:szCs w:val="22"/>
        </w:rPr>
        <w:t>2025-01-23</w:t>
      </w:r>
    </w:p>
    <w:p w14:paraId="1C3388C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0130B98" w14:textId="77777777" w:rsidR="00E17A81" w:rsidRPr="00E17A81" w:rsidRDefault="00E17A81" w:rsidP="00FB7F50">
      <w:pPr>
        <w:spacing w:after="40"/>
        <w:rPr>
          <w:b/>
          <w:bCs/>
          <w:sz w:val="22"/>
          <w:szCs w:val="22"/>
        </w:rPr>
      </w:pPr>
      <w:r w:rsidRPr="00E17A81">
        <w:rPr>
          <w:b/>
          <w:bCs/>
          <w:sz w:val="22"/>
          <w:szCs w:val="22"/>
        </w:rPr>
        <w:t>Akademia Górniczo - Hutnicza</w:t>
      </w:r>
    </w:p>
    <w:p w14:paraId="75B07CC3" w14:textId="77777777" w:rsidR="00E17A81" w:rsidRPr="00E17A81" w:rsidRDefault="00E17A81" w:rsidP="00FB7F50">
      <w:pPr>
        <w:spacing w:after="40"/>
        <w:rPr>
          <w:b/>
          <w:bCs/>
          <w:sz w:val="22"/>
          <w:szCs w:val="22"/>
        </w:rPr>
      </w:pPr>
      <w:r w:rsidRPr="00E17A81">
        <w:rPr>
          <w:b/>
          <w:bCs/>
          <w:sz w:val="22"/>
          <w:szCs w:val="22"/>
        </w:rPr>
        <w:t>im. Stanisława Staszica w Krakowie</w:t>
      </w:r>
    </w:p>
    <w:p w14:paraId="0EAF4E0A" w14:textId="77777777" w:rsidR="00FB7F50" w:rsidRPr="002245BE" w:rsidRDefault="00E17A81" w:rsidP="00FB7F50">
      <w:pPr>
        <w:spacing w:after="40"/>
        <w:rPr>
          <w:b/>
          <w:bCs/>
          <w:sz w:val="22"/>
          <w:szCs w:val="22"/>
        </w:rPr>
      </w:pPr>
      <w:r w:rsidRPr="00E17A81">
        <w:rPr>
          <w:b/>
          <w:bCs/>
          <w:sz w:val="22"/>
          <w:szCs w:val="22"/>
        </w:rPr>
        <w:t>Dział Zamówień Publicznych</w:t>
      </w:r>
    </w:p>
    <w:p w14:paraId="765186DC" w14:textId="77777777" w:rsidR="00FB7F50" w:rsidRPr="002245BE" w:rsidRDefault="00E17A81" w:rsidP="00FB7F50">
      <w:pPr>
        <w:rPr>
          <w:sz w:val="22"/>
          <w:szCs w:val="22"/>
        </w:rPr>
      </w:pPr>
      <w:r w:rsidRPr="00E17A8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17A81">
        <w:rPr>
          <w:sz w:val="22"/>
          <w:szCs w:val="22"/>
        </w:rPr>
        <w:t>30</w:t>
      </w:r>
    </w:p>
    <w:p w14:paraId="30AF8CBA" w14:textId="77777777" w:rsidR="00FB7F50" w:rsidRPr="002245BE" w:rsidRDefault="00E17A81" w:rsidP="00FB7F50">
      <w:pPr>
        <w:rPr>
          <w:sz w:val="22"/>
          <w:szCs w:val="22"/>
        </w:rPr>
      </w:pPr>
      <w:r w:rsidRPr="00E17A8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17A81">
        <w:rPr>
          <w:sz w:val="22"/>
          <w:szCs w:val="22"/>
        </w:rPr>
        <w:t>Kraków</w:t>
      </w:r>
    </w:p>
    <w:p w14:paraId="59B6772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805631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17A81" w:rsidRPr="00607F9B" w14:paraId="184DA759" w14:textId="77777777" w:rsidTr="00611662">
        <w:trPr>
          <w:trHeight w:val="638"/>
        </w:trPr>
        <w:tc>
          <w:tcPr>
            <w:tcW w:w="959" w:type="dxa"/>
            <w:shd w:val="clear" w:color="auto" w:fill="auto"/>
          </w:tcPr>
          <w:p w14:paraId="11B6457E" w14:textId="77777777" w:rsidR="00E17A81" w:rsidRPr="00607F9B" w:rsidRDefault="00E17A81" w:rsidP="006116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949CBC" w14:textId="42DDCE9E" w:rsidR="00E17A81" w:rsidRPr="00607F9B" w:rsidRDefault="00E17A81" w:rsidP="006116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17A8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396184">
              <w:rPr>
                <w:b/>
                <w:bCs/>
                <w:sz w:val="22"/>
                <w:szCs w:val="22"/>
              </w:rPr>
              <w:t>D</w:t>
            </w:r>
            <w:r w:rsidRPr="00E17A81">
              <w:rPr>
                <w:b/>
                <w:bCs/>
                <w:sz w:val="22"/>
                <w:szCs w:val="22"/>
              </w:rPr>
              <w:t>ostawa spektrometru emisji atomowej ze wzbudzeniem w plazmie sprzężonej indukcyjnie ICP-OES - DE-dzp.272-671/24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619CD02" w14:textId="524C6A2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7A81" w14:paraId="0A05D377" w14:textId="77777777" w:rsidTr="0061166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6DAB119" w14:textId="77777777" w:rsidR="00E17A81" w:rsidRPr="00D26ED6" w:rsidRDefault="00E17A81" w:rsidP="006116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17A81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1EC8F12A" w14:textId="77777777" w:rsidR="00E17A81" w:rsidRPr="009F0E5C" w:rsidRDefault="00E17A81" w:rsidP="00611662">
            <w:pPr>
              <w:jc w:val="both"/>
              <w:rPr>
                <w:bCs/>
                <w:sz w:val="22"/>
                <w:szCs w:val="22"/>
              </w:rPr>
            </w:pPr>
            <w:r w:rsidRPr="00E17A81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7A81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D88D02" w14:textId="77777777" w:rsidR="00E17A81" w:rsidRPr="009F0E5C" w:rsidRDefault="00E17A81" w:rsidP="00611662">
            <w:pPr>
              <w:jc w:val="both"/>
              <w:rPr>
                <w:bCs/>
                <w:sz w:val="22"/>
                <w:szCs w:val="22"/>
              </w:rPr>
            </w:pPr>
            <w:r w:rsidRPr="00E17A81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7A81">
              <w:rPr>
                <w:bCs/>
                <w:sz w:val="22"/>
                <w:szCs w:val="22"/>
              </w:rPr>
              <w:t>Izabelin</w:t>
            </w:r>
          </w:p>
          <w:p w14:paraId="17A65AC6" w14:textId="77777777" w:rsidR="00E17A81" w:rsidRPr="00D26ED6" w:rsidRDefault="00E17A81" w:rsidP="0061166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F5179F" w14:textId="77777777" w:rsidR="00E17A81" w:rsidRDefault="00E17A81" w:rsidP="0061166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17A81">
              <w:rPr>
                <w:sz w:val="22"/>
                <w:szCs w:val="22"/>
              </w:rPr>
              <w:t>dostawa spektrometru emisji atomowej ze wzbudzeniem w plazmie sprzężonej indukcyjnie ICP-OES - DE-dzp.272-671/24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C9829B8" w14:textId="77777777" w:rsidR="00E17A81" w:rsidRPr="00D26ED6" w:rsidRDefault="00E17A81" w:rsidP="0061166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17A81">
              <w:rPr>
                <w:b/>
                <w:sz w:val="22"/>
                <w:szCs w:val="22"/>
              </w:rPr>
              <w:t>291 450.00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4855476" w14:textId="77777777" w:rsidR="00E17A81" w:rsidRDefault="00E17A81" w:rsidP="0061166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C8E303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396184" w:rsidRPr="008567C7" w14:paraId="5322D9DC" w14:textId="77777777" w:rsidTr="00396184">
        <w:trPr>
          <w:trHeight w:val="510"/>
        </w:trPr>
        <w:tc>
          <w:tcPr>
            <w:tcW w:w="500" w:type="pct"/>
            <w:vAlign w:val="center"/>
          </w:tcPr>
          <w:p w14:paraId="15DD2386" w14:textId="77777777" w:rsidR="00396184" w:rsidRPr="008567C7" w:rsidRDefault="003961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5FA88838" w14:textId="77777777" w:rsidR="00396184" w:rsidRPr="008567C7" w:rsidRDefault="003961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F7EC38E" w14:textId="77777777" w:rsidR="00396184" w:rsidRPr="008567C7" w:rsidRDefault="003961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1D20F80E" w14:textId="77777777" w:rsidR="00396184" w:rsidRPr="008567C7" w:rsidRDefault="003961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14D8DFEB" w14:textId="77777777" w:rsidR="00396184" w:rsidRPr="008567C7" w:rsidRDefault="003961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17A81">
              <w:rPr>
                <w:rFonts w:ascii="Times New Roman" w:hAnsi="Times New Roman" w:cs="Times New Roman"/>
                <w:bCs/>
                <w:sz w:val="18"/>
                <w:szCs w:val="18"/>
              </w:rPr>
              <w:t>Termi</w:t>
            </w:r>
            <w:proofErr w:type="spellEnd"/>
            <w:r w:rsidRPr="00E17A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realizacji</w:t>
            </w:r>
          </w:p>
        </w:tc>
        <w:tc>
          <w:tcPr>
            <w:tcW w:w="600" w:type="pct"/>
            <w:vAlign w:val="center"/>
          </w:tcPr>
          <w:p w14:paraId="2868AF89" w14:textId="77777777" w:rsidR="00396184" w:rsidRPr="008567C7" w:rsidRDefault="003961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96184" w:rsidRPr="008567C7" w14:paraId="38830663" w14:textId="77777777" w:rsidTr="00396184">
        <w:tc>
          <w:tcPr>
            <w:tcW w:w="500" w:type="pct"/>
            <w:vAlign w:val="center"/>
          </w:tcPr>
          <w:p w14:paraId="7B0CA483" w14:textId="77777777" w:rsidR="00396184" w:rsidRPr="008567C7" w:rsidRDefault="00396184" w:rsidP="006116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2F101C65" w14:textId="77777777" w:rsidR="00396184" w:rsidRPr="002B6761" w:rsidRDefault="00396184" w:rsidP="006116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14:paraId="181E0A43" w14:textId="77777777" w:rsidR="00396184" w:rsidRPr="008567C7" w:rsidRDefault="00396184" w:rsidP="006116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bCs/>
                <w:sz w:val="18"/>
                <w:szCs w:val="18"/>
              </w:rPr>
              <w:t>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7A8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7C6F53" w14:textId="77777777" w:rsidR="00396184" w:rsidRPr="001B7815" w:rsidRDefault="00396184" w:rsidP="006116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7A81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800" w:type="pct"/>
            <w:vAlign w:val="center"/>
          </w:tcPr>
          <w:p w14:paraId="67C7ABD3" w14:textId="77777777" w:rsidR="00396184" w:rsidRPr="008567C7" w:rsidRDefault="00396184" w:rsidP="006116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7217B456" w14:textId="77777777" w:rsidR="00396184" w:rsidRPr="008567C7" w:rsidRDefault="00396184" w:rsidP="006116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126E3CA8" w14:textId="77777777" w:rsidR="00396184" w:rsidRPr="008567C7" w:rsidRDefault="00396184" w:rsidP="006116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2B2EABD6" w14:textId="77777777" w:rsidR="00396184" w:rsidRPr="008567C7" w:rsidRDefault="00396184" w:rsidP="006116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A8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598CF0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24BB2F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D1E4D2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5CEDA" w14:textId="77777777" w:rsidR="004B3021" w:rsidRDefault="004B3021">
      <w:r>
        <w:separator/>
      </w:r>
    </w:p>
  </w:endnote>
  <w:endnote w:type="continuationSeparator" w:id="0">
    <w:p w14:paraId="1D3E995B" w14:textId="77777777" w:rsidR="004B3021" w:rsidRDefault="004B3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A4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167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6ACA1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D722A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12A7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AB4DD" w14:textId="77777777" w:rsidR="004B3021" w:rsidRDefault="004B3021">
      <w:r>
        <w:separator/>
      </w:r>
    </w:p>
  </w:footnote>
  <w:footnote w:type="continuationSeparator" w:id="0">
    <w:p w14:paraId="2D348E24" w14:textId="77777777" w:rsidR="004B3021" w:rsidRDefault="004B3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8FDE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BB4C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0BB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02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6184"/>
    <w:rsid w:val="003A0AFC"/>
    <w:rsid w:val="003D611C"/>
    <w:rsid w:val="003E6BED"/>
    <w:rsid w:val="00431C0B"/>
    <w:rsid w:val="00437CAD"/>
    <w:rsid w:val="004657DA"/>
    <w:rsid w:val="004B2665"/>
    <w:rsid w:val="004B3021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7A81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D0D5DF"/>
  <w15:chartTrackingRefBased/>
  <w15:docId w15:val="{A6443AA0-91D6-43F6-92BC-F05CDF55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2025-01-23T10:51:00Z</cp:lastPrinted>
  <dcterms:created xsi:type="dcterms:W3CDTF">2025-01-23T10:51:00Z</dcterms:created>
  <dcterms:modified xsi:type="dcterms:W3CDTF">2025-01-23T10:51:00Z</dcterms:modified>
</cp:coreProperties>
</file>