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AA361" w14:textId="77777777" w:rsidR="00FB7F50" w:rsidRPr="002245BE" w:rsidRDefault="00DE2CA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E2CA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E2CAF">
        <w:rPr>
          <w:sz w:val="22"/>
          <w:szCs w:val="22"/>
        </w:rPr>
        <w:t>2025-01-23</w:t>
      </w:r>
    </w:p>
    <w:p w14:paraId="6AFAA71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CE9EC83" w14:textId="77777777" w:rsidR="00DE2CAF" w:rsidRPr="00DE2CAF" w:rsidRDefault="00DE2CAF" w:rsidP="00FB7F50">
      <w:pPr>
        <w:spacing w:after="40"/>
        <w:rPr>
          <w:b/>
          <w:bCs/>
          <w:sz w:val="22"/>
          <w:szCs w:val="22"/>
        </w:rPr>
      </w:pPr>
      <w:r w:rsidRPr="00DE2CAF">
        <w:rPr>
          <w:b/>
          <w:bCs/>
          <w:sz w:val="22"/>
          <w:szCs w:val="22"/>
        </w:rPr>
        <w:t>Akademia Górniczo - Hutnicza</w:t>
      </w:r>
    </w:p>
    <w:p w14:paraId="25232380" w14:textId="77777777" w:rsidR="00DE2CAF" w:rsidRPr="00DE2CAF" w:rsidRDefault="00DE2CAF" w:rsidP="00FB7F50">
      <w:pPr>
        <w:spacing w:after="40"/>
        <w:rPr>
          <w:b/>
          <w:bCs/>
          <w:sz w:val="22"/>
          <w:szCs w:val="22"/>
        </w:rPr>
      </w:pPr>
      <w:r w:rsidRPr="00DE2CAF">
        <w:rPr>
          <w:b/>
          <w:bCs/>
          <w:sz w:val="22"/>
          <w:szCs w:val="22"/>
        </w:rPr>
        <w:t>im. Stanisława Staszica w Krakowie</w:t>
      </w:r>
    </w:p>
    <w:p w14:paraId="5015AB08" w14:textId="77777777" w:rsidR="00FB7F50" w:rsidRPr="002245BE" w:rsidRDefault="00DE2CAF" w:rsidP="00FB7F50">
      <w:pPr>
        <w:spacing w:after="40"/>
        <w:rPr>
          <w:b/>
          <w:bCs/>
          <w:sz w:val="22"/>
          <w:szCs w:val="22"/>
        </w:rPr>
      </w:pPr>
      <w:r w:rsidRPr="00DE2CAF">
        <w:rPr>
          <w:b/>
          <w:bCs/>
          <w:sz w:val="22"/>
          <w:szCs w:val="22"/>
        </w:rPr>
        <w:t>Dział Zamówień Publicznych</w:t>
      </w:r>
    </w:p>
    <w:p w14:paraId="6A4F4153" w14:textId="77777777" w:rsidR="00FB7F50" w:rsidRPr="002245BE" w:rsidRDefault="00DE2CAF" w:rsidP="00FB7F50">
      <w:pPr>
        <w:rPr>
          <w:sz w:val="22"/>
          <w:szCs w:val="22"/>
        </w:rPr>
      </w:pPr>
      <w:r w:rsidRPr="00DE2CA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E2CAF">
        <w:rPr>
          <w:sz w:val="22"/>
          <w:szCs w:val="22"/>
        </w:rPr>
        <w:t>30</w:t>
      </w:r>
    </w:p>
    <w:p w14:paraId="7D89EACF" w14:textId="77777777" w:rsidR="00FB7F50" w:rsidRPr="002245BE" w:rsidRDefault="00DE2CAF" w:rsidP="00FB7F50">
      <w:pPr>
        <w:rPr>
          <w:sz w:val="22"/>
          <w:szCs w:val="22"/>
        </w:rPr>
      </w:pPr>
      <w:r w:rsidRPr="00DE2CA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E2CAF">
        <w:rPr>
          <w:sz w:val="22"/>
          <w:szCs w:val="22"/>
        </w:rPr>
        <w:t>Kraków</w:t>
      </w:r>
    </w:p>
    <w:p w14:paraId="2F02095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C2D88C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E2CAF" w:rsidRPr="00607F9B" w14:paraId="49F8FAA9" w14:textId="77777777" w:rsidTr="00F2050F">
        <w:trPr>
          <w:trHeight w:val="638"/>
        </w:trPr>
        <w:tc>
          <w:tcPr>
            <w:tcW w:w="959" w:type="dxa"/>
            <w:shd w:val="clear" w:color="auto" w:fill="auto"/>
          </w:tcPr>
          <w:p w14:paraId="79E608C5" w14:textId="77777777" w:rsidR="00DE2CAF" w:rsidRPr="00607F9B" w:rsidRDefault="00DE2CAF" w:rsidP="00F205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8EB67C7" w14:textId="199B15E4" w:rsidR="00DE2CAF" w:rsidRPr="00607F9B" w:rsidRDefault="00DE2CAF" w:rsidP="00F205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E2CAF">
              <w:rPr>
                <w:sz w:val="22"/>
                <w:szCs w:val="22"/>
              </w:rPr>
              <w:t>przetarg</w:t>
            </w:r>
            <w:r w:rsidR="0091627F">
              <w:rPr>
                <w:sz w:val="22"/>
                <w:szCs w:val="22"/>
              </w:rPr>
              <w:t>u</w:t>
            </w:r>
            <w:r w:rsidRPr="00DE2CAF">
              <w:rPr>
                <w:sz w:val="22"/>
                <w:szCs w:val="22"/>
              </w:rPr>
              <w:t xml:space="preserve"> nieograniczon</w:t>
            </w:r>
            <w:r w:rsidR="0091627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E2CAF">
              <w:rPr>
                <w:b/>
                <w:bCs/>
                <w:sz w:val="22"/>
                <w:szCs w:val="22"/>
              </w:rPr>
              <w:t xml:space="preserve">Dostawa 2 szt. potencjostatu / </w:t>
            </w:r>
            <w:proofErr w:type="spellStart"/>
            <w:r w:rsidRPr="00DE2CAF">
              <w:rPr>
                <w:b/>
                <w:bCs/>
                <w:sz w:val="22"/>
                <w:szCs w:val="22"/>
              </w:rPr>
              <w:t>galwanostatu</w:t>
            </w:r>
            <w:proofErr w:type="spellEnd"/>
            <w:r w:rsidRPr="00DE2CAF">
              <w:rPr>
                <w:b/>
                <w:bCs/>
                <w:sz w:val="22"/>
                <w:szCs w:val="22"/>
              </w:rPr>
              <w:t xml:space="preserve"> (z możliwością urządzenia </w:t>
            </w:r>
            <w:proofErr w:type="spellStart"/>
            <w:r w:rsidRPr="00DE2CAF">
              <w:rPr>
                <w:b/>
                <w:bCs/>
                <w:sz w:val="22"/>
                <w:szCs w:val="22"/>
              </w:rPr>
              <w:t>bipotencjostatu</w:t>
            </w:r>
            <w:proofErr w:type="spellEnd"/>
            <w:r w:rsidRPr="00DE2CAF">
              <w:rPr>
                <w:b/>
                <w:bCs/>
                <w:sz w:val="22"/>
                <w:szCs w:val="22"/>
              </w:rPr>
              <w:t xml:space="preserve"> - realizującego 2 pomiary jednocześnie przy pomocy jednego urządzenia) z funkcjonalnością pomiaru metodą elektrochemicznej spektroskopii impedancyjnej na potrzeby </w:t>
            </w:r>
            <w:proofErr w:type="spellStart"/>
            <w:r w:rsidRPr="00DE2CAF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E2CAF">
              <w:rPr>
                <w:b/>
                <w:sz w:val="22"/>
                <w:szCs w:val="22"/>
              </w:rPr>
              <w:t>DE-dzp.272-664/24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FB4F62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2CAF" w14:paraId="5D420BC6" w14:textId="77777777" w:rsidTr="00F205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C54A21F" w14:textId="77777777" w:rsidR="00DE2CAF" w:rsidRPr="00D26ED6" w:rsidRDefault="00DE2CAF" w:rsidP="00F2050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E2CAF">
              <w:rPr>
                <w:b/>
                <w:sz w:val="22"/>
                <w:szCs w:val="22"/>
              </w:rPr>
              <w:t xml:space="preserve">Egmont Instruments - Przemysław </w:t>
            </w:r>
            <w:proofErr w:type="spellStart"/>
            <w:r w:rsidRPr="00DE2CAF">
              <w:rPr>
                <w:b/>
                <w:sz w:val="22"/>
                <w:szCs w:val="22"/>
              </w:rPr>
              <w:t>Derwojed</w:t>
            </w:r>
            <w:proofErr w:type="spellEnd"/>
          </w:p>
          <w:p w14:paraId="25DC324A" w14:textId="77777777" w:rsidR="00DE2CAF" w:rsidRPr="009F0E5C" w:rsidRDefault="00DE2CAF" w:rsidP="00F2050F">
            <w:pPr>
              <w:jc w:val="both"/>
              <w:rPr>
                <w:bCs/>
                <w:sz w:val="22"/>
                <w:szCs w:val="22"/>
              </w:rPr>
            </w:pPr>
            <w:r w:rsidRPr="00DE2CAF">
              <w:rPr>
                <w:bCs/>
                <w:sz w:val="22"/>
                <w:szCs w:val="22"/>
              </w:rPr>
              <w:t>ul. Marszałkowska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2CAF">
              <w:rPr>
                <w:bCs/>
                <w:sz w:val="22"/>
                <w:szCs w:val="22"/>
              </w:rPr>
              <w:t>136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E2CAF">
              <w:rPr>
                <w:bCs/>
                <w:sz w:val="22"/>
                <w:szCs w:val="22"/>
              </w:rPr>
              <w:t>/31</w:t>
            </w:r>
          </w:p>
          <w:p w14:paraId="0B820F1D" w14:textId="77777777" w:rsidR="00DE2CAF" w:rsidRPr="009F0E5C" w:rsidRDefault="00DE2CAF" w:rsidP="00F2050F">
            <w:pPr>
              <w:jc w:val="both"/>
              <w:rPr>
                <w:bCs/>
                <w:sz w:val="22"/>
                <w:szCs w:val="22"/>
              </w:rPr>
            </w:pPr>
            <w:r w:rsidRPr="00DE2CAF">
              <w:rPr>
                <w:bCs/>
                <w:sz w:val="22"/>
                <w:szCs w:val="22"/>
              </w:rPr>
              <w:t>00-004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2CAF">
              <w:rPr>
                <w:bCs/>
                <w:sz w:val="22"/>
                <w:szCs w:val="22"/>
              </w:rPr>
              <w:t>Warszawa</w:t>
            </w:r>
          </w:p>
          <w:p w14:paraId="178A70ED" w14:textId="77777777" w:rsidR="00DE2CAF" w:rsidRPr="00D26ED6" w:rsidRDefault="00DE2CAF" w:rsidP="00F205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1B0013" w14:textId="34D61F52" w:rsidR="00DE2CAF" w:rsidRDefault="00DE2CAF" w:rsidP="00F2050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E2CAF">
              <w:rPr>
                <w:sz w:val="22"/>
                <w:szCs w:val="22"/>
              </w:rPr>
              <w:t>Dostaw</w:t>
            </w:r>
            <w:r w:rsidR="0091627F">
              <w:rPr>
                <w:sz w:val="22"/>
                <w:szCs w:val="22"/>
              </w:rPr>
              <w:t>ę</w:t>
            </w:r>
            <w:r w:rsidRPr="00DE2CAF">
              <w:rPr>
                <w:sz w:val="22"/>
                <w:szCs w:val="22"/>
              </w:rPr>
              <w:t xml:space="preserve"> 2 szt. potencjostatu / </w:t>
            </w:r>
            <w:proofErr w:type="spellStart"/>
            <w:r w:rsidRPr="00DE2CAF">
              <w:rPr>
                <w:sz w:val="22"/>
                <w:szCs w:val="22"/>
              </w:rPr>
              <w:t>galwanostatu</w:t>
            </w:r>
            <w:proofErr w:type="spellEnd"/>
            <w:r w:rsidRPr="00DE2CAF">
              <w:rPr>
                <w:sz w:val="22"/>
                <w:szCs w:val="22"/>
              </w:rPr>
              <w:t xml:space="preserve"> (z możliwością urządzenia </w:t>
            </w:r>
            <w:proofErr w:type="spellStart"/>
            <w:r w:rsidRPr="00DE2CAF">
              <w:rPr>
                <w:sz w:val="22"/>
                <w:szCs w:val="22"/>
              </w:rPr>
              <w:t>bipotencjostatu</w:t>
            </w:r>
            <w:proofErr w:type="spellEnd"/>
            <w:r w:rsidRPr="00DE2CAF">
              <w:rPr>
                <w:sz w:val="22"/>
                <w:szCs w:val="22"/>
              </w:rPr>
              <w:t xml:space="preserve"> - realizującego 2 pomiary jednocześnie przy pomocy jednego urządzenia) z funkcjonalnością pomiaru metodą elektrochemicznej spektroskopii impedancyjnej na potrzeby </w:t>
            </w:r>
            <w:proofErr w:type="spellStart"/>
            <w:r w:rsidRPr="00DE2CAF">
              <w:rPr>
                <w:sz w:val="22"/>
                <w:szCs w:val="22"/>
              </w:rPr>
              <w:t>WIMiC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67DEB9C8" w14:textId="77777777" w:rsidR="00DE2CAF" w:rsidRPr="00D26ED6" w:rsidRDefault="00DE2CAF" w:rsidP="00F2050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E2CAF">
              <w:rPr>
                <w:b/>
                <w:sz w:val="22"/>
                <w:szCs w:val="22"/>
              </w:rPr>
              <w:t>91 733.40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68A2889" w14:textId="77777777" w:rsidR="00DE2CAF" w:rsidRDefault="00DE2CAF" w:rsidP="00F2050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9CA9C5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7821AF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CDDC27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27B881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8216B52" w14:textId="77777777" w:rsidR="002B6761" w:rsidRPr="008567C7" w:rsidRDefault="00DE2C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2CA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51EF7C3" w14:textId="77777777" w:rsidR="002B6761" w:rsidRPr="008567C7" w:rsidRDefault="00DE2C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2CA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013DEE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55B803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252833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280A88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CCE0AD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E2CAF" w:rsidRPr="008567C7" w14:paraId="6799268D" w14:textId="77777777" w:rsidTr="00F2050F">
        <w:tc>
          <w:tcPr>
            <w:tcW w:w="709" w:type="dxa"/>
            <w:vAlign w:val="center"/>
          </w:tcPr>
          <w:p w14:paraId="655064AB" w14:textId="77777777" w:rsidR="00DE2CAF" w:rsidRPr="008567C7" w:rsidRDefault="00DE2CAF" w:rsidP="00F205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2C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832DB25" w14:textId="77777777" w:rsidR="00DE2CAF" w:rsidRPr="002B6761" w:rsidRDefault="00DE2CAF" w:rsidP="00F205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2CA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Egmont Instruments - Przemysław </w:t>
            </w:r>
            <w:proofErr w:type="spellStart"/>
            <w:r w:rsidRPr="00DE2CAF">
              <w:rPr>
                <w:rFonts w:ascii="Times New Roman" w:hAnsi="Times New Roman" w:cs="Times New Roman"/>
                <w:b/>
                <w:sz w:val="18"/>
                <w:szCs w:val="18"/>
              </w:rPr>
              <w:t>Derwojed</w:t>
            </w:r>
            <w:proofErr w:type="spellEnd"/>
          </w:p>
          <w:p w14:paraId="320E1147" w14:textId="77777777" w:rsidR="00DE2CAF" w:rsidRPr="008567C7" w:rsidRDefault="00DE2CAF" w:rsidP="00F2050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2CAF">
              <w:rPr>
                <w:rFonts w:ascii="Times New Roman" w:hAnsi="Times New Roman" w:cs="Times New Roman"/>
                <w:bCs/>
                <w:sz w:val="18"/>
                <w:szCs w:val="18"/>
              </w:rPr>
              <w:t>ul. Marszałkowska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2CAF">
              <w:rPr>
                <w:rFonts w:ascii="Times New Roman" w:hAnsi="Times New Roman" w:cs="Times New Roman"/>
                <w:bCs/>
                <w:sz w:val="18"/>
                <w:szCs w:val="18"/>
              </w:rPr>
              <w:t>136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2CAF">
              <w:rPr>
                <w:rFonts w:ascii="Times New Roman" w:hAnsi="Times New Roman" w:cs="Times New Roman"/>
                <w:bCs/>
                <w:sz w:val="18"/>
                <w:szCs w:val="18"/>
              </w:rPr>
              <w:t>/31</w:t>
            </w:r>
          </w:p>
          <w:p w14:paraId="60B9ADC7" w14:textId="77777777" w:rsidR="00DE2CAF" w:rsidRPr="001B7815" w:rsidRDefault="00DE2CAF" w:rsidP="00F205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2CAF">
              <w:rPr>
                <w:rFonts w:ascii="Times New Roman" w:hAnsi="Times New Roman" w:cs="Times New Roman"/>
                <w:bCs/>
                <w:sz w:val="18"/>
                <w:szCs w:val="18"/>
              </w:rPr>
              <w:t>00-004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2CA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E4C9517" w14:textId="77777777" w:rsidR="00DE2CAF" w:rsidRPr="008567C7" w:rsidRDefault="00DE2CAF" w:rsidP="00F205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2CA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B007F7A" w14:textId="77777777" w:rsidR="00DE2CAF" w:rsidRPr="008567C7" w:rsidRDefault="00DE2CAF" w:rsidP="00F205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2CA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D274949" w14:textId="77777777" w:rsidR="00DE2CAF" w:rsidRPr="008567C7" w:rsidRDefault="00DE2CAF" w:rsidP="00F205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733209B" w14:textId="77777777" w:rsidR="00DE2CAF" w:rsidRPr="008567C7" w:rsidRDefault="00DE2CAF" w:rsidP="00F205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F769ECB" w14:textId="77777777" w:rsidR="00DE2CAF" w:rsidRPr="008567C7" w:rsidRDefault="00DE2CAF" w:rsidP="00F205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4B6AC56" w14:textId="77777777" w:rsidR="00DE2CAF" w:rsidRPr="008567C7" w:rsidRDefault="00DE2CAF" w:rsidP="00F205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EFE29DF" w14:textId="77777777" w:rsidR="00DE2CAF" w:rsidRPr="008567C7" w:rsidRDefault="00DE2CAF" w:rsidP="00F205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2CA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968E78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88827D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A6D940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DB966" w14:textId="77777777" w:rsidR="0064405E" w:rsidRDefault="0064405E">
      <w:r>
        <w:separator/>
      </w:r>
    </w:p>
  </w:endnote>
  <w:endnote w:type="continuationSeparator" w:id="0">
    <w:p w14:paraId="18F88E0D" w14:textId="77777777" w:rsidR="0064405E" w:rsidRDefault="00644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87E2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2400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5E24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B5CBE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7ED6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915AD" w14:textId="77777777" w:rsidR="0064405E" w:rsidRDefault="0064405E">
      <w:r>
        <w:separator/>
      </w:r>
    </w:p>
  </w:footnote>
  <w:footnote w:type="continuationSeparator" w:id="0">
    <w:p w14:paraId="5D3284A5" w14:textId="77777777" w:rsidR="0064405E" w:rsidRDefault="00644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F15A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FA44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E726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05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05E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1627F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2CAF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B3BBEA"/>
  <w15:chartTrackingRefBased/>
  <w15:docId w15:val="{5025A73E-9CB9-4129-8C56-F520F89DB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2025-01-23T10:11:00Z</cp:lastPrinted>
  <dcterms:created xsi:type="dcterms:W3CDTF">2025-01-23T10:11:00Z</dcterms:created>
  <dcterms:modified xsi:type="dcterms:W3CDTF">2025-01-23T10:11:00Z</dcterms:modified>
</cp:coreProperties>
</file>