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27277" w14:textId="25310EDA" w:rsidR="00FB7F50" w:rsidRPr="002245BE" w:rsidRDefault="00C77E3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77E3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77E35">
        <w:rPr>
          <w:sz w:val="22"/>
          <w:szCs w:val="22"/>
        </w:rPr>
        <w:t>2025-01-2</w:t>
      </w:r>
      <w:r w:rsidR="00855CAA">
        <w:rPr>
          <w:sz w:val="22"/>
          <w:szCs w:val="22"/>
        </w:rPr>
        <w:t>6</w:t>
      </w:r>
    </w:p>
    <w:p w14:paraId="39FE0AA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1ECB20A" w14:textId="77777777" w:rsidR="00C77E35" w:rsidRPr="00C77E35" w:rsidRDefault="00C77E35" w:rsidP="00FB7F50">
      <w:pPr>
        <w:spacing w:after="40"/>
        <w:rPr>
          <w:b/>
          <w:bCs/>
          <w:sz w:val="22"/>
          <w:szCs w:val="22"/>
        </w:rPr>
      </w:pPr>
      <w:r w:rsidRPr="00C77E35">
        <w:rPr>
          <w:b/>
          <w:bCs/>
          <w:sz w:val="22"/>
          <w:szCs w:val="22"/>
        </w:rPr>
        <w:t>Akademia Górniczo - Hutnicza</w:t>
      </w:r>
    </w:p>
    <w:p w14:paraId="50771B00" w14:textId="77777777" w:rsidR="00C77E35" w:rsidRPr="00C77E35" w:rsidRDefault="00C77E35" w:rsidP="00FB7F50">
      <w:pPr>
        <w:spacing w:after="40"/>
        <w:rPr>
          <w:b/>
          <w:bCs/>
          <w:sz w:val="22"/>
          <w:szCs w:val="22"/>
        </w:rPr>
      </w:pPr>
      <w:r w:rsidRPr="00C77E35">
        <w:rPr>
          <w:b/>
          <w:bCs/>
          <w:sz w:val="22"/>
          <w:szCs w:val="22"/>
        </w:rPr>
        <w:t>im. Stanisława Staszica w Krakowie</w:t>
      </w:r>
    </w:p>
    <w:p w14:paraId="0453A206" w14:textId="77777777" w:rsidR="00FB7F50" w:rsidRPr="002245BE" w:rsidRDefault="00C77E35" w:rsidP="00FB7F50">
      <w:pPr>
        <w:spacing w:after="40"/>
        <w:rPr>
          <w:b/>
          <w:bCs/>
          <w:sz w:val="22"/>
          <w:szCs w:val="22"/>
        </w:rPr>
      </w:pPr>
      <w:r w:rsidRPr="00C77E35">
        <w:rPr>
          <w:b/>
          <w:bCs/>
          <w:sz w:val="22"/>
          <w:szCs w:val="22"/>
        </w:rPr>
        <w:t>Dział Zamówień Publicznych</w:t>
      </w:r>
    </w:p>
    <w:p w14:paraId="177B7D8C" w14:textId="77777777" w:rsidR="00FB7F50" w:rsidRPr="002245BE" w:rsidRDefault="00C77E35" w:rsidP="00FB7F50">
      <w:pPr>
        <w:rPr>
          <w:sz w:val="22"/>
          <w:szCs w:val="22"/>
        </w:rPr>
      </w:pPr>
      <w:r w:rsidRPr="00C77E3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77E35">
        <w:rPr>
          <w:sz w:val="22"/>
          <w:szCs w:val="22"/>
        </w:rPr>
        <w:t>30</w:t>
      </w:r>
    </w:p>
    <w:p w14:paraId="778C34A1" w14:textId="77777777" w:rsidR="00FB7F50" w:rsidRPr="002245BE" w:rsidRDefault="00C77E35" w:rsidP="00FB7F50">
      <w:pPr>
        <w:rPr>
          <w:sz w:val="22"/>
          <w:szCs w:val="22"/>
        </w:rPr>
      </w:pPr>
      <w:r w:rsidRPr="00C77E3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77E35">
        <w:rPr>
          <w:sz w:val="22"/>
          <w:szCs w:val="22"/>
        </w:rPr>
        <w:t>Kraków</w:t>
      </w:r>
    </w:p>
    <w:p w14:paraId="58CBFD5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4C318B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77E35" w:rsidRPr="00607F9B" w14:paraId="35213852" w14:textId="77777777" w:rsidTr="00A94E89">
        <w:trPr>
          <w:trHeight w:val="638"/>
        </w:trPr>
        <w:tc>
          <w:tcPr>
            <w:tcW w:w="959" w:type="dxa"/>
            <w:shd w:val="clear" w:color="auto" w:fill="auto"/>
          </w:tcPr>
          <w:p w14:paraId="6B983F6E" w14:textId="77777777" w:rsidR="00C77E35" w:rsidRPr="00607F9B" w:rsidRDefault="00C77E35" w:rsidP="00A94E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C65114" w14:textId="77777777" w:rsidR="00C77E35" w:rsidRPr="00607F9B" w:rsidRDefault="00C77E35" w:rsidP="00A94E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77E35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77E35">
              <w:rPr>
                <w:b/>
                <w:bCs/>
                <w:sz w:val="22"/>
                <w:szCs w:val="22"/>
              </w:rPr>
              <w:t>Modernizacja dźwigu w pawilonie B-6 na terenie AGH w Krakowie - DE-dzp.272-711/24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77E35">
              <w:rPr>
                <w:b/>
                <w:sz w:val="22"/>
                <w:szCs w:val="22"/>
              </w:rPr>
              <w:t>DE-dzp.272-711/24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67A634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77E35" w14:paraId="2A4AAAAF" w14:textId="77777777" w:rsidTr="00A94E89">
        <w:trPr>
          <w:cantSplit/>
        </w:trPr>
        <w:tc>
          <w:tcPr>
            <w:tcW w:w="10150" w:type="dxa"/>
          </w:tcPr>
          <w:p w14:paraId="303F6B31" w14:textId="77777777" w:rsidR="00C77E35" w:rsidRPr="00D26ED6" w:rsidRDefault="00C77E35" w:rsidP="00A94E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77E35">
              <w:rPr>
                <w:b/>
                <w:sz w:val="22"/>
                <w:szCs w:val="22"/>
              </w:rPr>
              <w:t>Lubelska Wytwórnia Dźwigów Osobowych LIFT SERVICE S.A.</w:t>
            </w:r>
          </w:p>
          <w:p w14:paraId="0C000CD2" w14:textId="77777777" w:rsidR="00C77E35" w:rsidRPr="009F0E5C" w:rsidRDefault="00C77E35" w:rsidP="00A94E89">
            <w:pPr>
              <w:jc w:val="both"/>
              <w:rPr>
                <w:bCs/>
                <w:sz w:val="22"/>
                <w:szCs w:val="22"/>
              </w:rPr>
            </w:pPr>
            <w:r w:rsidRPr="00C77E35">
              <w:rPr>
                <w:bCs/>
                <w:sz w:val="22"/>
                <w:szCs w:val="22"/>
              </w:rPr>
              <w:t>Plewińskiego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77E35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8F89BD8" w14:textId="77777777" w:rsidR="00C77E35" w:rsidRPr="009F0E5C" w:rsidRDefault="00C77E35" w:rsidP="00A94E89">
            <w:pPr>
              <w:jc w:val="both"/>
              <w:rPr>
                <w:bCs/>
                <w:sz w:val="22"/>
                <w:szCs w:val="22"/>
              </w:rPr>
            </w:pPr>
            <w:r w:rsidRPr="00C77E35">
              <w:rPr>
                <w:bCs/>
                <w:sz w:val="22"/>
                <w:szCs w:val="22"/>
              </w:rPr>
              <w:t>20-270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77E35">
              <w:rPr>
                <w:bCs/>
                <w:sz w:val="22"/>
                <w:szCs w:val="22"/>
              </w:rPr>
              <w:t>Lublin</w:t>
            </w:r>
          </w:p>
          <w:p w14:paraId="747F9936" w14:textId="77777777" w:rsidR="00C77E35" w:rsidRPr="00D26ED6" w:rsidRDefault="00C77E35" w:rsidP="00A94E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25B49C" w14:textId="77777777" w:rsidR="00C77E35" w:rsidRDefault="00C77E35" w:rsidP="00A94E8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77E35">
              <w:rPr>
                <w:sz w:val="22"/>
                <w:szCs w:val="22"/>
              </w:rPr>
              <w:t>Modernizacja dźwigu w pawilonie B-6 na terenie AGH w Krakowie - DE-dzp.272-711/24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78EB895" w14:textId="77777777" w:rsidR="00C77E35" w:rsidRPr="00D26ED6" w:rsidRDefault="00C77E35" w:rsidP="00A94E8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77E35">
              <w:rPr>
                <w:b/>
                <w:sz w:val="22"/>
                <w:szCs w:val="22"/>
              </w:rPr>
              <w:t>233 700.00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94C2C41" w14:textId="77777777" w:rsidR="00C77E35" w:rsidRDefault="00C77E35" w:rsidP="00A94E8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57EECF3" w14:textId="77777777" w:rsidR="001A4263" w:rsidRDefault="001A4263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D82B2BA" w14:textId="59BBD248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559"/>
        <w:gridCol w:w="1843"/>
        <w:gridCol w:w="2268"/>
      </w:tblGrid>
      <w:tr w:rsidR="001A4263" w:rsidRPr="008567C7" w14:paraId="358B17E0" w14:textId="77777777" w:rsidTr="001A4263">
        <w:trPr>
          <w:trHeight w:val="510"/>
        </w:trPr>
        <w:tc>
          <w:tcPr>
            <w:tcW w:w="709" w:type="dxa"/>
            <w:vAlign w:val="center"/>
          </w:tcPr>
          <w:p w14:paraId="6A0F310E" w14:textId="77777777" w:rsidR="001A4263" w:rsidRPr="008567C7" w:rsidRDefault="001A42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63D9DBB9" w14:textId="77777777" w:rsidR="001A4263" w:rsidRPr="008567C7" w:rsidRDefault="001A42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37CF28CA" w14:textId="77777777" w:rsidR="001A4263" w:rsidRPr="008567C7" w:rsidRDefault="001A426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215CAC65" w14:textId="77777777" w:rsidR="001A4263" w:rsidRPr="008567C7" w:rsidRDefault="001A426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2268" w:type="dxa"/>
            <w:vAlign w:val="center"/>
          </w:tcPr>
          <w:p w14:paraId="4CCB7D19" w14:textId="77777777" w:rsidR="001A4263" w:rsidRPr="008567C7" w:rsidRDefault="001A42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A4263" w:rsidRPr="008567C7" w14:paraId="171F2363" w14:textId="77777777" w:rsidTr="001A4263">
        <w:tc>
          <w:tcPr>
            <w:tcW w:w="709" w:type="dxa"/>
            <w:vAlign w:val="center"/>
          </w:tcPr>
          <w:p w14:paraId="341FC684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14:paraId="420F7D23" w14:textId="77777777" w:rsidR="001A4263" w:rsidRPr="002B6761" w:rsidRDefault="001A4263" w:rsidP="00A94E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/>
                <w:sz w:val="18"/>
                <w:szCs w:val="18"/>
              </w:rPr>
              <w:t>Lubelska Wytwórnia Dźwigów Osobowych LIFT SERVICE S.A.</w:t>
            </w:r>
          </w:p>
          <w:p w14:paraId="6740709E" w14:textId="77777777" w:rsidR="001A4263" w:rsidRPr="008567C7" w:rsidRDefault="001A4263" w:rsidP="00A94E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Plewińskiego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E2D537D" w14:textId="77777777" w:rsidR="001A4263" w:rsidRPr="001B7815" w:rsidRDefault="001A4263" w:rsidP="00A94E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20-270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</w:tc>
        <w:tc>
          <w:tcPr>
            <w:tcW w:w="1559" w:type="dxa"/>
            <w:vAlign w:val="center"/>
          </w:tcPr>
          <w:p w14:paraId="1BE8A014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4651E58C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05473093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A4263" w:rsidRPr="008567C7" w14:paraId="1AA08AE5" w14:textId="77777777" w:rsidTr="001A4263">
        <w:tc>
          <w:tcPr>
            <w:tcW w:w="709" w:type="dxa"/>
            <w:vAlign w:val="center"/>
          </w:tcPr>
          <w:p w14:paraId="209D5858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14:paraId="4F52F778" w14:textId="77777777" w:rsidR="001A4263" w:rsidRPr="002B6761" w:rsidRDefault="001A4263" w:rsidP="00A94E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/>
                <w:sz w:val="18"/>
                <w:szCs w:val="18"/>
              </w:rPr>
              <w:t>ZEMM Sp. zo.o.</w:t>
            </w:r>
          </w:p>
          <w:p w14:paraId="3CEC85B8" w14:textId="77777777" w:rsidR="001A4263" w:rsidRPr="008567C7" w:rsidRDefault="001A4263" w:rsidP="00A94E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Sucha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8D2B67D" w14:textId="77777777" w:rsidR="001A4263" w:rsidRPr="001B7815" w:rsidRDefault="001A4263" w:rsidP="00A94E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30-199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Rząska</w:t>
            </w:r>
          </w:p>
        </w:tc>
        <w:tc>
          <w:tcPr>
            <w:tcW w:w="1559" w:type="dxa"/>
            <w:vAlign w:val="center"/>
          </w:tcPr>
          <w:p w14:paraId="26AFC0AA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59,69</w:t>
            </w:r>
          </w:p>
        </w:tc>
        <w:tc>
          <w:tcPr>
            <w:tcW w:w="1843" w:type="dxa"/>
            <w:vAlign w:val="center"/>
          </w:tcPr>
          <w:p w14:paraId="3F7EF8C6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6461E524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99,69</w:t>
            </w:r>
          </w:p>
        </w:tc>
      </w:tr>
      <w:tr w:rsidR="001A4263" w:rsidRPr="008567C7" w14:paraId="0A30F2D0" w14:textId="77777777" w:rsidTr="001A4263">
        <w:tc>
          <w:tcPr>
            <w:tcW w:w="709" w:type="dxa"/>
            <w:vAlign w:val="center"/>
          </w:tcPr>
          <w:p w14:paraId="1BFD2D7D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14:paraId="5AC6D406" w14:textId="77777777" w:rsidR="001A4263" w:rsidRPr="002B6761" w:rsidRDefault="001A4263" w:rsidP="00A94E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/>
                <w:sz w:val="18"/>
                <w:szCs w:val="18"/>
              </w:rPr>
              <w:t>LIFTPROJEKT RAFALIK SPÓŁKA KOMANDYTOWA</w:t>
            </w:r>
          </w:p>
          <w:p w14:paraId="18C0CC30" w14:textId="77777777" w:rsidR="001A4263" w:rsidRPr="008567C7" w:rsidRDefault="001A4263" w:rsidP="00A94E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PAWIA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/72</w:t>
            </w:r>
          </w:p>
          <w:p w14:paraId="37661764" w14:textId="77777777" w:rsidR="001A4263" w:rsidRPr="001B7815" w:rsidRDefault="001A4263" w:rsidP="00A94E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01-030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14:paraId="629C3BE1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57,66</w:t>
            </w:r>
          </w:p>
        </w:tc>
        <w:tc>
          <w:tcPr>
            <w:tcW w:w="1843" w:type="dxa"/>
            <w:vAlign w:val="center"/>
          </w:tcPr>
          <w:p w14:paraId="1EB21DCD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44F51B9B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97,66</w:t>
            </w:r>
          </w:p>
        </w:tc>
      </w:tr>
      <w:tr w:rsidR="001A4263" w:rsidRPr="008567C7" w14:paraId="2F595743" w14:textId="77777777" w:rsidTr="001A4263">
        <w:tc>
          <w:tcPr>
            <w:tcW w:w="709" w:type="dxa"/>
            <w:vAlign w:val="center"/>
          </w:tcPr>
          <w:p w14:paraId="12DFBF73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14:paraId="2CC066DC" w14:textId="77777777" w:rsidR="001A4263" w:rsidRPr="002B6761" w:rsidRDefault="001A4263" w:rsidP="00A94E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/>
                <w:sz w:val="18"/>
                <w:szCs w:val="18"/>
              </w:rPr>
              <w:t>Livero Adam Żebrowski</w:t>
            </w:r>
          </w:p>
          <w:p w14:paraId="6C36D5B8" w14:textId="77777777" w:rsidR="001A4263" w:rsidRPr="008567C7" w:rsidRDefault="001A4263" w:rsidP="00A94E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Kościelna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/7</w:t>
            </w:r>
          </w:p>
          <w:p w14:paraId="0EB1DED8" w14:textId="77777777" w:rsidR="001A4263" w:rsidRPr="001B7815" w:rsidRDefault="001A4263" w:rsidP="00A94E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07-310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Komorowo</w:t>
            </w:r>
          </w:p>
        </w:tc>
        <w:tc>
          <w:tcPr>
            <w:tcW w:w="1559" w:type="dxa"/>
            <w:vAlign w:val="center"/>
          </w:tcPr>
          <w:p w14:paraId="58BEC6A1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49,20</w:t>
            </w:r>
          </w:p>
        </w:tc>
        <w:tc>
          <w:tcPr>
            <w:tcW w:w="1843" w:type="dxa"/>
            <w:vAlign w:val="center"/>
          </w:tcPr>
          <w:p w14:paraId="29D6F73D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7084BD26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89,20</w:t>
            </w:r>
          </w:p>
        </w:tc>
      </w:tr>
      <w:tr w:rsidR="001A4263" w:rsidRPr="008567C7" w14:paraId="543BF341" w14:textId="77777777" w:rsidTr="001A4263">
        <w:tc>
          <w:tcPr>
            <w:tcW w:w="709" w:type="dxa"/>
            <w:vAlign w:val="center"/>
          </w:tcPr>
          <w:p w14:paraId="117573F1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14:paraId="61EDACC8" w14:textId="77777777" w:rsidR="001A4263" w:rsidRPr="002B6761" w:rsidRDefault="001A4263" w:rsidP="00A94E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/>
                <w:sz w:val="18"/>
                <w:szCs w:val="18"/>
              </w:rPr>
              <w:t>Windy Wipro Spółka z ograniczoną odpowiedzialnością</w:t>
            </w:r>
          </w:p>
          <w:p w14:paraId="760A5263" w14:textId="77777777" w:rsidR="001A4263" w:rsidRPr="008567C7" w:rsidRDefault="001A4263" w:rsidP="00A94E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KOKOTÓW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942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507A916" w14:textId="77777777" w:rsidR="001A4263" w:rsidRPr="001B7815" w:rsidRDefault="001A4263" w:rsidP="00A94E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32-002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WĘGRZCE WIELKIE</w:t>
            </w:r>
          </w:p>
        </w:tc>
        <w:tc>
          <w:tcPr>
            <w:tcW w:w="1559" w:type="dxa"/>
            <w:vAlign w:val="center"/>
          </w:tcPr>
          <w:p w14:paraId="11EE740E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47,70</w:t>
            </w:r>
          </w:p>
        </w:tc>
        <w:tc>
          <w:tcPr>
            <w:tcW w:w="1843" w:type="dxa"/>
            <w:vAlign w:val="center"/>
          </w:tcPr>
          <w:p w14:paraId="03E7065F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70F07817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87,70</w:t>
            </w:r>
          </w:p>
        </w:tc>
      </w:tr>
      <w:tr w:rsidR="001A4263" w:rsidRPr="008567C7" w14:paraId="5C86E3F7" w14:textId="77777777" w:rsidTr="001A4263">
        <w:tc>
          <w:tcPr>
            <w:tcW w:w="709" w:type="dxa"/>
            <w:vAlign w:val="center"/>
          </w:tcPr>
          <w:p w14:paraId="1AEFE9D8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00EAC629" w14:textId="77777777" w:rsidR="001A4263" w:rsidRPr="002B6761" w:rsidRDefault="001A4263" w:rsidP="00A94E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/>
                <w:sz w:val="18"/>
                <w:szCs w:val="18"/>
              </w:rPr>
              <w:t>Fabryka Urządzeń Dźwigowych Sp. z o.o. w Bolęcinie</w:t>
            </w:r>
          </w:p>
          <w:p w14:paraId="49C0B955" w14:textId="77777777" w:rsidR="001A4263" w:rsidRPr="008567C7" w:rsidRDefault="001A4263" w:rsidP="00A94E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Bolęcin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192D2B1" w14:textId="77777777" w:rsidR="001A4263" w:rsidRPr="001B7815" w:rsidRDefault="001A4263" w:rsidP="00A94E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09-110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E35">
              <w:rPr>
                <w:rFonts w:ascii="Times New Roman" w:hAnsi="Times New Roman" w:cs="Times New Roman"/>
                <w:bCs/>
                <w:sz w:val="18"/>
                <w:szCs w:val="18"/>
              </w:rPr>
              <w:t>Sochocin</w:t>
            </w:r>
          </w:p>
        </w:tc>
        <w:tc>
          <w:tcPr>
            <w:tcW w:w="1559" w:type="dxa"/>
            <w:vAlign w:val="center"/>
          </w:tcPr>
          <w:p w14:paraId="78A982F3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47,62</w:t>
            </w:r>
          </w:p>
        </w:tc>
        <w:tc>
          <w:tcPr>
            <w:tcW w:w="1843" w:type="dxa"/>
            <w:vAlign w:val="center"/>
          </w:tcPr>
          <w:p w14:paraId="1A119C64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73569B0B" w14:textId="77777777" w:rsidR="001A4263" w:rsidRPr="008567C7" w:rsidRDefault="001A4263" w:rsidP="00A94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E35">
              <w:rPr>
                <w:rFonts w:ascii="Times New Roman" w:hAnsi="Times New Roman" w:cs="Times New Roman"/>
                <w:sz w:val="18"/>
                <w:szCs w:val="18"/>
              </w:rPr>
              <w:t xml:space="preserve">  87,62</w:t>
            </w:r>
          </w:p>
        </w:tc>
      </w:tr>
    </w:tbl>
    <w:p w14:paraId="3DE4550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B9E75E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91F38D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C9988" w14:textId="77777777" w:rsidR="000E1FFF" w:rsidRDefault="000E1FFF">
      <w:r>
        <w:separator/>
      </w:r>
    </w:p>
  </w:endnote>
  <w:endnote w:type="continuationSeparator" w:id="0">
    <w:p w14:paraId="67D0DBFB" w14:textId="77777777" w:rsidR="000E1FFF" w:rsidRDefault="000E1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DC12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37C0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E3B3A4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137355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5005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F0B9A" w14:textId="77777777" w:rsidR="000E1FFF" w:rsidRDefault="000E1FFF">
      <w:r>
        <w:separator/>
      </w:r>
    </w:p>
  </w:footnote>
  <w:footnote w:type="continuationSeparator" w:id="0">
    <w:p w14:paraId="58EAB2E6" w14:textId="77777777" w:rsidR="000E1FFF" w:rsidRDefault="000E1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DBA6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14DD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C7ED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FFF"/>
    <w:rsid w:val="00005838"/>
    <w:rsid w:val="00022322"/>
    <w:rsid w:val="00042497"/>
    <w:rsid w:val="000C1E6F"/>
    <w:rsid w:val="000E1FFF"/>
    <w:rsid w:val="000E4E56"/>
    <w:rsid w:val="001A1468"/>
    <w:rsid w:val="001A4263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2BB8"/>
    <w:rsid w:val="007E2ACC"/>
    <w:rsid w:val="007E68C5"/>
    <w:rsid w:val="00832144"/>
    <w:rsid w:val="00855CAA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77E35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642DE8"/>
  <w15:chartTrackingRefBased/>
  <w15:docId w15:val="{54A1F331-8146-43F9-901F-130612ED6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2025-01-23T09:30:00Z</dcterms:created>
  <dcterms:modified xsi:type="dcterms:W3CDTF">2025-02-26T07:48:00Z</dcterms:modified>
</cp:coreProperties>
</file>