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984DD" w14:textId="2A2D9C0D" w:rsidR="008D2AB8" w:rsidRPr="008A7577" w:rsidRDefault="008D2AB8" w:rsidP="008A757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sz w:val="20"/>
          <w:szCs w:val="20"/>
        </w:rPr>
        <w:t xml:space="preserve">Załącznik nr </w:t>
      </w:r>
      <w:r w:rsidR="00012286" w:rsidRPr="008A7577">
        <w:rPr>
          <w:rFonts w:ascii="Verdana" w:hAnsi="Verdana"/>
          <w:sz w:val="20"/>
          <w:szCs w:val="20"/>
        </w:rPr>
        <w:t>1</w:t>
      </w:r>
    </w:p>
    <w:p w14:paraId="451AC9E2" w14:textId="77777777" w:rsidR="008D2AB8" w:rsidRPr="008A7577" w:rsidRDefault="008D2AB8" w:rsidP="008A757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FBFBFE7" w14:textId="379A9ED5" w:rsidR="008D2AB8" w:rsidRPr="00DF5EB7" w:rsidRDefault="00DF5EB7" w:rsidP="008A7577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DF5EB7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8D2AB8" w:rsidRPr="00DF5EB7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6A31C626" w14:textId="77777777" w:rsidR="008D2AB8" w:rsidRPr="008A7577" w:rsidRDefault="008D2AB8" w:rsidP="008A757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28B99B7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094C944" w14:textId="02D294BD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FORMA PROWADZONEJ DZIAŁALNOŚCI: ..................................................</w:t>
      </w:r>
    </w:p>
    <w:p w14:paraId="36F9E9A1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C849A9C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62C1355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577">
        <w:rPr>
          <w:rFonts w:ascii="Verdana" w:hAnsi="Verdana"/>
          <w:sz w:val="20"/>
          <w:szCs w:val="20"/>
          <w:lang w:val="de-DE"/>
        </w:rPr>
        <w:t>TEL.</w:t>
      </w:r>
      <w:r w:rsidRPr="003B2076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13EE9AB8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577">
        <w:rPr>
          <w:rFonts w:ascii="Verdana" w:hAnsi="Verdana"/>
          <w:sz w:val="20"/>
          <w:szCs w:val="20"/>
          <w:lang w:val="de-DE"/>
        </w:rPr>
        <w:t xml:space="preserve">FAX </w:t>
      </w:r>
      <w:r w:rsidRPr="003B2076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43B23B9E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57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A5EDC6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A757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9F8273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95C2E20" w14:textId="77777777" w:rsidR="008D2AB8" w:rsidRPr="008A7577" w:rsidRDefault="008D2AB8" w:rsidP="008A7577">
      <w:pPr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Do: Nazwa i siedziba Zamawiającego:</w:t>
      </w:r>
    </w:p>
    <w:p w14:paraId="16F6AAED" w14:textId="77777777" w:rsidR="008A7577" w:rsidRDefault="008A7577" w:rsidP="008A7577">
      <w:pPr>
        <w:ind w:right="-110"/>
        <w:rPr>
          <w:rFonts w:ascii="Verdana" w:hAnsi="Verdana"/>
          <w:b/>
          <w:sz w:val="20"/>
          <w:szCs w:val="20"/>
        </w:rPr>
      </w:pPr>
    </w:p>
    <w:p w14:paraId="7605D0CD" w14:textId="45542823" w:rsidR="00BB0405" w:rsidRPr="008A7577" w:rsidRDefault="00BB0405" w:rsidP="008A7577">
      <w:pPr>
        <w:ind w:right="-110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Akademia Górniczo </w:t>
      </w:r>
      <w:r w:rsidR="008A7577">
        <w:rPr>
          <w:rFonts w:ascii="Verdana" w:hAnsi="Verdana"/>
          <w:b/>
          <w:sz w:val="20"/>
          <w:szCs w:val="20"/>
        </w:rPr>
        <w:t>–</w:t>
      </w:r>
      <w:r w:rsidRPr="008A7577">
        <w:rPr>
          <w:rFonts w:ascii="Verdana" w:hAnsi="Verdana"/>
          <w:b/>
          <w:sz w:val="20"/>
          <w:szCs w:val="20"/>
        </w:rPr>
        <w:t xml:space="preserve"> Hutnicza</w:t>
      </w:r>
      <w:r w:rsidR="008A7577">
        <w:rPr>
          <w:rFonts w:ascii="Verdana" w:hAnsi="Verdana"/>
          <w:b/>
          <w:sz w:val="20"/>
          <w:szCs w:val="20"/>
        </w:rPr>
        <w:t xml:space="preserve"> </w:t>
      </w:r>
      <w:r w:rsidRPr="008A7577">
        <w:rPr>
          <w:rFonts w:ascii="Verdana" w:hAnsi="Verdana"/>
          <w:b/>
          <w:sz w:val="20"/>
          <w:szCs w:val="20"/>
        </w:rPr>
        <w:t>im. Stanisława Staszica w Krakowie</w:t>
      </w:r>
    </w:p>
    <w:p w14:paraId="58282F0C" w14:textId="77777777" w:rsidR="008D2AB8" w:rsidRPr="008A7577" w:rsidRDefault="00BB0405" w:rsidP="008A7577">
      <w:pPr>
        <w:ind w:right="-110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>Dział Zamówień Publicznych</w:t>
      </w:r>
      <w:r w:rsidR="008D2AB8" w:rsidRPr="008A7577">
        <w:rPr>
          <w:rFonts w:ascii="Verdana" w:hAnsi="Verdana"/>
          <w:b/>
          <w:sz w:val="20"/>
          <w:szCs w:val="20"/>
        </w:rPr>
        <w:t xml:space="preserve">  </w:t>
      </w:r>
    </w:p>
    <w:p w14:paraId="1321BEF9" w14:textId="33848CB2" w:rsidR="008D2AB8" w:rsidRPr="008A7577" w:rsidRDefault="00BB0405" w:rsidP="008A7577">
      <w:pPr>
        <w:ind w:right="-110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>Al. Mickiewicza</w:t>
      </w:r>
      <w:r w:rsidR="008D2AB8" w:rsidRPr="008A7577">
        <w:rPr>
          <w:rFonts w:ascii="Verdana" w:hAnsi="Verdana"/>
          <w:b/>
          <w:sz w:val="20"/>
          <w:szCs w:val="20"/>
        </w:rPr>
        <w:t xml:space="preserve"> </w:t>
      </w:r>
      <w:r w:rsidRPr="008A7577">
        <w:rPr>
          <w:rFonts w:ascii="Verdana" w:hAnsi="Verdana"/>
          <w:b/>
          <w:sz w:val="20"/>
          <w:szCs w:val="20"/>
        </w:rPr>
        <w:t>30</w:t>
      </w:r>
      <w:r w:rsidR="008A7577">
        <w:rPr>
          <w:rFonts w:ascii="Verdana" w:hAnsi="Verdana"/>
          <w:b/>
          <w:sz w:val="20"/>
          <w:szCs w:val="20"/>
        </w:rPr>
        <w:t xml:space="preserve">, </w:t>
      </w:r>
      <w:r w:rsidRPr="008A7577">
        <w:rPr>
          <w:rFonts w:ascii="Verdana" w:hAnsi="Verdana"/>
          <w:b/>
          <w:sz w:val="20"/>
          <w:szCs w:val="20"/>
        </w:rPr>
        <w:t>30-059</w:t>
      </w:r>
      <w:r w:rsidR="008D2AB8" w:rsidRPr="008A7577">
        <w:rPr>
          <w:rFonts w:ascii="Verdana" w:hAnsi="Verdana"/>
          <w:b/>
          <w:sz w:val="20"/>
          <w:szCs w:val="20"/>
        </w:rPr>
        <w:t xml:space="preserve"> </w:t>
      </w:r>
      <w:r w:rsidRPr="008A7577">
        <w:rPr>
          <w:rFonts w:ascii="Verdana" w:hAnsi="Verdana"/>
          <w:b/>
          <w:sz w:val="20"/>
          <w:szCs w:val="20"/>
        </w:rPr>
        <w:t>Kraków</w:t>
      </w:r>
      <w:r w:rsidR="008D2AB8" w:rsidRPr="008A7577">
        <w:rPr>
          <w:rFonts w:ascii="Verdana" w:hAnsi="Verdana"/>
          <w:b/>
          <w:sz w:val="20"/>
          <w:szCs w:val="20"/>
        </w:rPr>
        <w:t xml:space="preserve">,  </w:t>
      </w:r>
    </w:p>
    <w:p w14:paraId="10A81387" w14:textId="77777777" w:rsidR="008D2AB8" w:rsidRPr="008A7577" w:rsidRDefault="008D2AB8" w:rsidP="008A7577">
      <w:pPr>
        <w:ind w:firstLine="3969"/>
        <w:rPr>
          <w:rFonts w:ascii="Verdana" w:hAnsi="Verdana"/>
          <w:b/>
          <w:sz w:val="20"/>
          <w:szCs w:val="20"/>
        </w:rPr>
      </w:pPr>
    </w:p>
    <w:p w14:paraId="1B01D6F2" w14:textId="0150C34A" w:rsidR="008D2AB8" w:rsidRPr="008A7577" w:rsidRDefault="008D2AB8" w:rsidP="008A757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B0405" w:rsidRPr="008A7577">
        <w:rPr>
          <w:rFonts w:ascii="Verdana" w:hAnsi="Verdana"/>
          <w:b/>
          <w:sz w:val="20"/>
          <w:szCs w:val="20"/>
        </w:rPr>
        <w:t>Najem i serwis mat ochronnych podłogowych - wejściowych, polegającej na dostawie i cyklicznej wymianie (</w:t>
      </w:r>
      <w:r w:rsidR="00A55C62">
        <w:rPr>
          <w:rFonts w:ascii="Verdana" w:hAnsi="Verdana"/>
          <w:b/>
          <w:sz w:val="20"/>
          <w:szCs w:val="20"/>
        </w:rPr>
        <w:t>co 7 dni</w:t>
      </w:r>
      <w:r w:rsidR="00BB0405" w:rsidRPr="008A7577">
        <w:rPr>
          <w:rFonts w:ascii="Verdana" w:hAnsi="Verdana"/>
          <w:b/>
          <w:sz w:val="20"/>
          <w:szCs w:val="20"/>
        </w:rPr>
        <w:t>) w</w:t>
      </w:r>
      <w:r w:rsidR="008A7577">
        <w:rPr>
          <w:rFonts w:ascii="Verdana" w:hAnsi="Verdana"/>
          <w:b/>
          <w:sz w:val="20"/>
          <w:szCs w:val="20"/>
        </w:rPr>
        <w:t> </w:t>
      </w:r>
      <w:r w:rsidR="00BB0405" w:rsidRPr="008A7577">
        <w:rPr>
          <w:rFonts w:ascii="Verdana" w:hAnsi="Verdana"/>
          <w:b/>
          <w:sz w:val="20"/>
          <w:szCs w:val="20"/>
        </w:rPr>
        <w:t>wyznaczonych budynkach AGH - DE-dzp.272-11/25</w:t>
      </w:r>
      <w:r w:rsidRPr="008A7577">
        <w:rPr>
          <w:rFonts w:ascii="Verdana" w:hAnsi="Verdana"/>
          <w:b/>
          <w:sz w:val="20"/>
          <w:szCs w:val="20"/>
        </w:rPr>
        <w:t xml:space="preserve">, </w:t>
      </w:r>
      <w:r w:rsidRPr="008A757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09FBE88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07CC77E" w14:textId="4EA5B9EF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netto za całość przedmiotu zamówienia, tj. najem i serwis </w:t>
      </w:r>
      <w:r w:rsidR="00E779E7" w:rsidRPr="002F0E80">
        <w:rPr>
          <w:rFonts w:ascii="Verdana" w:hAnsi="Verdana" w:cs="Verdana"/>
          <w:b/>
          <w:bCs/>
          <w:sz w:val="20"/>
          <w:szCs w:val="20"/>
        </w:rPr>
        <w:t>7 7</w:t>
      </w:r>
      <w:r w:rsidR="002F0E80" w:rsidRPr="002F0E80">
        <w:rPr>
          <w:rFonts w:ascii="Verdana" w:hAnsi="Verdana" w:cs="Verdana"/>
          <w:b/>
          <w:bCs/>
          <w:sz w:val="20"/>
          <w:szCs w:val="20"/>
        </w:rPr>
        <w:t>24</w:t>
      </w:r>
      <w:r w:rsidRPr="002F0E80">
        <w:rPr>
          <w:rFonts w:ascii="Verdana" w:hAnsi="Verdana" w:cs="Verdana"/>
          <w:b/>
          <w:bCs/>
          <w:sz w:val="20"/>
          <w:szCs w:val="20"/>
        </w:rPr>
        <w:t xml:space="preserve"> mat</w:t>
      </w:r>
      <w:r w:rsidRPr="008A7577">
        <w:rPr>
          <w:rFonts w:ascii="Verdana" w:hAnsi="Verdana"/>
          <w:b/>
          <w:sz w:val="20"/>
          <w:szCs w:val="20"/>
        </w:rPr>
        <w:t xml:space="preserve">: </w:t>
      </w:r>
      <w:r w:rsidRPr="008A7577">
        <w:rPr>
          <w:rFonts w:ascii="Verdana" w:hAnsi="Verdana"/>
          <w:bCs/>
          <w:sz w:val="20"/>
          <w:szCs w:val="20"/>
        </w:rPr>
        <w:t>................................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8A7577">
        <w:rPr>
          <w:rFonts w:ascii="Verdana" w:hAnsi="Verdana"/>
          <w:bCs/>
          <w:sz w:val="20"/>
          <w:szCs w:val="20"/>
        </w:rPr>
        <w:t>PLN</w:t>
      </w:r>
    </w:p>
    <w:p w14:paraId="1DFDF5C2" w14:textId="7E90A9BC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brutto za całość przedmiotu zamówienia: </w:t>
      </w:r>
      <w:r w:rsidRPr="008A7577">
        <w:rPr>
          <w:rFonts w:ascii="Verdana" w:hAnsi="Verdana"/>
          <w:bCs/>
          <w:sz w:val="20"/>
          <w:szCs w:val="20"/>
        </w:rPr>
        <w:t>.............................................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8A7577">
        <w:rPr>
          <w:rFonts w:ascii="Verdana" w:hAnsi="Verdana"/>
          <w:bCs/>
          <w:sz w:val="20"/>
          <w:szCs w:val="20"/>
        </w:rPr>
        <w:t>PLN</w:t>
      </w:r>
    </w:p>
    <w:p w14:paraId="32C9C3CE" w14:textId="77777777" w:rsidR="008A7577" w:rsidRPr="008A7577" w:rsidRDefault="008A7577" w:rsidP="008A757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Słownie brutto :.................................................................................</w:t>
      </w:r>
    </w:p>
    <w:p w14:paraId="016995C0" w14:textId="3AD60E77" w:rsidR="008A7577" w:rsidRPr="008A7577" w:rsidRDefault="008A7577" w:rsidP="008A7577">
      <w:pPr>
        <w:pStyle w:val="Tekstpodstawowy"/>
        <w:spacing w:line="240" w:lineRule="auto"/>
        <w:rPr>
          <w:rFonts w:ascii="Verdana" w:hAnsi="Verdana"/>
          <w:b w:val="0"/>
          <w:bCs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Powyższa cena zawiera podatek VAT w wysokości 23 % tj</w:t>
      </w:r>
      <w:r w:rsidRPr="008A7577">
        <w:rPr>
          <w:rFonts w:ascii="Verdana" w:hAnsi="Verdana"/>
          <w:b w:val="0"/>
          <w:bCs/>
          <w:sz w:val="20"/>
          <w:szCs w:val="20"/>
        </w:rPr>
        <w:t>.</w:t>
      </w:r>
      <w:r>
        <w:rPr>
          <w:rFonts w:ascii="Verdana" w:hAnsi="Verdana"/>
          <w:b w:val="0"/>
          <w:bCs/>
          <w:sz w:val="20"/>
          <w:szCs w:val="20"/>
        </w:rPr>
        <w:t xml:space="preserve"> </w:t>
      </w:r>
      <w:r w:rsidRPr="008A7577">
        <w:rPr>
          <w:rFonts w:ascii="Verdana" w:hAnsi="Verdana"/>
          <w:b w:val="0"/>
          <w:bCs/>
          <w:sz w:val="20"/>
          <w:szCs w:val="20"/>
        </w:rPr>
        <w:t>………</w:t>
      </w:r>
      <w:r w:rsidR="00582DE4">
        <w:rPr>
          <w:rFonts w:ascii="Verdana" w:hAnsi="Verdana"/>
          <w:b w:val="0"/>
          <w:bCs/>
          <w:sz w:val="20"/>
          <w:szCs w:val="20"/>
        </w:rPr>
        <w:t xml:space="preserve"> </w:t>
      </w:r>
      <w:r w:rsidRPr="008A7577">
        <w:rPr>
          <w:rFonts w:ascii="Verdana" w:hAnsi="Verdana"/>
          <w:b w:val="0"/>
          <w:bCs/>
          <w:sz w:val="20"/>
          <w:szCs w:val="20"/>
        </w:rPr>
        <w:t>PLN</w:t>
      </w:r>
    </w:p>
    <w:p w14:paraId="4AA2870B" w14:textId="77777777" w:rsidR="008A7577" w:rsidRPr="008A7577" w:rsidRDefault="008A7577" w:rsidP="008A757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82395D9" w14:textId="64C4C5DE" w:rsidR="008A7577" w:rsidRPr="008A7577" w:rsidRDefault="004C4920" w:rsidP="008A7577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w</w:t>
      </w:r>
      <w:r w:rsidR="008A7577" w:rsidRPr="008A7577">
        <w:rPr>
          <w:rFonts w:ascii="Verdana" w:hAnsi="Verdana"/>
          <w:b/>
          <w:sz w:val="20"/>
          <w:szCs w:val="20"/>
          <w:u w:val="single"/>
        </w:rPr>
        <w:t xml:space="preserve"> tym:</w:t>
      </w:r>
    </w:p>
    <w:p w14:paraId="68389DDD" w14:textId="70F6090D" w:rsidR="008A7577" w:rsidRPr="008A7577" w:rsidRDefault="00E50612" w:rsidP="008A75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BF4E14"/>
          <w:sz w:val="20"/>
          <w:szCs w:val="20"/>
        </w:rPr>
      </w:pPr>
      <w:r>
        <w:rPr>
          <w:rFonts w:ascii="Verdana" w:hAnsi="Verdana"/>
          <w:b/>
          <w:color w:val="BF4E14"/>
          <w:sz w:val="20"/>
          <w:szCs w:val="20"/>
        </w:rPr>
        <w:t>d</w:t>
      </w:r>
      <w:r w:rsidR="008A7577" w:rsidRPr="008A7577">
        <w:rPr>
          <w:rFonts w:ascii="Verdana" w:hAnsi="Verdana"/>
          <w:b/>
          <w:color w:val="BF4E14"/>
          <w:sz w:val="20"/>
          <w:szCs w:val="20"/>
        </w:rPr>
        <w:t xml:space="preserve">la części </w:t>
      </w:r>
      <w:r w:rsidR="003B2076" w:rsidRPr="003B2076">
        <w:rPr>
          <w:rFonts w:ascii="Verdana" w:hAnsi="Verdana"/>
          <w:b/>
          <w:color w:val="BF4E14"/>
          <w:sz w:val="20"/>
          <w:szCs w:val="20"/>
        </w:rPr>
        <w:t>gwarantowanej</w:t>
      </w:r>
      <w:r w:rsidR="00DF5EB7">
        <w:rPr>
          <w:rFonts w:ascii="Verdana" w:hAnsi="Verdana"/>
          <w:b/>
          <w:color w:val="BF4E14"/>
          <w:sz w:val="20"/>
          <w:szCs w:val="20"/>
        </w:rPr>
        <w:t xml:space="preserve"> </w:t>
      </w:r>
      <w:r w:rsidR="008A7577" w:rsidRPr="008A7577">
        <w:rPr>
          <w:rFonts w:ascii="Verdana" w:hAnsi="Verdana"/>
          <w:b/>
          <w:color w:val="BF4E14"/>
          <w:sz w:val="20"/>
          <w:szCs w:val="20"/>
        </w:rPr>
        <w:t>A</w:t>
      </w:r>
    </w:p>
    <w:p w14:paraId="5F0D2709" w14:textId="20A1EFF1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>Cena netto za najem i serwis</w:t>
      </w:r>
      <w:r w:rsidRPr="008A7577">
        <w:rPr>
          <w:rFonts w:ascii="Verdana" w:hAnsi="Verdana" w:cs="Verdana"/>
          <w:sz w:val="20"/>
          <w:szCs w:val="20"/>
        </w:rPr>
        <w:t xml:space="preserve"> </w:t>
      </w:r>
      <w:r w:rsidR="00E779E7" w:rsidRPr="002F0E80">
        <w:rPr>
          <w:rFonts w:ascii="Verdana" w:hAnsi="Verdana" w:cs="Verdana"/>
          <w:b/>
          <w:bCs/>
          <w:sz w:val="20"/>
          <w:szCs w:val="20"/>
        </w:rPr>
        <w:t>6 3</w:t>
      </w:r>
      <w:r w:rsidR="002F0E80" w:rsidRPr="002F0E80">
        <w:rPr>
          <w:rFonts w:ascii="Verdana" w:hAnsi="Verdana" w:cs="Verdana"/>
          <w:b/>
          <w:bCs/>
          <w:sz w:val="20"/>
          <w:szCs w:val="20"/>
        </w:rPr>
        <w:t>72</w:t>
      </w:r>
      <w:r w:rsidRPr="002F0E80">
        <w:rPr>
          <w:rFonts w:ascii="Verdana" w:hAnsi="Verdana" w:cs="Verdana"/>
          <w:b/>
          <w:bCs/>
          <w:sz w:val="20"/>
          <w:szCs w:val="20"/>
        </w:rPr>
        <w:t xml:space="preserve"> mat</w:t>
      </w:r>
      <w:r w:rsidRPr="008A7577">
        <w:rPr>
          <w:rFonts w:ascii="Verdana" w:hAnsi="Verdana" w:cs="Verdana"/>
          <w:sz w:val="20"/>
          <w:szCs w:val="20"/>
        </w:rPr>
        <w:t xml:space="preserve"> z częstotliwością wymiany 1 raz w tygodniu</w:t>
      </w:r>
      <w:r w:rsidRPr="008A7577">
        <w:rPr>
          <w:rFonts w:ascii="Verdana" w:hAnsi="Verdana"/>
          <w:b/>
          <w:sz w:val="20"/>
          <w:szCs w:val="20"/>
        </w:rPr>
        <w:t xml:space="preserve">:   </w:t>
      </w:r>
      <w:r w:rsidRPr="008A7577">
        <w:rPr>
          <w:rFonts w:ascii="Verdana" w:hAnsi="Verdana"/>
          <w:bCs/>
          <w:sz w:val="20"/>
          <w:szCs w:val="20"/>
        </w:rPr>
        <w:t>................................PLN</w:t>
      </w:r>
    </w:p>
    <w:p w14:paraId="169F78DC" w14:textId="269FBA65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brutto: </w:t>
      </w:r>
      <w:r w:rsidRPr="008A7577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434FCAAF" w14:textId="0E1952D9" w:rsidR="008A7577" w:rsidRPr="008A7577" w:rsidRDefault="00E50612" w:rsidP="008A75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BF4E14"/>
          <w:sz w:val="20"/>
          <w:szCs w:val="20"/>
        </w:rPr>
      </w:pPr>
      <w:r>
        <w:rPr>
          <w:rFonts w:ascii="Verdana" w:hAnsi="Verdana"/>
          <w:b/>
          <w:color w:val="BF4E14"/>
          <w:sz w:val="20"/>
          <w:szCs w:val="20"/>
        </w:rPr>
        <w:t>d</w:t>
      </w:r>
      <w:r w:rsidR="008A7577" w:rsidRPr="008A7577">
        <w:rPr>
          <w:rFonts w:ascii="Verdana" w:hAnsi="Verdana"/>
          <w:b/>
          <w:color w:val="BF4E14"/>
          <w:sz w:val="20"/>
          <w:szCs w:val="20"/>
        </w:rPr>
        <w:t>la części opcjonalnej B</w:t>
      </w:r>
    </w:p>
    <w:p w14:paraId="671F7E07" w14:textId="414E3F71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netto za najem i serwis </w:t>
      </w:r>
      <w:r w:rsidR="00E779E7" w:rsidRPr="002F0E80">
        <w:rPr>
          <w:rFonts w:ascii="Verdana" w:hAnsi="Verdana" w:cs="Verdana"/>
          <w:b/>
          <w:bCs/>
          <w:sz w:val="20"/>
          <w:szCs w:val="20"/>
        </w:rPr>
        <w:t>1 352</w:t>
      </w:r>
      <w:r w:rsidRPr="002F0E80">
        <w:rPr>
          <w:rFonts w:ascii="Verdana" w:hAnsi="Verdana" w:cs="Verdana"/>
          <w:b/>
          <w:bCs/>
          <w:sz w:val="20"/>
          <w:szCs w:val="20"/>
        </w:rPr>
        <w:t xml:space="preserve"> mat</w:t>
      </w:r>
      <w:r w:rsidRPr="008A7577">
        <w:rPr>
          <w:rFonts w:ascii="Verdana" w:hAnsi="Verdana" w:cs="Verdana"/>
          <w:sz w:val="20"/>
          <w:szCs w:val="20"/>
        </w:rPr>
        <w:t xml:space="preserve"> z częstotliwością wymiany 1 raz w tygodniu</w:t>
      </w:r>
      <w:r w:rsidRPr="008A7577">
        <w:rPr>
          <w:rFonts w:ascii="Verdana" w:hAnsi="Verdana"/>
          <w:b/>
          <w:sz w:val="20"/>
          <w:szCs w:val="20"/>
        </w:rPr>
        <w:t xml:space="preserve">:   </w:t>
      </w:r>
      <w:r w:rsidRPr="008A7577">
        <w:rPr>
          <w:rFonts w:ascii="Verdana" w:hAnsi="Verdana"/>
          <w:bCs/>
          <w:sz w:val="20"/>
          <w:szCs w:val="20"/>
        </w:rPr>
        <w:t xml:space="preserve">................................PLN </w:t>
      </w:r>
    </w:p>
    <w:p w14:paraId="3E32C64F" w14:textId="77777777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brutto: </w:t>
      </w:r>
      <w:r w:rsidRPr="008A7577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5D7DB1EB" w14:textId="77777777" w:rsidR="00123B95" w:rsidRPr="00E779E7" w:rsidRDefault="00123B95" w:rsidP="00123B9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96"/>
        <w:gridCol w:w="1217"/>
        <w:gridCol w:w="1269"/>
        <w:gridCol w:w="1661"/>
        <w:gridCol w:w="1281"/>
        <w:gridCol w:w="1039"/>
        <w:gridCol w:w="1523"/>
      </w:tblGrid>
      <w:tr w:rsidR="002F0E80" w:rsidRPr="002F0E80" w14:paraId="377CB39F" w14:textId="77777777" w:rsidTr="002F0E80">
        <w:tc>
          <w:tcPr>
            <w:tcW w:w="1296" w:type="dxa"/>
          </w:tcPr>
          <w:p w14:paraId="3A1F74D7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Wymiary mat w cm</w:t>
            </w:r>
          </w:p>
        </w:tc>
        <w:tc>
          <w:tcPr>
            <w:tcW w:w="1217" w:type="dxa"/>
          </w:tcPr>
          <w:p w14:paraId="63D2283B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Ilość mat</w:t>
            </w:r>
          </w:p>
        </w:tc>
        <w:tc>
          <w:tcPr>
            <w:tcW w:w="1269" w:type="dxa"/>
          </w:tcPr>
          <w:p w14:paraId="105E4E41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Ilość tygodni w trakcie trwania umowy</w:t>
            </w:r>
          </w:p>
        </w:tc>
        <w:tc>
          <w:tcPr>
            <w:tcW w:w="1661" w:type="dxa"/>
          </w:tcPr>
          <w:p w14:paraId="0CECDFE5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281" w:type="dxa"/>
          </w:tcPr>
          <w:p w14:paraId="76560438" w14:textId="77777777" w:rsidR="00123B95" w:rsidRPr="002F0E80" w:rsidRDefault="00123B95" w:rsidP="003E7288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2F0E80">
              <w:rPr>
                <w:sz w:val="18"/>
                <w:szCs w:val="18"/>
              </w:rPr>
              <w:t>Wartość netto w PLN</w:t>
            </w:r>
          </w:p>
          <w:p w14:paraId="5CECC2BE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(kol. 2 x kol.3 x kol. 4)</w:t>
            </w:r>
          </w:p>
        </w:tc>
        <w:tc>
          <w:tcPr>
            <w:tcW w:w="1039" w:type="dxa"/>
          </w:tcPr>
          <w:p w14:paraId="01F7CA2B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VAT</w:t>
            </w:r>
          </w:p>
        </w:tc>
        <w:tc>
          <w:tcPr>
            <w:tcW w:w="1523" w:type="dxa"/>
          </w:tcPr>
          <w:p w14:paraId="1A13909E" w14:textId="77777777" w:rsidR="00123B95" w:rsidRPr="002F0E80" w:rsidRDefault="00123B95" w:rsidP="003E7288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2F0E80">
              <w:rPr>
                <w:sz w:val="18"/>
                <w:szCs w:val="18"/>
              </w:rPr>
              <w:t>Wartość brutto w PLN</w:t>
            </w:r>
          </w:p>
          <w:p w14:paraId="7B9FAB54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(kol. 5 + kol. 6)</w:t>
            </w:r>
          </w:p>
        </w:tc>
      </w:tr>
      <w:tr w:rsidR="002F0E80" w:rsidRPr="002F0E80" w14:paraId="22AAD7BB" w14:textId="77777777" w:rsidTr="002F0E80">
        <w:tc>
          <w:tcPr>
            <w:tcW w:w="1296" w:type="dxa"/>
          </w:tcPr>
          <w:p w14:paraId="4603A936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217" w:type="dxa"/>
          </w:tcPr>
          <w:p w14:paraId="157F5D47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269" w:type="dxa"/>
          </w:tcPr>
          <w:p w14:paraId="522A2C68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1661" w:type="dxa"/>
          </w:tcPr>
          <w:p w14:paraId="36F673CA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281" w:type="dxa"/>
          </w:tcPr>
          <w:p w14:paraId="27C4D657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039" w:type="dxa"/>
          </w:tcPr>
          <w:p w14:paraId="455F85CC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23" w:type="dxa"/>
          </w:tcPr>
          <w:p w14:paraId="7C9CB3CE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2F0E80" w:rsidRPr="002F0E80" w14:paraId="5E0ED738" w14:textId="77777777" w:rsidTr="002F0E80">
        <w:tc>
          <w:tcPr>
            <w:tcW w:w="1296" w:type="dxa"/>
          </w:tcPr>
          <w:p w14:paraId="0F22D80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85x150</w:t>
            </w:r>
          </w:p>
        </w:tc>
        <w:tc>
          <w:tcPr>
            <w:tcW w:w="1217" w:type="dxa"/>
          </w:tcPr>
          <w:p w14:paraId="46C58B9C" w14:textId="22EDBD25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27</w:t>
            </w:r>
          </w:p>
        </w:tc>
        <w:tc>
          <w:tcPr>
            <w:tcW w:w="1269" w:type="dxa"/>
          </w:tcPr>
          <w:p w14:paraId="2389B31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74A77361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5702592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102241CD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0D42FDCA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18EBDBCF" w14:textId="77777777" w:rsidTr="002F0E80">
        <w:tc>
          <w:tcPr>
            <w:tcW w:w="1296" w:type="dxa"/>
          </w:tcPr>
          <w:p w14:paraId="7A6358F4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115x200</w:t>
            </w:r>
          </w:p>
        </w:tc>
        <w:tc>
          <w:tcPr>
            <w:tcW w:w="1217" w:type="dxa"/>
          </w:tcPr>
          <w:p w14:paraId="50589222" w14:textId="6BD683DB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21</w:t>
            </w:r>
          </w:p>
        </w:tc>
        <w:tc>
          <w:tcPr>
            <w:tcW w:w="1269" w:type="dxa"/>
          </w:tcPr>
          <w:p w14:paraId="70EB082D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03A5A0C9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0415EB0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57E550BD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13575887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06B0956B" w14:textId="77777777" w:rsidTr="002F0E80">
        <w:tc>
          <w:tcPr>
            <w:tcW w:w="1296" w:type="dxa"/>
          </w:tcPr>
          <w:p w14:paraId="2B5C407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150x250</w:t>
            </w:r>
          </w:p>
        </w:tc>
        <w:tc>
          <w:tcPr>
            <w:tcW w:w="1217" w:type="dxa"/>
          </w:tcPr>
          <w:p w14:paraId="0D2295F0" w14:textId="22ED820E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</w:t>
            </w:r>
          </w:p>
        </w:tc>
        <w:tc>
          <w:tcPr>
            <w:tcW w:w="1269" w:type="dxa"/>
          </w:tcPr>
          <w:p w14:paraId="02DED735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39F2B684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2F50AA84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44AA5C26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569E019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764D20E6" w14:textId="77777777" w:rsidTr="002F0E80">
        <w:tc>
          <w:tcPr>
            <w:tcW w:w="1296" w:type="dxa"/>
          </w:tcPr>
          <w:p w14:paraId="3F60D1E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150x250*</w:t>
            </w:r>
          </w:p>
        </w:tc>
        <w:tc>
          <w:tcPr>
            <w:tcW w:w="1217" w:type="dxa"/>
          </w:tcPr>
          <w:p w14:paraId="0060A4C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1269" w:type="dxa"/>
          </w:tcPr>
          <w:p w14:paraId="169EC37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66</w:t>
            </w:r>
          </w:p>
        </w:tc>
        <w:tc>
          <w:tcPr>
            <w:tcW w:w="1661" w:type="dxa"/>
          </w:tcPr>
          <w:p w14:paraId="63BE2751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10F72A46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751D6EEE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0535A6D0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69916CAA" w14:textId="77777777" w:rsidTr="002F0E80">
        <w:tc>
          <w:tcPr>
            <w:tcW w:w="1296" w:type="dxa"/>
          </w:tcPr>
          <w:p w14:paraId="07F3FF4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150x400</w:t>
            </w:r>
          </w:p>
        </w:tc>
        <w:tc>
          <w:tcPr>
            <w:tcW w:w="1217" w:type="dxa"/>
          </w:tcPr>
          <w:p w14:paraId="36944970" w14:textId="74FBDCF3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269" w:type="dxa"/>
          </w:tcPr>
          <w:p w14:paraId="71D22BF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26ECD016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65F7A87E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6907D51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6C85F19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7F5444EA" w14:textId="77777777" w:rsidTr="002F0E80">
        <w:tc>
          <w:tcPr>
            <w:tcW w:w="5443" w:type="dxa"/>
            <w:gridSpan w:val="4"/>
          </w:tcPr>
          <w:p w14:paraId="0B02B511" w14:textId="77777777" w:rsidR="00123B95" w:rsidRPr="002F0E80" w:rsidRDefault="00123B95" w:rsidP="003E7288">
            <w:pPr>
              <w:widowControl w:val="0"/>
              <w:ind w:right="1"/>
              <w:jc w:val="right"/>
              <w:rPr>
                <w:rFonts w:ascii="Verdana" w:hAnsi="Verdana"/>
                <w:bCs/>
                <w:sz w:val="20"/>
                <w:szCs w:val="20"/>
              </w:rPr>
            </w:pPr>
          </w:p>
          <w:p w14:paraId="01E8F198" w14:textId="77777777" w:rsidR="00123B95" w:rsidRPr="002F0E80" w:rsidRDefault="00123B95" w:rsidP="003E7288">
            <w:pPr>
              <w:widowControl w:val="0"/>
              <w:ind w:right="1"/>
              <w:jc w:val="right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RAZEM</w:t>
            </w:r>
          </w:p>
        </w:tc>
        <w:tc>
          <w:tcPr>
            <w:tcW w:w="1281" w:type="dxa"/>
          </w:tcPr>
          <w:p w14:paraId="60891255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059136FA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  <w:tc>
          <w:tcPr>
            <w:tcW w:w="1039" w:type="dxa"/>
          </w:tcPr>
          <w:p w14:paraId="2EF6D51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4E5A672A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  <w:tc>
          <w:tcPr>
            <w:tcW w:w="1523" w:type="dxa"/>
          </w:tcPr>
          <w:p w14:paraId="7D34A7D8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681817C1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</w:tr>
    </w:tbl>
    <w:p w14:paraId="78C12AF5" w14:textId="77777777" w:rsidR="00123B95" w:rsidRPr="002F0E80" w:rsidRDefault="00123B95" w:rsidP="00123B95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2F0E80">
        <w:rPr>
          <w:rFonts w:ascii="Verdana" w:hAnsi="Verdana"/>
          <w:bCs/>
          <w:sz w:val="20"/>
          <w:szCs w:val="20"/>
        </w:rPr>
        <w:t>*wymiana tylko w sezonie zimowym</w:t>
      </w:r>
    </w:p>
    <w:p w14:paraId="5EE4C43C" w14:textId="3135D1DF" w:rsidR="00123B95" w:rsidRDefault="00123B95" w:rsidP="00123B95">
      <w:pPr>
        <w:widowControl w:val="0"/>
        <w:ind w:right="1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09491C20" w14:textId="77777777" w:rsidR="00123B95" w:rsidRPr="00E779E7" w:rsidRDefault="00123B95" w:rsidP="00123B95">
      <w:pPr>
        <w:widowControl w:val="0"/>
        <w:ind w:right="1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77846FFF" w14:textId="77777777" w:rsidR="0096058D" w:rsidRDefault="0096058D" w:rsidP="008A7577">
      <w:pPr>
        <w:tabs>
          <w:tab w:val="left" w:pos="284"/>
        </w:tabs>
        <w:suppressAutoHyphens/>
        <w:jc w:val="both"/>
        <w:rPr>
          <w:rFonts w:ascii="Verdana" w:hAnsi="Verdana"/>
          <w:b/>
          <w:sz w:val="20"/>
          <w:szCs w:val="20"/>
        </w:rPr>
      </w:pPr>
    </w:p>
    <w:p w14:paraId="1A611016" w14:textId="2EC97D24" w:rsidR="008A7577" w:rsidRPr="008A7577" w:rsidRDefault="008A7577" w:rsidP="0096058D">
      <w:pPr>
        <w:tabs>
          <w:tab w:val="left" w:pos="284"/>
        </w:tabs>
        <w:suppressAutoHyphens/>
        <w:jc w:val="both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 w:rsidRPr="008A7577">
        <w:rPr>
          <w:rFonts w:ascii="Verdana" w:hAnsi="Verdana"/>
          <w:bCs/>
          <w:sz w:val="20"/>
          <w:szCs w:val="20"/>
        </w:rPr>
        <w:t xml:space="preserve">sukcesywnie </w:t>
      </w:r>
      <w:r w:rsidRPr="008A7577">
        <w:rPr>
          <w:rFonts w:ascii="Verdana" w:hAnsi="Verdana"/>
          <w:sz w:val="20"/>
          <w:szCs w:val="20"/>
        </w:rPr>
        <w:t xml:space="preserve">do 24 miesięcy od daty podpisania umowy </w:t>
      </w:r>
    </w:p>
    <w:p w14:paraId="613CAF11" w14:textId="77777777" w:rsidR="008A7577" w:rsidRPr="008A7577" w:rsidRDefault="008A7577" w:rsidP="008A757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014FC3C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A7577">
        <w:rPr>
          <w:rFonts w:ascii="Verdana" w:hAnsi="Verdana"/>
          <w:b/>
          <w:sz w:val="20"/>
          <w:szCs w:val="20"/>
        </w:rPr>
        <w:t xml:space="preserve"> TAK/NIE</w:t>
      </w:r>
    </w:p>
    <w:p w14:paraId="701D7A90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5F3CE64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Termin płatności: </w:t>
      </w:r>
      <w:r w:rsidRPr="008A757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5419157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F71AD98" w14:textId="77777777" w:rsidR="008A7577" w:rsidRPr="008A7577" w:rsidRDefault="008A7577" w:rsidP="008A7577">
      <w:pPr>
        <w:rPr>
          <w:rFonts w:ascii="Verdana" w:hAnsi="Verdana"/>
          <w:b/>
          <w:sz w:val="20"/>
          <w:szCs w:val="20"/>
          <w:u w:val="single"/>
        </w:rPr>
      </w:pPr>
      <w:r w:rsidRPr="008A757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71D64C7" w14:textId="77777777" w:rsidR="008A7577" w:rsidRPr="008A7577" w:rsidRDefault="008A7577" w:rsidP="008A757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A757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DB007D9" w14:textId="77777777" w:rsidR="008A7577" w:rsidRPr="008A7577" w:rsidRDefault="008A7577" w:rsidP="008A75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757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8A757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529FCB5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05C63" w14:textId="77777777" w:rsidR="008A7577" w:rsidRPr="00D80EAD" w:rsidRDefault="008A7577" w:rsidP="008A757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80EAD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74F106" w14:textId="77777777" w:rsidR="008A7577" w:rsidRPr="00D80EAD" w:rsidRDefault="008A7577" w:rsidP="008A757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80EAD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F295A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7577" w:rsidRPr="008A7577" w14:paraId="171BB56B" w14:textId="77777777" w:rsidTr="008A75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2480E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2E9DA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B91FC7B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BB93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>Nazwa podwykonawcy</w:t>
            </w:r>
            <w:r w:rsidRPr="008A757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A7577" w:rsidRPr="008A7577" w14:paraId="60A51537" w14:textId="77777777" w:rsidTr="008A75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B9A7F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BEB2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A9438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A7577" w:rsidRPr="008A7577" w14:paraId="472E0012" w14:textId="77777777" w:rsidTr="008A75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BB5F9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0E6DF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5FBE9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AC597FE" w14:textId="77777777" w:rsidR="008A7577" w:rsidRPr="008A7577" w:rsidRDefault="008A7577" w:rsidP="008A757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A7577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8A7577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A7577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7577" w:rsidRPr="008A7577" w14:paraId="7F195714" w14:textId="77777777" w:rsidTr="008A75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64C2DE" w14:textId="77777777" w:rsidR="008A7577" w:rsidRPr="008A7577" w:rsidRDefault="008A7577" w:rsidP="008A757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947F16" w14:textId="77777777" w:rsidR="008A7577" w:rsidRPr="008A7577" w:rsidRDefault="008A7577" w:rsidP="008A757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C50EC" w14:textId="77777777" w:rsidR="008A7577" w:rsidRPr="008A7577" w:rsidRDefault="008A7577" w:rsidP="008A757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8A7577" w:rsidRPr="008A7577" w14:paraId="5DF871FB" w14:textId="77777777" w:rsidTr="008A75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2EA94F" w14:textId="77777777" w:rsidR="008A7577" w:rsidRPr="008A7577" w:rsidRDefault="008A7577" w:rsidP="008A757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21E5BC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73351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A7577" w:rsidRPr="008A7577" w14:paraId="0EA2602F" w14:textId="77777777" w:rsidTr="008A75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3995EF" w14:textId="77777777" w:rsidR="008A7577" w:rsidRPr="008A7577" w:rsidRDefault="008A7577" w:rsidP="008A757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39ACF0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C7F74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065092CA" w14:textId="77777777" w:rsidR="008A7577" w:rsidRPr="008A7577" w:rsidRDefault="008A7577" w:rsidP="008A7577">
      <w:pPr>
        <w:jc w:val="both"/>
        <w:rPr>
          <w:rFonts w:ascii="Verdana" w:hAnsi="Verdana"/>
          <w:sz w:val="20"/>
          <w:szCs w:val="20"/>
        </w:rPr>
      </w:pPr>
    </w:p>
    <w:p w14:paraId="5C1C0D33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B3331BF" w14:textId="77777777" w:rsidR="008A7577" w:rsidRPr="008A7577" w:rsidRDefault="008A7577" w:rsidP="008A7577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A7577">
        <w:rPr>
          <w:rFonts w:ascii="Verdana" w:hAnsi="Verdana" w:cs="Times New Roman"/>
          <w:sz w:val="20"/>
          <w:szCs w:val="20"/>
        </w:rPr>
        <w:tab/>
        <w:t>Imię i Nazwisko</w:t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</w:p>
    <w:p w14:paraId="36084C85" w14:textId="77777777" w:rsidR="008A7577" w:rsidRPr="008A7577" w:rsidRDefault="008A7577" w:rsidP="008A757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A7577">
        <w:rPr>
          <w:rFonts w:ascii="Verdana" w:hAnsi="Verdana"/>
          <w:sz w:val="20"/>
          <w:szCs w:val="20"/>
        </w:rPr>
        <w:tab/>
      </w:r>
      <w:r w:rsidRPr="008A7577">
        <w:rPr>
          <w:rFonts w:ascii="Verdana" w:hAnsi="Verdana"/>
          <w:sz w:val="20"/>
          <w:szCs w:val="20"/>
        </w:rPr>
        <w:tab/>
        <w:t xml:space="preserve"> </w:t>
      </w:r>
    </w:p>
    <w:p w14:paraId="776C65E0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A7577">
        <w:rPr>
          <w:rFonts w:ascii="Verdana" w:hAnsi="Verdana"/>
          <w:sz w:val="20"/>
          <w:szCs w:val="20"/>
        </w:rPr>
        <w:t>ych</w:t>
      </w:r>
      <w:proofErr w:type="spellEnd"/>
      <w:r w:rsidRPr="008A7577">
        <w:rPr>
          <w:rFonts w:ascii="Verdana" w:hAnsi="Verdana"/>
          <w:sz w:val="20"/>
          <w:szCs w:val="20"/>
        </w:rPr>
        <w:t>) dokumentu(ów)</w:t>
      </w:r>
    </w:p>
    <w:p w14:paraId="148D413B" w14:textId="77777777" w:rsidR="008A7577" w:rsidRPr="008A7577" w:rsidRDefault="008A7577" w:rsidP="008A7577">
      <w:p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A0C3BD8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załącznikami do niniejszej oferty są:</w:t>
      </w:r>
    </w:p>
    <w:p w14:paraId="126084EB" w14:textId="77777777" w:rsidR="008A7577" w:rsidRPr="008A7577" w:rsidRDefault="008A7577" w:rsidP="008A757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BD7EEBC" w14:textId="77777777" w:rsidR="008A7577" w:rsidRPr="008A7577" w:rsidRDefault="008A7577" w:rsidP="008A757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30CE716" w14:textId="77777777" w:rsidR="008A7577" w:rsidRPr="008A7577" w:rsidRDefault="008A7577" w:rsidP="008A7577">
      <w:pPr>
        <w:ind w:left="1440"/>
        <w:jc w:val="both"/>
        <w:rPr>
          <w:rFonts w:ascii="Verdana" w:hAnsi="Verdana"/>
          <w:sz w:val="20"/>
          <w:szCs w:val="20"/>
        </w:rPr>
      </w:pPr>
    </w:p>
    <w:p w14:paraId="310A0811" w14:textId="77777777" w:rsidR="008A7577" w:rsidRPr="008A7577" w:rsidRDefault="008A7577" w:rsidP="008A75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2BEF516C" w14:textId="77777777" w:rsidR="008A7577" w:rsidRPr="008A7577" w:rsidRDefault="008A7577" w:rsidP="008A7577">
      <w:pPr>
        <w:rPr>
          <w:rFonts w:ascii="Verdana" w:hAnsi="Verdana"/>
          <w:sz w:val="20"/>
          <w:szCs w:val="20"/>
        </w:rPr>
      </w:pPr>
    </w:p>
    <w:p w14:paraId="7C2B677E" w14:textId="77777777" w:rsidR="00FE545C" w:rsidRPr="008A7577" w:rsidRDefault="00FE545C" w:rsidP="008A7577">
      <w:pPr>
        <w:jc w:val="right"/>
        <w:rPr>
          <w:rFonts w:ascii="Verdana" w:hAnsi="Verdana"/>
          <w:sz w:val="20"/>
          <w:szCs w:val="20"/>
        </w:rPr>
      </w:pPr>
    </w:p>
    <w:sectPr w:rsidR="00FE545C" w:rsidRPr="008A75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611F3" w14:textId="77777777" w:rsidR="00782BA2" w:rsidRDefault="00782BA2">
      <w:r>
        <w:separator/>
      </w:r>
    </w:p>
  </w:endnote>
  <w:endnote w:type="continuationSeparator" w:id="0">
    <w:p w14:paraId="7CF49073" w14:textId="77777777" w:rsidR="00782BA2" w:rsidRDefault="00782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C5D2E" w14:textId="77777777" w:rsidR="00BB0405" w:rsidRDefault="00BB04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4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61C8" w14:textId="77777777" w:rsidR="00BB0405" w:rsidRDefault="00BB04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EFB43" w14:textId="77777777" w:rsidR="00782BA2" w:rsidRDefault="00782BA2">
      <w:r>
        <w:separator/>
      </w:r>
    </w:p>
  </w:footnote>
  <w:footnote w:type="continuationSeparator" w:id="0">
    <w:p w14:paraId="13646DAE" w14:textId="77777777" w:rsidR="00782BA2" w:rsidRDefault="00782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E3FC3" w14:textId="77777777" w:rsidR="00BB0405" w:rsidRDefault="00BB0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9359C" w14:textId="32C87078" w:rsidR="00F53146" w:rsidRPr="008A7577" w:rsidRDefault="00F53146" w:rsidP="008A7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557B" w14:textId="77777777" w:rsidR="00BB0405" w:rsidRDefault="00BB0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F46DAF"/>
    <w:multiLevelType w:val="hybridMultilevel"/>
    <w:tmpl w:val="3E280DB0"/>
    <w:lvl w:ilvl="0" w:tplc="AF8AD4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68036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45705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023675">
    <w:abstractNumId w:val="0"/>
  </w:num>
  <w:num w:numId="4" w16cid:durableId="1363703311">
    <w:abstractNumId w:val="4"/>
  </w:num>
  <w:num w:numId="5" w16cid:durableId="8780828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02649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BA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3B95"/>
    <w:rsid w:val="0012462C"/>
    <w:rsid w:val="001801DD"/>
    <w:rsid w:val="00195B57"/>
    <w:rsid w:val="001D4612"/>
    <w:rsid w:val="00207E98"/>
    <w:rsid w:val="002723B0"/>
    <w:rsid w:val="002914D9"/>
    <w:rsid w:val="002F0E80"/>
    <w:rsid w:val="00315A4A"/>
    <w:rsid w:val="003B2076"/>
    <w:rsid w:val="004B7300"/>
    <w:rsid w:val="004C4920"/>
    <w:rsid w:val="004C6753"/>
    <w:rsid w:val="00582DE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2BA2"/>
    <w:rsid w:val="007A4321"/>
    <w:rsid w:val="00812FE3"/>
    <w:rsid w:val="00833933"/>
    <w:rsid w:val="00853083"/>
    <w:rsid w:val="0086413C"/>
    <w:rsid w:val="008A7577"/>
    <w:rsid w:val="008B2F0C"/>
    <w:rsid w:val="008B4928"/>
    <w:rsid w:val="008D2AB8"/>
    <w:rsid w:val="008F1C66"/>
    <w:rsid w:val="0096058D"/>
    <w:rsid w:val="0096581D"/>
    <w:rsid w:val="00970FE4"/>
    <w:rsid w:val="009862A1"/>
    <w:rsid w:val="009D2497"/>
    <w:rsid w:val="00A0022B"/>
    <w:rsid w:val="00A346FE"/>
    <w:rsid w:val="00A47B4D"/>
    <w:rsid w:val="00A55C62"/>
    <w:rsid w:val="00A83018"/>
    <w:rsid w:val="00AA1D44"/>
    <w:rsid w:val="00B774DC"/>
    <w:rsid w:val="00BB0405"/>
    <w:rsid w:val="00C969A6"/>
    <w:rsid w:val="00CA7D36"/>
    <w:rsid w:val="00D24208"/>
    <w:rsid w:val="00D60C38"/>
    <w:rsid w:val="00D66893"/>
    <w:rsid w:val="00D80EAD"/>
    <w:rsid w:val="00D90ACB"/>
    <w:rsid w:val="00DB60C0"/>
    <w:rsid w:val="00DC1500"/>
    <w:rsid w:val="00DF5EB7"/>
    <w:rsid w:val="00E44371"/>
    <w:rsid w:val="00E50612"/>
    <w:rsid w:val="00E779E7"/>
    <w:rsid w:val="00E818E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46DF5"/>
  <w15:chartTrackingRefBased/>
  <w15:docId w15:val="{19C8C8E8-5EC1-457E-9BF4-B7F92BF8B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77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2025-01-10T09:22:00Z</cp:lastPrinted>
  <dcterms:created xsi:type="dcterms:W3CDTF">2025-01-24T12:45:00Z</dcterms:created>
  <dcterms:modified xsi:type="dcterms:W3CDTF">2025-01-24T12:45:00Z</dcterms:modified>
</cp:coreProperties>
</file>