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C81E9" w14:textId="77777777" w:rsidR="00B36EDA" w:rsidRPr="008D1B6A" w:rsidRDefault="0030591A" w:rsidP="00B36EDA">
      <w:pPr>
        <w:spacing w:after="600"/>
        <w:jc w:val="right"/>
        <w:rPr>
          <w:rFonts w:ascii="Arial" w:hAnsi="Arial" w:cs="Arial"/>
          <w:sz w:val="23"/>
          <w:szCs w:val="23"/>
        </w:rPr>
      </w:pPr>
      <w:bookmarkStart w:id="0" w:name="_Hlk53520193"/>
      <w:r w:rsidRPr="008D1B6A">
        <w:rPr>
          <w:rFonts w:ascii="Arial" w:hAnsi="Arial" w:cs="Arial"/>
          <w:sz w:val="23"/>
          <w:szCs w:val="23"/>
        </w:rPr>
        <w:t>Kraków</w:t>
      </w:r>
      <w:r w:rsidR="00B36EDA" w:rsidRPr="008D1B6A">
        <w:rPr>
          <w:rFonts w:ascii="Arial" w:hAnsi="Arial" w:cs="Arial"/>
          <w:sz w:val="23"/>
          <w:szCs w:val="23"/>
        </w:rPr>
        <w:t xml:space="preserve"> dnia: </w:t>
      </w:r>
      <w:r w:rsidRPr="008D1B6A">
        <w:rPr>
          <w:rFonts w:ascii="Arial" w:hAnsi="Arial" w:cs="Arial"/>
          <w:sz w:val="23"/>
          <w:szCs w:val="23"/>
        </w:rPr>
        <w:t>2025-01-22</w:t>
      </w:r>
    </w:p>
    <w:p w14:paraId="3860B005" w14:textId="5585BCD3" w:rsidR="00B36EDA" w:rsidRPr="008D1B6A" w:rsidRDefault="0030591A" w:rsidP="00B36EDA">
      <w:pPr>
        <w:spacing w:line="360" w:lineRule="auto"/>
        <w:ind w:right="3969"/>
        <w:rPr>
          <w:rFonts w:ascii="Arial" w:hAnsi="Arial" w:cs="Arial"/>
          <w:b/>
          <w:bCs/>
          <w:sz w:val="23"/>
          <w:szCs w:val="23"/>
        </w:rPr>
      </w:pPr>
      <w:r w:rsidRPr="008D1B6A">
        <w:rPr>
          <w:rFonts w:ascii="Arial" w:hAnsi="Arial" w:cs="Arial"/>
          <w:b/>
          <w:bCs/>
          <w:sz w:val="23"/>
          <w:szCs w:val="23"/>
        </w:rPr>
        <w:t>Szpital Specjalistyczny im. Stefana Żeromskiego SP ZOZ w Krakowie</w:t>
      </w:r>
    </w:p>
    <w:p w14:paraId="704D8AA0" w14:textId="77777777" w:rsidR="00B36EDA" w:rsidRPr="008D1B6A" w:rsidRDefault="0030591A" w:rsidP="00B36EDA">
      <w:pPr>
        <w:spacing w:line="360" w:lineRule="auto"/>
        <w:ind w:right="3969"/>
        <w:rPr>
          <w:rFonts w:ascii="Arial" w:hAnsi="Arial" w:cs="Arial"/>
          <w:sz w:val="23"/>
          <w:szCs w:val="23"/>
        </w:rPr>
      </w:pPr>
      <w:r w:rsidRPr="008D1B6A">
        <w:rPr>
          <w:rFonts w:ascii="Arial" w:hAnsi="Arial" w:cs="Arial"/>
          <w:sz w:val="23"/>
          <w:szCs w:val="23"/>
        </w:rPr>
        <w:t>os. Na Skarpie</w:t>
      </w:r>
      <w:r w:rsidR="00B36EDA" w:rsidRPr="008D1B6A">
        <w:rPr>
          <w:rFonts w:ascii="Arial" w:hAnsi="Arial" w:cs="Arial"/>
          <w:sz w:val="23"/>
          <w:szCs w:val="23"/>
        </w:rPr>
        <w:t xml:space="preserve"> </w:t>
      </w:r>
      <w:r w:rsidRPr="008D1B6A">
        <w:rPr>
          <w:rFonts w:ascii="Arial" w:hAnsi="Arial" w:cs="Arial"/>
          <w:sz w:val="23"/>
          <w:szCs w:val="23"/>
        </w:rPr>
        <w:t>66</w:t>
      </w:r>
    </w:p>
    <w:p w14:paraId="69CC2205" w14:textId="77777777" w:rsidR="00B36EDA" w:rsidRPr="008D1B6A" w:rsidRDefault="0030591A" w:rsidP="00B36EDA">
      <w:pPr>
        <w:ind w:right="3969"/>
        <w:rPr>
          <w:rFonts w:ascii="Arial" w:hAnsi="Arial" w:cs="Arial"/>
          <w:sz w:val="23"/>
          <w:szCs w:val="23"/>
        </w:rPr>
      </w:pPr>
      <w:r w:rsidRPr="008D1B6A">
        <w:rPr>
          <w:rFonts w:ascii="Arial" w:hAnsi="Arial" w:cs="Arial"/>
          <w:sz w:val="23"/>
          <w:szCs w:val="23"/>
        </w:rPr>
        <w:t>31-913</w:t>
      </w:r>
      <w:r w:rsidR="00B36EDA" w:rsidRPr="008D1B6A">
        <w:rPr>
          <w:rFonts w:ascii="Arial" w:hAnsi="Arial" w:cs="Arial"/>
          <w:sz w:val="23"/>
          <w:szCs w:val="23"/>
        </w:rPr>
        <w:t xml:space="preserve"> </w:t>
      </w:r>
      <w:r w:rsidRPr="008D1B6A">
        <w:rPr>
          <w:rFonts w:ascii="Arial" w:hAnsi="Arial" w:cs="Arial"/>
          <w:sz w:val="23"/>
          <w:szCs w:val="23"/>
        </w:rPr>
        <w:t>Kraków</w:t>
      </w:r>
    </w:p>
    <w:p w14:paraId="57420A6F" w14:textId="77777777" w:rsidR="00B36EDA" w:rsidRPr="008D1B6A" w:rsidRDefault="00B36EDA" w:rsidP="00B36EDA">
      <w:pPr>
        <w:ind w:right="3969"/>
        <w:jc w:val="both"/>
        <w:rPr>
          <w:rFonts w:ascii="Arial" w:hAnsi="Arial" w:cs="Arial"/>
          <w:bCs/>
          <w:sz w:val="23"/>
          <w:szCs w:val="23"/>
        </w:rPr>
      </w:pPr>
      <w:r w:rsidRPr="008D1B6A">
        <w:rPr>
          <w:rFonts w:ascii="Arial" w:hAnsi="Arial" w:cs="Arial"/>
          <w:bCs/>
          <w:sz w:val="23"/>
          <w:szCs w:val="23"/>
        </w:rPr>
        <w:t>……………………………………</w:t>
      </w:r>
    </w:p>
    <w:p w14:paraId="1B971E64" w14:textId="6ED23B36" w:rsidR="00B36EDA" w:rsidRPr="008D1B6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3"/>
          <w:szCs w:val="23"/>
        </w:rPr>
      </w:pPr>
      <w:r w:rsidRPr="008D1B6A">
        <w:rPr>
          <w:rFonts w:ascii="Arial" w:hAnsi="Arial" w:cs="Arial"/>
          <w:bCs/>
          <w:sz w:val="23"/>
          <w:szCs w:val="23"/>
        </w:rPr>
        <w:t>[nazwa zamawiającego, adres]</w:t>
      </w:r>
    </w:p>
    <w:p w14:paraId="4CA068EC" w14:textId="260D66D6" w:rsidR="00576894" w:rsidRPr="008D1B6A" w:rsidRDefault="00576894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3"/>
          <w:szCs w:val="23"/>
        </w:rPr>
      </w:pPr>
      <w:r w:rsidRPr="008D1B6A">
        <w:rPr>
          <w:rFonts w:ascii="Arial" w:hAnsi="Arial" w:cs="Arial"/>
          <w:bCs/>
          <w:sz w:val="23"/>
          <w:szCs w:val="23"/>
        </w:rPr>
        <w:t>SZP-271-42/24-32.AOM</w:t>
      </w:r>
    </w:p>
    <w:p w14:paraId="0F75A28C" w14:textId="77777777" w:rsidR="00B36EDA" w:rsidRPr="008D1B6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3"/>
          <w:szCs w:val="23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D1B6A" w14:paraId="51F95B18" w14:textId="77777777" w:rsidTr="00B36EDA">
        <w:tc>
          <w:tcPr>
            <w:tcW w:w="9923" w:type="dxa"/>
            <w:shd w:val="clear" w:color="auto" w:fill="F2F2F2"/>
            <w:hideMark/>
          </w:tcPr>
          <w:p w14:paraId="2EE97B86" w14:textId="77777777" w:rsidR="00B36EDA" w:rsidRPr="008D1B6A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3"/>
                <w:szCs w:val="23"/>
              </w:rPr>
            </w:pPr>
            <w:r w:rsidRPr="008D1B6A">
              <w:rPr>
                <w:rFonts w:ascii="Arial" w:hAnsi="Arial" w:cs="Arial"/>
                <w:b/>
                <w:spacing w:val="50"/>
                <w:kern w:val="28"/>
                <w:sz w:val="23"/>
                <w:szCs w:val="23"/>
              </w:rPr>
              <w:t>INFORMACJA</w:t>
            </w:r>
          </w:p>
          <w:p w14:paraId="4E349307" w14:textId="39B68E80" w:rsidR="00576894" w:rsidRPr="008D1B6A" w:rsidRDefault="00B36EDA" w:rsidP="008D1B6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3"/>
                <w:szCs w:val="23"/>
              </w:rPr>
            </w:pPr>
            <w:r w:rsidRPr="008D1B6A">
              <w:rPr>
                <w:rFonts w:ascii="Arial" w:hAnsi="Arial" w:cs="Arial"/>
                <w:b/>
                <w:spacing w:val="50"/>
                <w:kern w:val="28"/>
                <w:sz w:val="23"/>
                <w:szCs w:val="23"/>
              </w:rPr>
              <w:t>O WYBORZE NAJKORZYSTNIEJSZEJ OFERTY</w:t>
            </w:r>
          </w:p>
        </w:tc>
      </w:tr>
    </w:tbl>
    <w:p w14:paraId="6628829B" w14:textId="77777777" w:rsidR="00B36EDA" w:rsidRPr="008D1B6A" w:rsidRDefault="00B36EDA" w:rsidP="00B36EDA">
      <w:pPr>
        <w:keepNext/>
        <w:spacing w:after="240"/>
        <w:outlineLvl w:val="0"/>
        <w:rPr>
          <w:rFonts w:ascii="Arial" w:hAnsi="Arial" w:cs="Arial"/>
          <w:b/>
          <w:sz w:val="23"/>
          <w:szCs w:val="23"/>
        </w:rPr>
      </w:pPr>
    </w:p>
    <w:p w14:paraId="3B275AD0" w14:textId="77777777" w:rsidR="00B36EDA" w:rsidRPr="008D1B6A" w:rsidRDefault="00B36EDA" w:rsidP="00B36EDA">
      <w:pPr>
        <w:spacing w:after="120" w:line="36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8D1B6A">
        <w:rPr>
          <w:rFonts w:ascii="Arial" w:eastAsia="Calibri" w:hAnsi="Arial" w:cs="Arial"/>
          <w:sz w:val="23"/>
          <w:szCs w:val="23"/>
          <w:lang w:eastAsia="en-US"/>
        </w:rPr>
        <w:t xml:space="preserve">Dotyczy </w:t>
      </w:r>
      <w:r w:rsidRPr="008D1B6A">
        <w:rPr>
          <w:rFonts w:ascii="Arial" w:hAnsi="Arial" w:cs="Arial"/>
          <w:sz w:val="23"/>
          <w:szCs w:val="23"/>
        </w:rPr>
        <w:t>postępowania o udzielenie zamówienia publicznego</w:t>
      </w:r>
      <w:r w:rsidRPr="008D1B6A">
        <w:rPr>
          <w:rFonts w:ascii="Arial" w:eastAsia="Calibri" w:hAnsi="Arial" w:cs="Arial"/>
          <w:sz w:val="23"/>
          <w:szCs w:val="23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D1B6A" w14:paraId="11B264C3" w14:textId="77777777" w:rsidTr="00B36EDA">
        <w:tc>
          <w:tcPr>
            <w:tcW w:w="2269" w:type="dxa"/>
            <w:shd w:val="clear" w:color="auto" w:fill="auto"/>
          </w:tcPr>
          <w:p w14:paraId="6FD3A39E" w14:textId="77777777" w:rsidR="00B36EDA" w:rsidRPr="008D1B6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538DE3C" w14:textId="77777777" w:rsidR="00B36EDA" w:rsidRPr="008D1B6A" w:rsidRDefault="0030591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>Sprzęt jednorazowy sterylny - narzędzia do zabiegów artroskopowych</w:t>
            </w:r>
          </w:p>
        </w:tc>
      </w:tr>
      <w:tr w:rsidR="0030591A" w:rsidRPr="008D1B6A" w14:paraId="0B320478" w14:textId="77777777" w:rsidTr="002212FE">
        <w:tc>
          <w:tcPr>
            <w:tcW w:w="2269" w:type="dxa"/>
            <w:shd w:val="clear" w:color="auto" w:fill="auto"/>
          </w:tcPr>
          <w:p w14:paraId="03D052D4" w14:textId="77777777" w:rsidR="0030591A" w:rsidRPr="008D1B6A" w:rsidRDefault="0030591A" w:rsidP="002212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A063527" w14:textId="77777777" w:rsidR="0030591A" w:rsidRPr="008D1B6A" w:rsidRDefault="0030591A" w:rsidP="002212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>SZP-271-42/24</w:t>
            </w:r>
          </w:p>
        </w:tc>
      </w:tr>
    </w:tbl>
    <w:p w14:paraId="18E22745" w14:textId="77777777" w:rsidR="00B36EDA" w:rsidRPr="008D1B6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3"/>
          <w:szCs w:val="23"/>
        </w:rPr>
      </w:pPr>
    </w:p>
    <w:p w14:paraId="370933F8" w14:textId="5C2E647A" w:rsidR="00B36EDA" w:rsidRPr="008D1B6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  <w:sz w:val="23"/>
          <w:szCs w:val="23"/>
        </w:rPr>
      </w:pPr>
      <w:r w:rsidRPr="008D1B6A">
        <w:rPr>
          <w:rFonts w:ascii="Arial" w:hAnsi="Arial" w:cs="Arial"/>
          <w:sz w:val="23"/>
          <w:szCs w:val="23"/>
        </w:rPr>
        <w:t xml:space="preserve">Zamawiający, </w:t>
      </w:r>
      <w:r w:rsidR="0030591A" w:rsidRPr="008D1B6A">
        <w:rPr>
          <w:rFonts w:ascii="Arial" w:hAnsi="Arial" w:cs="Arial"/>
          <w:b/>
          <w:sz w:val="23"/>
          <w:szCs w:val="23"/>
        </w:rPr>
        <w:t>Szpital Specjalistyczny im. Stefana Żeromskiego SP ZOZ w Krakowie</w:t>
      </w:r>
      <w:r w:rsidRPr="008D1B6A">
        <w:rPr>
          <w:rFonts w:ascii="Arial" w:hAnsi="Arial" w:cs="Arial"/>
          <w:sz w:val="23"/>
          <w:szCs w:val="23"/>
        </w:rPr>
        <w:t xml:space="preserve">, działając na podstawie art. 253 ust. 1 pkt. 1 i ust. 2 ustawy z dnia 11 września 2019r. Prawo zamówień publicznych </w:t>
      </w:r>
      <w:r w:rsidR="0030591A" w:rsidRPr="008D1B6A">
        <w:rPr>
          <w:rFonts w:ascii="Arial" w:hAnsi="Arial" w:cs="Arial"/>
          <w:sz w:val="23"/>
          <w:szCs w:val="23"/>
        </w:rPr>
        <w:t>(</w:t>
      </w:r>
      <w:proofErr w:type="spellStart"/>
      <w:r w:rsidR="0030591A" w:rsidRPr="008D1B6A">
        <w:rPr>
          <w:rFonts w:ascii="Arial" w:hAnsi="Arial" w:cs="Arial"/>
          <w:sz w:val="23"/>
          <w:szCs w:val="23"/>
        </w:rPr>
        <w:t>t.j</w:t>
      </w:r>
      <w:proofErr w:type="spellEnd"/>
      <w:r w:rsidR="0030591A" w:rsidRPr="008D1B6A">
        <w:rPr>
          <w:rFonts w:ascii="Arial" w:hAnsi="Arial" w:cs="Arial"/>
          <w:sz w:val="23"/>
          <w:szCs w:val="23"/>
        </w:rPr>
        <w:t>. Dz. U. z 2024 poz. 1320)</w:t>
      </w:r>
      <w:r w:rsidRPr="008D1B6A">
        <w:rPr>
          <w:rFonts w:ascii="Arial" w:hAnsi="Arial" w:cs="Arial"/>
          <w:sz w:val="23"/>
          <w:szCs w:val="23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0591A" w:rsidRPr="008D1B6A" w14:paraId="4CA406BC" w14:textId="77777777" w:rsidTr="0030591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89E1" w14:textId="77777777" w:rsidR="0030591A" w:rsidRPr="008D1B6A" w:rsidRDefault="0030591A" w:rsidP="002212FE">
            <w:pPr>
              <w:spacing w:before="120" w:after="24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>Część nr 1</w:t>
            </w:r>
            <w:r w:rsidRPr="008D1B6A">
              <w:rPr>
                <w:rFonts w:ascii="Arial" w:hAnsi="Arial" w:cs="Arial"/>
                <w:sz w:val="23"/>
                <w:szCs w:val="23"/>
              </w:rPr>
              <w:t>: Narzędzia do zabiegów artroskopowych</w:t>
            </w:r>
          </w:p>
          <w:p w14:paraId="7685864E" w14:textId="77777777" w:rsidR="0030591A" w:rsidRPr="008D1B6A" w:rsidRDefault="0030591A" w:rsidP="002212FE">
            <w:pPr>
              <w:spacing w:before="60" w:line="360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proofErr w:type="spellStart"/>
            <w:r w:rsidRPr="008D1B6A">
              <w:rPr>
                <w:rFonts w:ascii="Arial" w:hAnsi="Arial" w:cs="Arial"/>
                <w:b/>
                <w:sz w:val="23"/>
                <w:szCs w:val="23"/>
              </w:rPr>
              <w:t>Stryker</w:t>
            </w:r>
            <w:proofErr w:type="spellEnd"/>
            <w:r w:rsidRPr="008D1B6A">
              <w:rPr>
                <w:rFonts w:ascii="Arial" w:hAnsi="Arial" w:cs="Arial"/>
                <w:b/>
                <w:sz w:val="23"/>
                <w:szCs w:val="23"/>
              </w:rPr>
              <w:t xml:space="preserve"> Polska Sp. z o.o.</w:t>
            </w:r>
          </w:p>
          <w:p w14:paraId="7B7E4B0E" w14:textId="77777777" w:rsidR="0030591A" w:rsidRPr="008D1B6A" w:rsidRDefault="0030591A" w:rsidP="002212FE">
            <w:pPr>
              <w:spacing w:line="360" w:lineRule="auto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 xml:space="preserve">Poleczki 35 </w:t>
            </w:r>
          </w:p>
          <w:p w14:paraId="37124781" w14:textId="77777777" w:rsidR="0030591A" w:rsidRPr="008D1B6A" w:rsidRDefault="0030591A" w:rsidP="002212FE">
            <w:pPr>
              <w:spacing w:after="120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>02-822 Warszawa</w:t>
            </w:r>
          </w:p>
          <w:p w14:paraId="534DFD99" w14:textId="77777777" w:rsidR="0030591A" w:rsidRPr="008D1B6A" w:rsidRDefault="0030591A" w:rsidP="002212FE">
            <w:pPr>
              <w:spacing w:line="360" w:lineRule="auto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 xml:space="preserve">za cenę wykonania przedmiotu zamówienia w wysokości </w:t>
            </w:r>
            <w:r w:rsidRPr="008D1B6A">
              <w:rPr>
                <w:rFonts w:ascii="Arial" w:hAnsi="Arial" w:cs="Arial"/>
                <w:b/>
                <w:sz w:val="23"/>
                <w:szCs w:val="23"/>
              </w:rPr>
              <w:t>88 776.00 zł</w:t>
            </w:r>
            <w:r w:rsidRPr="008D1B6A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>brutto</w:t>
            </w:r>
            <w:r w:rsidRPr="008D1B6A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7206B956" w14:textId="77777777" w:rsidR="0030591A" w:rsidRPr="008D1B6A" w:rsidRDefault="0030591A" w:rsidP="002212F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color w:val="000000"/>
                <w:sz w:val="23"/>
                <w:szCs w:val="23"/>
                <w:u w:val="single"/>
              </w:rPr>
              <w:t>Uzasadnienie wyboru</w:t>
            </w:r>
            <w:r w:rsidRPr="008D1B6A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07010185" w14:textId="70052ED6" w:rsidR="0030591A" w:rsidRPr="008D1B6A" w:rsidRDefault="00576894" w:rsidP="002212F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3"/>
                <w:szCs w:val="23"/>
                <w:highlight w:val="darkGray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30591A" w:rsidRPr="008D1B6A" w14:paraId="40365089" w14:textId="77777777" w:rsidTr="0030591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35B6" w14:textId="77777777" w:rsidR="0030591A" w:rsidRPr="008D1B6A" w:rsidRDefault="0030591A" w:rsidP="002212FE">
            <w:pPr>
              <w:spacing w:before="120" w:after="24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>Część nr 2</w:t>
            </w:r>
            <w:r w:rsidRPr="008D1B6A">
              <w:rPr>
                <w:rFonts w:ascii="Arial" w:hAnsi="Arial" w:cs="Arial"/>
                <w:sz w:val="23"/>
                <w:szCs w:val="23"/>
              </w:rPr>
              <w:t>: Ostrza do zabiegów artroskopowych</w:t>
            </w:r>
          </w:p>
          <w:p w14:paraId="4F5051AC" w14:textId="77777777" w:rsidR="0030591A" w:rsidRPr="008D1B6A" w:rsidRDefault="0030591A" w:rsidP="002212FE">
            <w:pPr>
              <w:spacing w:before="60" w:line="360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proofErr w:type="spellStart"/>
            <w:r w:rsidRPr="008D1B6A">
              <w:rPr>
                <w:rFonts w:ascii="Arial" w:hAnsi="Arial" w:cs="Arial"/>
                <w:b/>
                <w:sz w:val="23"/>
                <w:szCs w:val="23"/>
              </w:rPr>
              <w:t>Stryker</w:t>
            </w:r>
            <w:proofErr w:type="spellEnd"/>
            <w:r w:rsidRPr="008D1B6A">
              <w:rPr>
                <w:rFonts w:ascii="Arial" w:hAnsi="Arial" w:cs="Arial"/>
                <w:b/>
                <w:sz w:val="23"/>
                <w:szCs w:val="23"/>
              </w:rPr>
              <w:t xml:space="preserve"> Polska Sp. z o.o.</w:t>
            </w:r>
          </w:p>
          <w:p w14:paraId="575A030F" w14:textId="77777777" w:rsidR="0030591A" w:rsidRPr="008D1B6A" w:rsidRDefault="0030591A" w:rsidP="002212FE">
            <w:pPr>
              <w:spacing w:line="360" w:lineRule="auto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 xml:space="preserve">Poleczki 35 </w:t>
            </w:r>
          </w:p>
          <w:p w14:paraId="33342C8B" w14:textId="77777777" w:rsidR="0030591A" w:rsidRPr="008D1B6A" w:rsidRDefault="0030591A" w:rsidP="002212FE">
            <w:pPr>
              <w:spacing w:after="120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>02-822 Warszawa</w:t>
            </w:r>
          </w:p>
          <w:p w14:paraId="739D9F05" w14:textId="77777777" w:rsidR="0030591A" w:rsidRPr="008D1B6A" w:rsidRDefault="0030591A" w:rsidP="002212FE">
            <w:pPr>
              <w:spacing w:line="360" w:lineRule="auto"/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 xml:space="preserve">za cenę wykonania przedmiotu zamówienia w wysokości </w:t>
            </w:r>
            <w:r w:rsidRPr="008D1B6A">
              <w:rPr>
                <w:rFonts w:ascii="Arial" w:hAnsi="Arial" w:cs="Arial"/>
                <w:b/>
                <w:sz w:val="23"/>
                <w:szCs w:val="23"/>
              </w:rPr>
              <w:t>124 956.00 zł</w:t>
            </w:r>
            <w:r w:rsidRPr="008D1B6A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>brutto</w:t>
            </w:r>
            <w:r w:rsidRPr="008D1B6A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00EA6A72" w14:textId="77777777" w:rsidR="0030591A" w:rsidRPr="008D1B6A" w:rsidRDefault="0030591A" w:rsidP="002212F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color w:val="000000"/>
                <w:sz w:val="23"/>
                <w:szCs w:val="23"/>
                <w:u w:val="single"/>
              </w:rPr>
              <w:t>Uzasadnienie wyboru</w:t>
            </w:r>
            <w:r w:rsidRPr="008D1B6A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  <w:p w14:paraId="3C0252FC" w14:textId="29E7CACE" w:rsidR="0030591A" w:rsidRPr="008D1B6A" w:rsidRDefault="00576894" w:rsidP="002212F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3"/>
                <w:szCs w:val="23"/>
                <w:highlight w:val="darkGray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7EBC658B" w14:textId="77777777" w:rsidR="00B36EDA" w:rsidRPr="008D1B6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  <w:sz w:val="23"/>
          <w:szCs w:val="23"/>
        </w:rPr>
      </w:pPr>
      <w:r w:rsidRPr="008D1B6A">
        <w:rPr>
          <w:rFonts w:ascii="Arial" w:hAnsi="Arial" w:cs="Arial"/>
          <w:b/>
          <w:bCs/>
          <w:color w:val="000000"/>
          <w:sz w:val="23"/>
          <w:szCs w:val="23"/>
        </w:rPr>
        <w:t>Punktacja przyznana ofertom w każdym kryterium oceny ofert wraz z łączną punktacją</w:t>
      </w:r>
      <w:r w:rsidRPr="008D1B6A">
        <w:rPr>
          <w:rFonts w:ascii="Arial" w:hAnsi="Arial" w:cs="Arial"/>
          <w:color w:val="000000"/>
          <w:sz w:val="23"/>
          <w:szCs w:val="23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D1B6A" w14:paraId="6443EEB1" w14:textId="77777777" w:rsidTr="003059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90742B" w14:textId="77777777" w:rsidR="00B36EDA" w:rsidRPr="008D1B6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C55409" w14:textId="77777777" w:rsidR="00B36EDA" w:rsidRPr="008D1B6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sz w:val="23"/>
                <w:szCs w:val="23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35C2DF" w14:textId="77777777" w:rsidR="00B36EDA" w:rsidRPr="008D1B6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color w:val="000000"/>
                <w:sz w:val="23"/>
                <w:szCs w:val="23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81CA8A" w14:textId="77777777" w:rsidR="00B36EDA" w:rsidRPr="008D1B6A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bCs/>
                <w:color w:val="000000"/>
                <w:sz w:val="23"/>
                <w:szCs w:val="23"/>
              </w:rPr>
              <w:t>Razem</w:t>
            </w:r>
          </w:p>
        </w:tc>
      </w:tr>
      <w:tr w:rsidR="0030591A" w:rsidRPr="008D1B6A" w14:paraId="5F11C3FC" w14:textId="77777777" w:rsidTr="003059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DEFC" w14:textId="77777777" w:rsidR="0030591A" w:rsidRPr="008D1B6A" w:rsidRDefault="0030591A" w:rsidP="002212FE">
            <w:pPr>
              <w:spacing w:before="40" w:after="4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1 - Narzędzia do zabiegów artroskopowych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257D" w14:textId="77777777" w:rsidR="0030591A" w:rsidRPr="008D1B6A" w:rsidRDefault="0030591A" w:rsidP="002212FE">
            <w:pPr>
              <w:spacing w:line="276" w:lineRule="auto"/>
              <w:rPr>
                <w:rFonts w:ascii="Arial" w:hAnsi="Arial" w:cs="Arial"/>
                <w:b/>
                <w:bCs/>
                <w:sz w:val="23"/>
                <w:szCs w:val="23"/>
              </w:rPr>
            </w:pPr>
            <w:proofErr w:type="spellStart"/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>Stryker</w:t>
            </w:r>
            <w:proofErr w:type="spellEnd"/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Polska Sp. z o.o.</w:t>
            </w:r>
          </w:p>
          <w:p w14:paraId="2E4E123D" w14:textId="77777777" w:rsidR="0030591A" w:rsidRPr="008D1B6A" w:rsidRDefault="0030591A" w:rsidP="002212F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Poleczki 35</w:t>
            </w:r>
          </w:p>
          <w:p w14:paraId="041E823C" w14:textId="77777777" w:rsidR="0030591A" w:rsidRPr="008D1B6A" w:rsidRDefault="0030591A" w:rsidP="002212FE">
            <w:pPr>
              <w:spacing w:after="40" w:line="276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E3A2" w14:textId="77777777" w:rsidR="0030591A" w:rsidRPr="008D1B6A" w:rsidRDefault="0030591A" w:rsidP="002212FE">
            <w:pPr>
              <w:spacing w:before="40" w:after="4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7B4A" w14:textId="77777777" w:rsidR="0030591A" w:rsidRPr="008D1B6A" w:rsidRDefault="0030591A" w:rsidP="002212F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 xml:space="preserve">  100,00</w:t>
            </w:r>
          </w:p>
        </w:tc>
      </w:tr>
      <w:tr w:rsidR="0030591A" w:rsidRPr="008D1B6A" w14:paraId="7DCF4D5C" w14:textId="77777777" w:rsidTr="003059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8F49" w14:textId="77777777" w:rsidR="0030591A" w:rsidRPr="008D1B6A" w:rsidRDefault="0030591A" w:rsidP="002212FE">
            <w:pPr>
              <w:spacing w:before="40" w:after="4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2 - Ostrza do zabiegów artroskopowych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DBD35" w14:textId="77777777" w:rsidR="0030591A" w:rsidRPr="008D1B6A" w:rsidRDefault="0030591A" w:rsidP="002212FE">
            <w:pPr>
              <w:spacing w:line="276" w:lineRule="auto"/>
              <w:rPr>
                <w:rFonts w:ascii="Arial" w:hAnsi="Arial" w:cs="Arial"/>
                <w:b/>
                <w:bCs/>
                <w:sz w:val="23"/>
                <w:szCs w:val="23"/>
              </w:rPr>
            </w:pPr>
            <w:proofErr w:type="spellStart"/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>Stryker</w:t>
            </w:r>
            <w:proofErr w:type="spellEnd"/>
            <w:r w:rsidRPr="008D1B6A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Polska Sp. z o.o.</w:t>
            </w:r>
          </w:p>
          <w:p w14:paraId="0410845B" w14:textId="77777777" w:rsidR="0030591A" w:rsidRPr="008D1B6A" w:rsidRDefault="0030591A" w:rsidP="002212F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Poleczki 35</w:t>
            </w:r>
          </w:p>
          <w:p w14:paraId="08B25255" w14:textId="77777777" w:rsidR="0030591A" w:rsidRPr="008D1B6A" w:rsidRDefault="0030591A" w:rsidP="002212FE">
            <w:pPr>
              <w:spacing w:after="40" w:line="276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D2DFE" w14:textId="77777777" w:rsidR="0030591A" w:rsidRPr="008D1B6A" w:rsidRDefault="0030591A" w:rsidP="002212FE">
            <w:pPr>
              <w:spacing w:before="40" w:after="4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3C11" w14:textId="77777777" w:rsidR="0030591A" w:rsidRPr="008D1B6A" w:rsidRDefault="0030591A" w:rsidP="002212F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8D1B6A">
              <w:rPr>
                <w:rFonts w:ascii="Arial" w:hAnsi="Arial" w:cs="Arial"/>
                <w:sz w:val="23"/>
                <w:szCs w:val="23"/>
              </w:rPr>
              <w:t xml:space="preserve">  100,00</w:t>
            </w:r>
          </w:p>
        </w:tc>
      </w:tr>
    </w:tbl>
    <w:p w14:paraId="14D7C5ED" w14:textId="77777777" w:rsidR="00B464D3" w:rsidRPr="008D1B6A" w:rsidRDefault="00B464D3" w:rsidP="003166E9">
      <w:pPr>
        <w:spacing w:before="480" w:after="100" w:afterAutospacing="1" w:line="360" w:lineRule="auto"/>
        <w:ind w:left="3119" w:right="-425" w:firstLine="425"/>
        <w:jc w:val="right"/>
        <w:rPr>
          <w:rFonts w:ascii="Arial" w:hAnsi="Arial" w:cs="Arial"/>
          <w:i/>
          <w:sz w:val="23"/>
          <w:szCs w:val="23"/>
        </w:rPr>
      </w:pPr>
      <w:r w:rsidRPr="008D1B6A">
        <w:rPr>
          <w:rFonts w:ascii="Arial" w:hAnsi="Arial" w:cs="Arial"/>
          <w:i/>
          <w:sz w:val="23"/>
          <w:szCs w:val="23"/>
        </w:rPr>
        <w:t>Zamawiający</w:t>
      </w:r>
    </w:p>
    <w:p w14:paraId="5761BC14" w14:textId="51985990" w:rsidR="003166E9" w:rsidRPr="008D1B6A" w:rsidRDefault="003166E9" w:rsidP="003166E9">
      <w:pPr>
        <w:spacing w:line="360" w:lineRule="auto"/>
        <w:ind w:left="3119" w:right="-425" w:firstLine="425"/>
        <w:jc w:val="right"/>
        <w:rPr>
          <w:rFonts w:ascii="Arial" w:hAnsi="Arial" w:cs="Arial"/>
          <w:iCs/>
          <w:sz w:val="23"/>
          <w:szCs w:val="23"/>
        </w:rPr>
      </w:pPr>
      <w:r w:rsidRPr="008D1B6A">
        <w:rPr>
          <w:rFonts w:ascii="Arial" w:hAnsi="Arial" w:cs="Arial"/>
          <w:iCs/>
          <w:sz w:val="23"/>
          <w:szCs w:val="23"/>
        </w:rPr>
        <w:t>Dorota Góral</w:t>
      </w:r>
    </w:p>
    <w:p w14:paraId="03C2C647" w14:textId="2BAE0533" w:rsidR="003166E9" w:rsidRPr="008D1B6A" w:rsidRDefault="003166E9" w:rsidP="003166E9">
      <w:pPr>
        <w:spacing w:line="360" w:lineRule="auto"/>
        <w:ind w:left="3119" w:right="-425" w:firstLine="425"/>
        <w:jc w:val="right"/>
        <w:rPr>
          <w:rFonts w:ascii="Arial" w:hAnsi="Arial" w:cs="Arial"/>
          <w:iCs/>
          <w:sz w:val="23"/>
          <w:szCs w:val="23"/>
        </w:rPr>
      </w:pPr>
      <w:r w:rsidRPr="008D1B6A">
        <w:rPr>
          <w:rFonts w:ascii="Arial" w:hAnsi="Arial" w:cs="Arial"/>
          <w:iCs/>
          <w:sz w:val="23"/>
          <w:szCs w:val="23"/>
        </w:rPr>
        <w:t>Z-ca Dyrektora ds. finansowych</w:t>
      </w:r>
    </w:p>
    <w:bookmarkEnd w:id="0"/>
    <w:p w14:paraId="799AD564" w14:textId="24A0CA3E" w:rsidR="003166E9" w:rsidRPr="00B36EDA" w:rsidRDefault="003166E9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3166E9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4E5F2" w14:textId="77777777" w:rsidR="00CF5488" w:rsidRDefault="00CF5488">
      <w:r>
        <w:separator/>
      </w:r>
    </w:p>
  </w:endnote>
  <w:endnote w:type="continuationSeparator" w:id="0">
    <w:p w14:paraId="39C7E847" w14:textId="77777777" w:rsidR="00CF5488" w:rsidRDefault="00CF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550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A77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2CBC8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49FD7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59E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01CD9" w14:textId="77777777" w:rsidR="00CF5488" w:rsidRDefault="00CF5488">
      <w:r>
        <w:separator/>
      </w:r>
    </w:p>
  </w:footnote>
  <w:footnote w:type="continuationSeparator" w:id="0">
    <w:p w14:paraId="0D3D8634" w14:textId="77777777" w:rsidR="00CF5488" w:rsidRDefault="00CF5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E6F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3DC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F7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48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591A"/>
    <w:rsid w:val="003166E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689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1B6A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5488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D7804"/>
  <w15:chartTrackingRefBased/>
  <w15:docId w15:val="{E9E678FE-ED3A-4A88-B606-3ABB2E36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341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2025-01-22T10:00:00Z</cp:lastPrinted>
  <dcterms:created xsi:type="dcterms:W3CDTF">2025-01-22T06:21:00Z</dcterms:created>
  <dcterms:modified xsi:type="dcterms:W3CDTF">2025-01-22T10:00:00Z</dcterms:modified>
</cp:coreProperties>
</file>