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3166" w14:textId="0FEEBF91" w:rsidR="00B048DA" w:rsidRPr="005B644B" w:rsidRDefault="00343DB8" w:rsidP="00B048DA">
      <w:pPr>
        <w:spacing w:after="600"/>
        <w:jc w:val="right"/>
        <w:rPr>
          <w:sz w:val="20"/>
          <w:szCs w:val="20"/>
        </w:rPr>
      </w:pPr>
      <w:bookmarkStart w:id="0" w:name="_Hlk53520193"/>
      <w:r w:rsidRPr="005B644B">
        <w:rPr>
          <w:sz w:val="20"/>
          <w:szCs w:val="20"/>
        </w:rPr>
        <w:t>Kraków</w:t>
      </w:r>
      <w:r w:rsidR="00B048DA" w:rsidRPr="005B644B">
        <w:rPr>
          <w:sz w:val="20"/>
          <w:szCs w:val="20"/>
        </w:rPr>
        <w:t xml:space="preserve"> dnia: </w:t>
      </w:r>
      <w:r w:rsidR="00EC147D">
        <w:rPr>
          <w:sz w:val="20"/>
          <w:szCs w:val="20"/>
        </w:rPr>
        <w:t>22.01.2025 r.</w:t>
      </w:r>
    </w:p>
    <w:p w14:paraId="6F270851" w14:textId="77777777" w:rsidR="00343DB8" w:rsidRPr="005B644B" w:rsidRDefault="00343DB8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5B644B">
        <w:rPr>
          <w:b/>
          <w:bCs/>
          <w:sz w:val="20"/>
          <w:szCs w:val="20"/>
        </w:rPr>
        <w:t>Szpital Miejski Specjalistyczny</w:t>
      </w:r>
    </w:p>
    <w:p w14:paraId="47770BC7" w14:textId="77777777" w:rsidR="00343DB8" w:rsidRPr="005B644B" w:rsidRDefault="00343DB8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5B644B">
        <w:rPr>
          <w:b/>
          <w:bCs/>
          <w:sz w:val="20"/>
          <w:szCs w:val="20"/>
        </w:rPr>
        <w:t>im. Gabriela Narutowicza w Krakowie</w:t>
      </w:r>
    </w:p>
    <w:p w14:paraId="04913EF1" w14:textId="77777777" w:rsidR="00B048DA" w:rsidRPr="005B644B" w:rsidRDefault="00343DB8" w:rsidP="00B048DA">
      <w:pPr>
        <w:spacing w:line="360" w:lineRule="auto"/>
        <w:ind w:right="3969"/>
        <w:rPr>
          <w:sz w:val="20"/>
          <w:szCs w:val="20"/>
        </w:rPr>
      </w:pPr>
      <w:r w:rsidRPr="005B644B">
        <w:rPr>
          <w:sz w:val="20"/>
          <w:szCs w:val="20"/>
        </w:rPr>
        <w:t>ul. Prądnicka</w:t>
      </w:r>
      <w:r w:rsidR="00B048DA" w:rsidRPr="005B644B">
        <w:rPr>
          <w:sz w:val="20"/>
          <w:szCs w:val="20"/>
        </w:rPr>
        <w:t xml:space="preserve"> </w:t>
      </w:r>
      <w:r w:rsidRPr="005B644B">
        <w:rPr>
          <w:sz w:val="20"/>
          <w:szCs w:val="20"/>
        </w:rPr>
        <w:t>35-37</w:t>
      </w:r>
    </w:p>
    <w:p w14:paraId="5328480A" w14:textId="77777777" w:rsidR="00B048DA" w:rsidRPr="005B644B" w:rsidRDefault="00343DB8" w:rsidP="00B048DA">
      <w:pPr>
        <w:ind w:right="3969"/>
        <w:rPr>
          <w:sz w:val="20"/>
          <w:szCs w:val="20"/>
        </w:rPr>
      </w:pPr>
      <w:r w:rsidRPr="005B644B">
        <w:rPr>
          <w:sz w:val="20"/>
          <w:szCs w:val="20"/>
        </w:rPr>
        <w:t>31-202</w:t>
      </w:r>
      <w:r w:rsidR="00B048DA" w:rsidRPr="005B644B">
        <w:rPr>
          <w:sz w:val="20"/>
          <w:szCs w:val="20"/>
        </w:rPr>
        <w:t xml:space="preserve"> </w:t>
      </w:r>
      <w:r w:rsidRPr="005B644B">
        <w:rPr>
          <w:sz w:val="20"/>
          <w:szCs w:val="20"/>
        </w:rPr>
        <w:t>Kraków</w:t>
      </w:r>
    </w:p>
    <w:p w14:paraId="751ABE2E" w14:textId="77777777" w:rsidR="00B048DA" w:rsidRPr="005B644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B644B" w14:paraId="33E8F8E9" w14:textId="77777777" w:rsidTr="00B048DA">
        <w:tc>
          <w:tcPr>
            <w:tcW w:w="9498" w:type="dxa"/>
            <w:shd w:val="clear" w:color="auto" w:fill="F2F2F2"/>
            <w:hideMark/>
          </w:tcPr>
          <w:p w14:paraId="1DFEEA9E" w14:textId="77777777" w:rsidR="00B048DA" w:rsidRPr="005B644B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B644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77B6545" w14:textId="5B5730B1" w:rsidR="00B048DA" w:rsidRPr="005B644B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B644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5B644B" w:rsidRPr="005B644B">
              <w:rPr>
                <w:b/>
                <w:spacing w:val="50"/>
                <w:kern w:val="28"/>
                <w:sz w:val="20"/>
                <w:szCs w:val="20"/>
              </w:rPr>
              <w:t xml:space="preserve"> W ZAKRESIE PAKIETU NR 2</w:t>
            </w:r>
          </w:p>
        </w:tc>
      </w:tr>
    </w:tbl>
    <w:p w14:paraId="0BA1CB41" w14:textId="77777777" w:rsidR="00B048DA" w:rsidRPr="005B644B" w:rsidRDefault="00B048DA" w:rsidP="00B048DA">
      <w:pPr>
        <w:keepNext/>
        <w:spacing w:after="240"/>
        <w:outlineLvl w:val="0"/>
        <w:rPr>
          <w:b/>
          <w:sz w:val="20"/>
          <w:szCs w:val="20"/>
        </w:rPr>
      </w:pPr>
    </w:p>
    <w:p w14:paraId="58FF3076" w14:textId="77777777" w:rsidR="00B048DA" w:rsidRPr="005B644B" w:rsidRDefault="00B048DA" w:rsidP="005B644B">
      <w:pPr>
        <w:spacing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5B644B">
        <w:rPr>
          <w:rFonts w:eastAsia="Calibri"/>
          <w:sz w:val="20"/>
          <w:szCs w:val="20"/>
          <w:lang w:eastAsia="en-US"/>
        </w:rPr>
        <w:t xml:space="preserve">Dotyczy </w:t>
      </w:r>
      <w:r w:rsidRPr="005B644B">
        <w:rPr>
          <w:sz w:val="20"/>
          <w:szCs w:val="20"/>
        </w:rPr>
        <w:t>postępowania o udzielenie zamówienia publicznego</w:t>
      </w:r>
      <w:r w:rsidRPr="005B644B">
        <w:rPr>
          <w:rFonts w:eastAsia="Calibri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B644B" w14:paraId="382DB510" w14:textId="77777777" w:rsidTr="00B048DA">
        <w:tc>
          <w:tcPr>
            <w:tcW w:w="2269" w:type="dxa"/>
            <w:shd w:val="clear" w:color="auto" w:fill="auto"/>
          </w:tcPr>
          <w:p w14:paraId="50F31361" w14:textId="77777777" w:rsidR="00B048DA" w:rsidRPr="005B644B" w:rsidRDefault="00B048DA" w:rsidP="005B644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83B5B63" w14:textId="77777777" w:rsidR="00B048DA" w:rsidRPr="005B644B" w:rsidRDefault="00343DB8" w:rsidP="005B644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5B644B">
              <w:rPr>
                <w:bCs/>
                <w:sz w:val="20"/>
                <w:szCs w:val="20"/>
              </w:rPr>
              <w:t>Opieka serwisowa strategicznej aparatury medycznej: tomografu komputerowego Philips Ingenuity Core 128, aparatów do znieczulania z Zespołu Bloków Operacyjnych oraz aparatów RTG marki Philips</w:t>
            </w:r>
          </w:p>
        </w:tc>
      </w:tr>
      <w:tr w:rsidR="00343DB8" w:rsidRPr="005B644B" w14:paraId="6B2C2B43" w14:textId="77777777" w:rsidTr="00272B60">
        <w:tc>
          <w:tcPr>
            <w:tcW w:w="2269" w:type="dxa"/>
            <w:shd w:val="clear" w:color="auto" w:fill="auto"/>
          </w:tcPr>
          <w:p w14:paraId="4C880752" w14:textId="77777777" w:rsidR="00343DB8" w:rsidRPr="005B644B" w:rsidRDefault="00343DB8" w:rsidP="005B644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98DACD5" w14:textId="77777777" w:rsidR="00343DB8" w:rsidRPr="005B644B" w:rsidRDefault="00343DB8" w:rsidP="005B644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5B644B">
              <w:rPr>
                <w:bCs/>
                <w:sz w:val="20"/>
                <w:szCs w:val="20"/>
              </w:rPr>
              <w:t>ZP/65/2024</w:t>
            </w:r>
          </w:p>
        </w:tc>
      </w:tr>
    </w:tbl>
    <w:p w14:paraId="188498E9" w14:textId="77777777" w:rsidR="00B048DA" w:rsidRPr="005B644B" w:rsidRDefault="00B048DA" w:rsidP="005B644B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0"/>
          <w:szCs w:val="20"/>
        </w:rPr>
      </w:pPr>
    </w:p>
    <w:p w14:paraId="48E30031" w14:textId="74C39D22" w:rsidR="008642B3" w:rsidRPr="005B644B" w:rsidRDefault="00B048DA" w:rsidP="005B644B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sz w:val="20"/>
          <w:szCs w:val="20"/>
        </w:rPr>
      </w:pPr>
      <w:r w:rsidRPr="005B644B">
        <w:rPr>
          <w:sz w:val="20"/>
          <w:szCs w:val="20"/>
        </w:rPr>
        <w:t xml:space="preserve">Zamawiający, działając </w:t>
      </w:r>
      <w:r w:rsidR="00C65E53" w:rsidRPr="005B644B">
        <w:rPr>
          <w:sz w:val="20"/>
          <w:szCs w:val="20"/>
        </w:rPr>
        <w:t>na podstawie art. 253 ust. 1</w:t>
      </w:r>
      <w:r w:rsidR="00836DAF" w:rsidRPr="005B644B">
        <w:rPr>
          <w:sz w:val="20"/>
          <w:szCs w:val="20"/>
        </w:rPr>
        <w:t xml:space="preserve"> pkt. 1 i ust. 2</w:t>
      </w:r>
      <w:r w:rsidR="00C65E53" w:rsidRPr="005B644B">
        <w:rPr>
          <w:sz w:val="20"/>
          <w:szCs w:val="20"/>
        </w:rPr>
        <w:t xml:space="preserve"> ustawy z dnia 11 września 2019r. Prawo zamówień publicznych </w:t>
      </w:r>
      <w:r w:rsidR="00343DB8" w:rsidRPr="005B644B">
        <w:rPr>
          <w:sz w:val="20"/>
          <w:szCs w:val="20"/>
        </w:rPr>
        <w:t>(t.j. Dz. U. z 2024 poz. 1320)</w:t>
      </w:r>
      <w:r w:rsidR="00C65E53" w:rsidRPr="005B644B">
        <w:rPr>
          <w:sz w:val="20"/>
          <w:szCs w:val="20"/>
        </w:rPr>
        <w:t>, zwanej dalej „ustawą Pzp”</w:t>
      </w:r>
      <w:r w:rsidR="00D26ED6" w:rsidRPr="005B644B">
        <w:rPr>
          <w:sz w:val="20"/>
          <w:szCs w:val="20"/>
        </w:rPr>
        <w:t xml:space="preserve">, </w:t>
      </w:r>
      <w:r w:rsidR="00C65E53" w:rsidRPr="005B644B">
        <w:rPr>
          <w:sz w:val="20"/>
          <w:szCs w:val="20"/>
        </w:rPr>
        <w:t>informuje</w:t>
      </w:r>
      <w:r w:rsidR="00D26ED6" w:rsidRPr="005B644B">
        <w:rPr>
          <w:sz w:val="20"/>
          <w:szCs w:val="20"/>
        </w:rPr>
        <w:t xml:space="preserve">, że w toczącym się postępowaniu o udzielenie zamówienia publicznego, jako </w:t>
      </w:r>
      <w:r w:rsidR="00756CDA" w:rsidRPr="005B644B">
        <w:rPr>
          <w:sz w:val="20"/>
          <w:szCs w:val="20"/>
        </w:rPr>
        <w:t>najkorzystniejsz</w:t>
      </w:r>
      <w:r w:rsidR="00D26ED6" w:rsidRPr="005B644B">
        <w:rPr>
          <w:sz w:val="20"/>
          <w:szCs w:val="20"/>
        </w:rPr>
        <w:t xml:space="preserve">a wybrana została </w:t>
      </w:r>
      <w:r w:rsidR="00756CDA" w:rsidRPr="005B644B">
        <w:rPr>
          <w:sz w:val="20"/>
          <w:szCs w:val="20"/>
        </w:rPr>
        <w:t>ofer</w:t>
      </w:r>
      <w:r w:rsidR="00D26ED6" w:rsidRPr="005B644B">
        <w:rPr>
          <w:sz w:val="20"/>
          <w:szCs w:val="20"/>
        </w:rPr>
        <w:t>t</w:t>
      </w:r>
      <w:r w:rsidR="009F0E5C" w:rsidRPr="005B644B">
        <w:rPr>
          <w:sz w:val="20"/>
          <w:szCs w:val="20"/>
        </w:rPr>
        <w:t>a</w:t>
      </w:r>
      <w:r w:rsidRPr="005B644B">
        <w:rPr>
          <w:sz w:val="20"/>
          <w:szCs w:val="20"/>
        </w:rPr>
        <w:t xml:space="preserve"> złożona przez wykonawcę</w:t>
      </w:r>
      <w:r w:rsidR="00D26ED6" w:rsidRPr="005B644B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3DB8" w:rsidRPr="005B644B" w14:paraId="7C594A02" w14:textId="77777777" w:rsidTr="00272B60">
        <w:trPr>
          <w:cantSplit/>
        </w:trPr>
        <w:tc>
          <w:tcPr>
            <w:tcW w:w="9498" w:type="dxa"/>
          </w:tcPr>
          <w:p w14:paraId="478B3277" w14:textId="77777777" w:rsidR="00343DB8" w:rsidRPr="005B644B" w:rsidRDefault="00343DB8" w:rsidP="005B64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B644B">
              <w:rPr>
                <w:b/>
                <w:bCs/>
                <w:sz w:val="20"/>
                <w:szCs w:val="20"/>
              </w:rPr>
              <w:t xml:space="preserve">Część nr </w:t>
            </w:r>
            <w:r w:rsidRPr="005B644B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5B644B">
              <w:rPr>
                <w:sz w:val="20"/>
                <w:szCs w:val="20"/>
              </w:rPr>
              <w:t xml:space="preserve">: </w:t>
            </w:r>
            <w:r w:rsidRPr="005B644B">
              <w:rPr>
                <w:color w:val="000000"/>
                <w:sz w:val="20"/>
                <w:szCs w:val="20"/>
              </w:rPr>
              <w:t>Pakiet nr 2 - Opieka serwisowa 6 aparatów do znieczulania marki GE z Zespołu Bloków Operacyjnych</w:t>
            </w:r>
          </w:p>
          <w:p w14:paraId="421BD0D4" w14:textId="77777777" w:rsidR="00343DB8" w:rsidRPr="005B644B" w:rsidRDefault="00343DB8" w:rsidP="005B64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B644B">
              <w:rPr>
                <w:b/>
                <w:sz w:val="20"/>
                <w:szCs w:val="20"/>
              </w:rPr>
              <w:t>GE Medical Systems Polska Sp. z o.o.</w:t>
            </w:r>
          </w:p>
          <w:p w14:paraId="40272770" w14:textId="77777777" w:rsidR="00343DB8" w:rsidRPr="005B644B" w:rsidRDefault="00343DB8" w:rsidP="005B644B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5B644B">
              <w:rPr>
                <w:bCs/>
                <w:sz w:val="20"/>
                <w:szCs w:val="20"/>
              </w:rPr>
              <w:t xml:space="preserve">Wołoska 9  </w:t>
            </w:r>
          </w:p>
          <w:p w14:paraId="3920C609" w14:textId="77777777" w:rsidR="00343DB8" w:rsidRPr="005B644B" w:rsidRDefault="00343DB8" w:rsidP="005B644B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5B644B">
              <w:rPr>
                <w:bCs/>
                <w:sz w:val="20"/>
                <w:szCs w:val="20"/>
              </w:rPr>
              <w:t>02-583 Warszawa</w:t>
            </w:r>
          </w:p>
          <w:p w14:paraId="395A12A6" w14:textId="77777777" w:rsidR="00343DB8" w:rsidRPr="005B644B" w:rsidRDefault="00343DB8" w:rsidP="005B644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za cenę wykonania przedmiotu zamówienia w wysokości</w:t>
            </w:r>
            <w:r w:rsidRPr="005B644B">
              <w:rPr>
                <w:b/>
                <w:sz w:val="20"/>
                <w:szCs w:val="20"/>
              </w:rPr>
              <w:t xml:space="preserve"> 83 980.80 zł brutto</w:t>
            </w:r>
            <w:r w:rsidRPr="005B644B">
              <w:rPr>
                <w:bCs/>
                <w:sz w:val="20"/>
                <w:szCs w:val="20"/>
              </w:rPr>
              <w:t>.</w:t>
            </w:r>
          </w:p>
          <w:p w14:paraId="4F8A39CE" w14:textId="77777777" w:rsidR="00343DB8" w:rsidRPr="005B644B" w:rsidRDefault="00343DB8" w:rsidP="005B644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  <w:u w:val="single"/>
              </w:rPr>
              <w:t>Uzasadnienie wyboru</w:t>
            </w:r>
            <w:r w:rsidRPr="005B644B">
              <w:rPr>
                <w:sz w:val="20"/>
                <w:szCs w:val="20"/>
              </w:rPr>
              <w:t>:</w:t>
            </w:r>
          </w:p>
          <w:p w14:paraId="04D862F7" w14:textId="57AAE59C" w:rsidR="00343DB8" w:rsidRPr="005B644B" w:rsidRDefault="00343DB8" w:rsidP="005B644B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 xml:space="preserve">Oferta </w:t>
            </w:r>
            <w:r w:rsidR="005B644B" w:rsidRPr="005B644B">
              <w:rPr>
                <w:sz w:val="20"/>
                <w:szCs w:val="20"/>
              </w:rPr>
              <w:t>spełniająca</w:t>
            </w:r>
            <w:r w:rsidRPr="005B644B">
              <w:rPr>
                <w:sz w:val="20"/>
                <w:szCs w:val="20"/>
              </w:rPr>
              <w:t xml:space="preserve"> wymogi SWZ.</w:t>
            </w:r>
          </w:p>
        </w:tc>
      </w:tr>
    </w:tbl>
    <w:p w14:paraId="08793C58" w14:textId="77777777" w:rsidR="00992FF5" w:rsidRPr="005B644B" w:rsidRDefault="00992FF5" w:rsidP="005B644B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 w:rsidRPr="005B644B">
        <w:rPr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5B644B" w14:paraId="3489A655" w14:textId="77777777" w:rsidTr="005B64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0CBB22" w14:textId="77777777" w:rsidR="00992FF5" w:rsidRPr="005B644B" w:rsidRDefault="00992FF5" w:rsidP="005B644B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5B644B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73E5E9" w14:textId="77777777" w:rsidR="00992FF5" w:rsidRPr="005B644B" w:rsidRDefault="00992FF5" w:rsidP="005B644B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5B644B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47FE54" w14:textId="77777777" w:rsidR="00992FF5" w:rsidRPr="005B644B" w:rsidRDefault="00992FF5" w:rsidP="005B644B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5B644B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F49876" w14:textId="77777777" w:rsidR="00992FF5" w:rsidRPr="005B644B" w:rsidRDefault="00992FF5" w:rsidP="005B644B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5B644B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43DB8" w:rsidRPr="005B644B" w14:paraId="6DEAAB53" w14:textId="77777777" w:rsidTr="005B64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C1EB" w14:textId="77777777" w:rsidR="00343DB8" w:rsidRPr="005B644B" w:rsidRDefault="00343DB8" w:rsidP="005B644B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2 - Pakiet nr 2 - Opieka serwisowa 6 aparatów do znieczulania marki GE z Zespołu Bloków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FCE9" w14:textId="77777777" w:rsidR="00343DB8" w:rsidRPr="005B644B" w:rsidRDefault="00343DB8" w:rsidP="005B64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B644B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3C0E3463" w14:textId="77777777" w:rsidR="00343DB8" w:rsidRPr="005B644B" w:rsidRDefault="00343DB8" w:rsidP="005B644B">
            <w:pPr>
              <w:spacing w:line="276" w:lineRule="auto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Wołoska 9</w:t>
            </w:r>
          </w:p>
          <w:p w14:paraId="07FC8738" w14:textId="77777777" w:rsidR="00343DB8" w:rsidRPr="005B644B" w:rsidRDefault="00343DB8" w:rsidP="005B64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02-583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C2D3B" w14:textId="77777777" w:rsidR="00343DB8" w:rsidRPr="005B644B" w:rsidRDefault="00343DB8" w:rsidP="005B644B">
            <w:pPr>
              <w:spacing w:before="40" w:after="40" w:line="276" w:lineRule="auto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1 - Cena - 240.00</w:t>
            </w:r>
          </w:p>
          <w:p w14:paraId="02C031FD" w14:textId="77777777" w:rsidR="00343DB8" w:rsidRPr="005B644B" w:rsidRDefault="00343DB8" w:rsidP="005B644B">
            <w:pPr>
              <w:spacing w:before="40" w:after="40" w:line="276" w:lineRule="auto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2 - Autoryzacja - 120.00</w:t>
            </w:r>
          </w:p>
          <w:p w14:paraId="224A6CA3" w14:textId="77777777" w:rsidR="00343DB8" w:rsidRPr="005B644B" w:rsidRDefault="00343DB8" w:rsidP="005B644B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65C3" w14:textId="77777777" w:rsidR="00343DB8" w:rsidRPr="005B644B" w:rsidRDefault="00343DB8" w:rsidP="005B644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 xml:space="preserve">  400,00</w:t>
            </w:r>
          </w:p>
        </w:tc>
      </w:tr>
      <w:tr w:rsidR="00343DB8" w:rsidRPr="005B644B" w14:paraId="7286E775" w14:textId="77777777" w:rsidTr="005B64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85EA" w14:textId="77777777" w:rsidR="00343DB8" w:rsidRPr="005B644B" w:rsidRDefault="00343DB8" w:rsidP="005B644B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2 - Pakiet nr 2 - Opieka serwisowa 6 aparatów do znieczulania marki GE z Zespołu Bloków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D3819" w14:textId="77777777" w:rsidR="00343DB8" w:rsidRPr="005B644B" w:rsidRDefault="00343DB8" w:rsidP="005B64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B644B">
              <w:rPr>
                <w:b/>
                <w:bCs/>
                <w:sz w:val="20"/>
                <w:szCs w:val="20"/>
              </w:rPr>
              <w:t>ANMEDIQ S.C. Eryk Goś Paweł Pyrzalski</w:t>
            </w:r>
          </w:p>
          <w:p w14:paraId="252E0BF9" w14:textId="77777777" w:rsidR="00343DB8" w:rsidRPr="005B644B" w:rsidRDefault="00343DB8" w:rsidP="005B644B">
            <w:pPr>
              <w:spacing w:line="276" w:lineRule="auto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Zachodnia 5</w:t>
            </w:r>
          </w:p>
          <w:p w14:paraId="728E10B8" w14:textId="77777777" w:rsidR="00343DB8" w:rsidRPr="005B644B" w:rsidRDefault="00343DB8" w:rsidP="005B64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05-552 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44B3" w14:textId="77777777" w:rsidR="00343DB8" w:rsidRPr="005B644B" w:rsidRDefault="00343DB8" w:rsidP="005B644B">
            <w:pPr>
              <w:spacing w:before="40" w:after="40" w:line="276" w:lineRule="auto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1 - Cena - 0.00</w:t>
            </w:r>
          </w:p>
          <w:p w14:paraId="3D6C698F" w14:textId="77777777" w:rsidR="00343DB8" w:rsidRPr="005B644B" w:rsidRDefault="00343DB8" w:rsidP="005B644B">
            <w:pPr>
              <w:spacing w:before="40" w:after="40" w:line="276" w:lineRule="auto"/>
              <w:rPr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2 - Autoryzacja - 0.00</w:t>
            </w:r>
          </w:p>
          <w:p w14:paraId="031A6753" w14:textId="77777777" w:rsidR="00343DB8" w:rsidRPr="005B644B" w:rsidRDefault="00343DB8" w:rsidP="005B644B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>3 - Czas reakcji serwisowej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A7C7F" w14:textId="77777777" w:rsidR="00343DB8" w:rsidRPr="005B644B" w:rsidRDefault="00343DB8" w:rsidP="005B644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5B644B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6DB8BA48" w14:textId="554CD544"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05BC0" w14:textId="77777777" w:rsidR="008705AB" w:rsidRDefault="008705AB">
      <w:r>
        <w:separator/>
      </w:r>
    </w:p>
  </w:endnote>
  <w:endnote w:type="continuationSeparator" w:id="0">
    <w:p w14:paraId="77908FE6" w14:textId="77777777" w:rsidR="008705AB" w:rsidRDefault="0087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4214A" w14:textId="77777777" w:rsidR="00343DB8" w:rsidRDefault="00343D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E30F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F95CC" w14:textId="77777777" w:rsidR="00343DB8" w:rsidRDefault="00343D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4868E" w14:textId="77777777" w:rsidR="008705AB" w:rsidRDefault="008705AB">
      <w:r>
        <w:separator/>
      </w:r>
    </w:p>
  </w:footnote>
  <w:footnote w:type="continuationSeparator" w:id="0">
    <w:p w14:paraId="7A4F9348" w14:textId="77777777" w:rsidR="008705AB" w:rsidRDefault="00870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1F97F" w14:textId="77777777" w:rsidR="00343DB8" w:rsidRDefault="00343D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991E" w14:textId="77777777" w:rsidR="00343DB8" w:rsidRDefault="00343D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1384A" w14:textId="77777777" w:rsidR="00343DB8" w:rsidRDefault="00343D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5A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3DB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B644B"/>
    <w:rsid w:val="005E5BFF"/>
    <w:rsid w:val="00607F9B"/>
    <w:rsid w:val="00644DCB"/>
    <w:rsid w:val="00657C1E"/>
    <w:rsid w:val="006E3089"/>
    <w:rsid w:val="00712C39"/>
    <w:rsid w:val="00756CDA"/>
    <w:rsid w:val="00763BCF"/>
    <w:rsid w:val="007E2ACC"/>
    <w:rsid w:val="007E68C5"/>
    <w:rsid w:val="00832144"/>
    <w:rsid w:val="00836DAF"/>
    <w:rsid w:val="008567C7"/>
    <w:rsid w:val="008642B3"/>
    <w:rsid w:val="008705AB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22D5B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147D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BC89C"/>
  <w15:chartTrackingRefBased/>
  <w15:docId w15:val="{6F9A593B-57F8-4A81-981B-2621237F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2025-01-20T12:32:00Z</dcterms:created>
  <dcterms:modified xsi:type="dcterms:W3CDTF">2025-01-22T09:32:00Z</dcterms:modified>
</cp:coreProperties>
</file>