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E484E" w14:textId="77777777" w:rsidR="00FB7F50" w:rsidRPr="00F51A44" w:rsidRDefault="0034047A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F51A44">
        <w:rPr>
          <w:rFonts w:ascii="Verdana" w:hAnsi="Verdana"/>
          <w:sz w:val="18"/>
          <w:szCs w:val="18"/>
        </w:rPr>
        <w:t>Kraków</w:t>
      </w:r>
      <w:r w:rsidR="00FB7F50" w:rsidRPr="00F51A44">
        <w:rPr>
          <w:rFonts w:ascii="Verdana" w:hAnsi="Verdana"/>
          <w:sz w:val="18"/>
          <w:szCs w:val="18"/>
        </w:rPr>
        <w:t xml:space="preserve"> dnia: </w:t>
      </w:r>
      <w:r w:rsidRPr="00F51A44">
        <w:rPr>
          <w:rFonts w:ascii="Verdana" w:hAnsi="Verdana"/>
          <w:sz w:val="18"/>
          <w:szCs w:val="18"/>
        </w:rPr>
        <w:t>2025-01-21</w:t>
      </w:r>
    </w:p>
    <w:p w14:paraId="38F8A4EA" w14:textId="77777777" w:rsidR="00FB7F50" w:rsidRPr="00F51A44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35DB70E9" w14:textId="77777777" w:rsidR="0034047A" w:rsidRPr="00F51A44" w:rsidRDefault="0034047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51A4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E87748F" w14:textId="77777777" w:rsidR="0034047A" w:rsidRPr="00F51A44" w:rsidRDefault="0034047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51A4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D8F6A96" w14:textId="77777777" w:rsidR="00FB7F50" w:rsidRPr="00F51A44" w:rsidRDefault="0034047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51A4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1F8F820" w14:textId="77777777" w:rsidR="00FB7F50" w:rsidRPr="00F51A44" w:rsidRDefault="0034047A" w:rsidP="00FB7F50">
      <w:pPr>
        <w:rPr>
          <w:rFonts w:ascii="Verdana" w:hAnsi="Verdana"/>
          <w:sz w:val="18"/>
          <w:szCs w:val="18"/>
        </w:rPr>
      </w:pPr>
      <w:r w:rsidRPr="00F51A44">
        <w:rPr>
          <w:rFonts w:ascii="Verdana" w:hAnsi="Verdana"/>
          <w:sz w:val="18"/>
          <w:szCs w:val="18"/>
        </w:rPr>
        <w:t>Al. Mickiewicza</w:t>
      </w:r>
      <w:r w:rsidR="00FB7F50" w:rsidRPr="00F51A44">
        <w:rPr>
          <w:rFonts w:ascii="Verdana" w:hAnsi="Verdana"/>
          <w:sz w:val="18"/>
          <w:szCs w:val="18"/>
        </w:rPr>
        <w:t xml:space="preserve"> </w:t>
      </w:r>
      <w:r w:rsidRPr="00F51A44">
        <w:rPr>
          <w:rFonts w:ascii="Verdana" w:hAnsi="Verdana"/>
          <w:sz w:val="18"/>
          <w:szCs w:val="18"/>
        </w:rPr>
        <w:t>30</w:t>
      </w:r>
    </w:p>
    <w:p w14:paraId="3753B260" w14:textId="77777777" w:rsidR="00FB7F50" w:rsidRPr="00F51A44" w:rsidRDefault="0034047A" w:rsidP="00FB7F50">
      <w:pPr>
        <w:rPr>
          <w:rFonts w:ascii="Verdana" w:hAnsi="Verdana"/>
          <w:sz w:val="18"/>
          <w:szCs w:val="18"/>
        </w:rPr>
      </w:pPr>
      <w:r w:rsidRPr="00F51A44">
        <w:rPr>
          <w:rFonts w:ascii="Verdana" w:hAnsi="Verdana"/>
          <w:sz w:val="18"/>
          <w:szCs w:val="18"/>
        </w:rPr>
        <w:t>30-059</w:t>
      </w:r>
      <w:r w:rsidR="00FB7F50" w:rsidRPr="00F51A44">
        <w:rPr>
          <w:rFonts w:ascii="Verdana" w:hAnsi="Verdana"/>
          <w:sz w:val="18"/>
          <w:szCs w:val="18"/>
        </w:rPr>
        <w:t xml:space="preserve"> </w:t>
      </w:r>
      <w:r w:rsidRPr="00F51A44">
        <w:rPr>
          <w:rFonts w:ascii="Verdana" w:hAnsi="Verdana"/>
          <w:sz w:val="18"/>
          <w:szCs w:val="18"/>
        </w:rPr>
        <w:t>Kraków</w:t>
      </w:r>
    </w:p>
    <w:p w14:paraId="20EEE30B" w14:textId="77777777" w:rsidR="008642B3" w:rsidRPr="00F51A44" w:rsidRDefault="00836DAF">
      <w:pPr>
        <w:pStyle w:val="Nagwek1"/>
        <w:spacing w:before="600"/>
        <w:rPr>
          <w:rFonts w:ascii="Verdana" w:hAnsi="Verdana"/>
          <w:sz w:val="18"/>
          <w:szCs w:val="18"/>
        </w:rPr>
      </w:pPr>
      <w:r w:rsidRPr="00F51A44">
        <w:rPr>
          <w:rFonts w:ascii="Verdana" w:hAnsi="Verdana"/>
          <w:sz w:val="18"/>
          <w:szCs w:val="18"/>
        </w:rPr>
        <w:t>OGŁOSZENIE</w:t>
      </w:r>
    </w:p>
    <w:p w14:paraId="0788F27E" w14:textId="77777777" w:rsidR="008642B3" w:rsidRPr="00F51A44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F51A44">
        <w:rPr>
          <w:rFonts w:ascii="Verdana" w:hAnsi="Verdana"/>
          <w:b/>
          <w:sz w:val="18"/>
          <w:szCs w:val="18"/>
        </w:rPr>
        <w:t xml:space="preserve">o </w:t>
      </w:r>
      <w:r w:rsidR="0054734E" w:rsidRPr="00F51A44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34047A" w:rsidRPr="00F51A44" w14:paraId="37C91205" w14:textId="77777777" w:rsidTr="00844802">
        <w:trPr>
          <w:trHeight w:val="638"/>
        </w:trPr>
        <w:tc>
          <w:tcPr>
            <w:tcW w:w="959" w:type="dxa"/>
            <w:shd w:val="clear" w:color="auto" w:fill="auto"/>
          </w:tcPr>
          <w:p w14:paraId="2BCB88EB" w14:textId="77777777" w:rsidR="0034047A" w:rsidRPr="00F51A44" w:rsidRDefault="0034047A" w:rsidP="0084480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A505B3D" w14:textId="77777777" w:rsidR="0034047A" w:rsidRPr="00F51A44" w:rsidRDefault="0034047A" w:rsidP="0084480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F51A44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F51A4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51A44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F51A4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51A4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>dostawa urządzeń komputerowych do budynku D3 - DE-dzp.272-700/24</w:t>
            </w:r>
            <w:r w:rsidRPr="00F51A4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51A4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51A4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F51A44">
              <w:rPr>
                <w:rFonts w:ascii="Verdana" w:hAnsi="Verdana"/>
                <w:b/>
                <w:sz w:val="18"/>
                <w:szCs w:val="18"/>
              </w:rPr>
              <w:t xml:space="preserve"> DE-dzp.272-700/24</w:t>
            </w:r>
            <w:r w:rsidRPr="00F51A4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7C52202" w14:textId="77777777" w:rsidR="008642B3" w:rsidRPr="00F51A44" w:rsidRDefault="00C65E53" w:rsidP="00F17110">
      <w:pPr>
        <w:pStyle w:val="Nagwek"/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F51A44">
        <w:rPr>
          <w:rFonts w:ascii="Verdana" w:hAnsi="Verdana"/>
          <w:sz w:val="18"/>
          <w:szCs w:val="18"/>
        </w:rPr>
        <w:t>Zamawiający,</w:t>
      </w:r>
      <w:r w:rsidRPr="00F51A44">
        <w:rPr>
          <w:rFonts w:ascii="Verdana" w:hAnsi="Verdana"/>
          <w:b/>
          <w:sz w:val="18"/>
          <w:szCs w:val="18"/>
        </w:rPr>
        <w:t xml:space="preserve"> </w:t>
      </w:r>
      <w:r w:rsidR="00F17110" w:rsidRPr="00F51A44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F51A44">
        <w:rPr>
          <w:rFonts w:ascii="Verdana" w:hAnsi="Verdana"/>
          <w:b/>
          <w:sz w:val="18"/>
          <w:szCs w:val="18"/>
        </w:rPr>
        <w:t xml:space="preserve">, </w:t>
      </w:r>
      <w:r w:rsidRPr="00F51A44">
        <w:rPr>
          <w:rFonts w:ascii="Verdana" w:hAnsi="Verdana"/>
          <w:sz w:val="18"/>
          <w:szCs w:val="18"/>
        </w:rPr>
        <w:t>działając na podstawie art. 253 ust. 1</w:t>
      </w:r>
      <w:r w:rsidR="00836DAF" w:rsidRPr="00F51A44">
        <w:rPr>
          <w:rFonts w:ascii="Verdana" w:hAnsi="Verdana"/>
          <w:sz w:val="18"/>
          <w:szCs w:val="18"/>
        </w:rPr>
        <w:t xml:space="preserve"> pkt. 1 i ust. 2</w:t>
      </w:r>
      <w:r w:rsidRPr="00F51A44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4E28B8" w:rsidRPr="00F51A44">
        <w:rPr>
          <w:rFonts w:ascii="Verdana" w:hAnsi="Verdana"/>
          <w:sz w:val="18"/>
          <w:szCs w:val="18"/>
        </w:rPr>
        <w:t xml:space="preserve"> (Dz.U.2024.1320 </w:t>
      </w:r>
      <w:proofErr w:type="spellStart"/>
      <w:r w:rsidR="004E28B8" w:rsidRPr="00F51A44">
        <w:rPr>
          <w:rFonts w:ascii="Verdana" w:hAnsi="Verdana"/>
          <w:sz w:val="18"/>
          <w:szCs w:val="18"/>
        </w:rPr>
        <w:t>t.j</w:t>
      </w:r>
      <w:proofErr w:type="spellEnd"/>
      <w:r w:rsidR="004E28B8" w:rsidRPr="00F51A44">
        <w:rPr>
          <w:rFonts w:ascii="Verdana" w:hAnsi="Verdana"/>
          <w:sz w:val="18"/>
          <w:szCs w:val="18"/>
        </w:rPr>
        <w:t xml:space="preserve">. ze zm.) </w:t>
      </w:r>
      <w:r w:rsidRPr="00F51A44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F51A44">
        <w:rPr>
          <w:rFonts w:ascii="Verdana" w:hAnsi="Verdana"/>
          <w:sz w:val="18"/>
          <w:szCs w:val="18"/>
        </w:rPr>
        <w:t>Pzp</w:t>
      </w:r>
      <w:proofErr w:type="spellEnd"/>
      <w:r w:rsidRPr="00F51A44">
        <w:rPr>
          <w:rFonts w:ascii="Verdana" w:hAnsi="Verdana"/>
          <w:sz w:val="18"/>
          <w:szCs w:val="18"/>
        </w:rPr>
        <w:t>”</w:t>
      </w:r>
      <w:r w:rsidR="00D26ED6" w:rsidRPr="00F51A44">
        <w:rPr>
          <w:rFonts w:ascii="Verdana" w:hAnsi="Verdana"/>
          <w:sz w:val="18"/>
          <w:szCs w:val="18"/>
        </w:rPr>
        <w:t xml:space="preserve">, </w:t>
      </w:r>
      <w:r w:rsidRPr="00F51A44">
        <w:rPr>
          <w:rFonts w:ascii="Verdana" w:hAnsi="Verdana"/>
          <w:sz w:val="18"/>
          <w:szCs w:val="18"/>
        </w:rPr>
        <w:t>informuje</w:t>
      </w:r>
      <w:r w:rsidR="00D26ED6" w:rsidRPr="00F51A44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F51A44">
        <w:rPr>
          <w:rFonts w:ascii="Verdana" w:hAnsi="Verdana"/>
          <w:sz w:val="18"/>
          <w:szCs w:val="18"/>
        </w:rPr>
        <w:t>najkorzystniejsz</w:t>
      </w:r>
      <w:r w:rsidR="00D26ED6" w:rsidRPr="00F51A44">
        <w:rPr>
          <w:rFonts w:ascii="Verdana" w:hAnsi="Verdana"/>
          <w:sz w:val="18"/>
          <w:szCs w:val="18"/>
        </w:rPr>
        <w:t xml:space="preserve">a wybrana została </w:t>
      </w:r>
      <w:r w:rsidR="00756CDA" w:rsidRPr="00F51A44">
        <w:rPr>
          <w:rFonts w:ascii="Verdana" w:hAnsi="Verdana"/>
          <w:sz w:val="18"/>
          <w:szCs w:val="18"/>
        </w:rPr>
        <w:t>ofer</w:t>
      </w:r>
      <w:r w:rsidR="00D26ED6" w:rsidRPr="00F51A44">
        <w:rPr>
          <w:rFonts w:ascii="Verdana" w:hAnsi="Verdana"/>
          <w:sz w:val="18"/>
          <w:szCs w:val="18"/>
        </w:rPr>
        <w:t>t</w:t>
      </w:r>
      <w:r w:rsidR="009F0E5C" w:rsidRPr="00F51A44">
        <w:rPr>
          <w:rFonts w:ascii="Verdana" w:hAnsi="Verdana"/>
          <w:sz w:val="18"/>
          <w:szCs w:val="18"/>
        </w:rPr>
        <w:t>a</w:t>
      </w:r>
      <w:r w:rsidR="00D26ED6" w:rsidRPr="00F51A44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51A44" w:rsidRPr="00F51A44" w14:paraId="37D48550" w14:textId="77777777" w:rsidTr="003468CC">
        <w:trPr>
          <w:cantSplit/>
        </w:trPr>
        <w:tc>
          <w:tcPr>
            <w:tcW w:w="9498" w:type="dxa"/>
          </w:tcPr>
          <w:p w14:paraId="290BF2FD" w14:textId="77777777" w:rsidR="00F51A44" w:rsidRPr="00C8089C" w:rsidRDefault="00F51A44" w:rsidP="00C8089C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8089C">
              <w:rPr>
                <w:rFonts w:ascii="Verdana" w:hAnsi="Verdana"/>
                <w:b/>
                <w:sz w:val="18"/>
                <w:szCs w:val="18"/>
              </w:rPr>
              <w:t>Zadanie częściowe nr 1</w:t>
            </w:r>
          </w:p>
          <w:p w14:paraId="4A758E21" w14:textId="77777777" w:rsidR="00F51A44" w:rsidRPr="00C8089C" w:rsidRDefault="00F51A44" w:rsidP="00C8089C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C8089C">
              <w:rPr>
                <w:rFonts w:ascii="Verdana" w:hAnsi="Verdana"/>
                <w:b/>
                <w:sz w:val="18"/>
                <w:szCs w:val="18"/>
              </w:rPr>
              <w:t>Framko</w:t>
            </w:r>
            <w:proofErr w:type="spellEnd"/>
            <w:r w:rsidRPr="00C8089C">
              <w:rPr>
                <w:rFonts w:ascii="Verdana" w:hAnsi="Verdana"/>
                <w:b/>
                <w:sz w:val="18"/>
                <w:szCs w:val="18"/>
              </w:rPr>
              <w:t xml:space="preserve"> 2 spółka jawna J. Strykowski S. Miazga</w:t>
            </w:r>
          </w:p>
          <w:p w14:paraId="1ADA6700" w14:textId="77777777" w:rsidR="00F51A44" w:rsidRPr="00C8089C" w:rsidRDefault="00F51A44" w:rsidP="00C8089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8089C">
              <w:rPr>
                <w:rFonts w:ascii="Verdana" w:hAnsi="Verdana"/>
                <w:bCs/>
                <w:sz w:val="18"/>
                <w:szCs w:val="18"/>
              </w:rPr>
              <w:t>Ul. Duża 22</w:t>
            </w:r>
          </w:p>
          <w:p w14:paraId="47AE2AC4" w14:textId="77777777" w:rsidR="00F51A44" w:rsidRPr="00C8089C" w:rsidRDefault="00F51A44" w:rsidP="00C8089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8089C">
              <w:rPr>
                <w:rFonts w:ascii="Verdana" w:hAnsi="Verdana"/>
                <w:bCs/>
                <w:sz w:val="18"/>
                <w:szCs w:val="18"/>
              </w:rPr>
              <w:t>25-013 Kielce</w:t>
            </w:r>
          </w:p>
          <w:p w14:paraId="7FAB6AC7" w14:textId="77777777" w:rsidR="00F51A44" w:rsidRPr="00C8089C" w:rsidRDefault="00F51A44" w:rsidP="00C8089C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8089C">
              <w:rPr>
                <w:rFonts w:ascii="Verdana" w:hAnsi="Verdana"/>
                <w:bCs/>
                <w:sz w:val="18"/>
                <w:szCs w:val="18"/>
              </w:rPr>
              <w:t xml:space="preserve">za cenę oferty brutto: </w:t>
            </w:r>
            <w:r w:rsidRPr="00C8089C">
              <w:rPr>
                <w:rFonts w:ascii="Verdana" w:hAnsi="Verdana"/>
                <w:b/>
                <w:sz w:val="18"/>
                <w:szCs w:val="18"/>
              </w:rPr>
              <w:t>125 672,24 zł.</w:t>
            </w:r>
          </w:p>
          <w:p w14:paraId="6E2C62BB" w14:textId="77777777" w:rsidR="00F51A44" w:rsidRPr="00F51A44" w:rsidRDefault="00F51A44" w:rsidP="00C8089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8089C">
              <w:rPr>
                <w:rFonts w:ascii="Verdana" w:hAnsi="Verdana"/>
                <w:bCs/>
                <w:sz w:val="18"/>
                <w:szCs w:val="18"/>
              </w:rPr>
              <w:t>Uzasadnienie wyboru: Oferta najkorzystniejsza zgodnie z kryterium oceny ofert.</w:t>
            </w:r>
          </w:p>
        </w:tc>
      </w:tr>
      <w:tr w:rsidR="00F51A44" w:rsidRPr="00F51A44" w14:paraId="1801DEBF" w14:textId="77777777" w:rsidTr="003468CC">
        <w:trPr>
          <w:cantSplit/>
        </w:trPr>
        <w:tc>
          <w:tcPr>
            <w:tcW w:w="9498" w:type="dxa"/>
          </w:tcPr>
          <w:p w14:paraId="6F0B1EC2" w14:textId="77777777" w:rsidR="00F51A44" w:rsidRPr="00F51A44" w:rsidRDefault="00F51A44" w:rsidP="003468CC">
            <w:pPr>
              <w:spacing w:before="12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>Zadanie częściowe nr 3</w:t>
            </w:r>
          </w:p>
          <w:p w14:paraId="18A7EA5F" w14:textId="77777777" w:rsidR="00F51A44" w:rsidRPr="00F51A44" w:rsidRDefault="00F51A44" w:rsidP="003468CC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F51A44">
              <w:rPr>
                <w:rFonts w:ascii="Verdana" w:hAnsi="Verdana"/>
                <w:b/>
                <w:sz w:val="18"/>
                <w:szCs w:val="18"/>
              </w:rPr>
              <w:t>Syriana</w:t>
            </w:r>
            <w:proofErr w:type="spellEnd"/>
            <w:r w:rsidRPr="00F51A44">
              <w:rPr>
                <w:rFonts w:ascii="Verdana" w:hAnsi="Verdana"/>
                <w:b/>
                <w:sz w:val="18"/>
                <w:szCs w:val="18"/>
              </w:rPr>
              <w:t xml:space="preserve"> Joanna Fisher</w:t>
            </w:r>
          </w:p>
          <w:p w14:paraId="7CD6F595" w14:textId="77777777" w:rsidR="00F51A44" w:rsidRPr="00F51A44" w:rsidRDefault="00F51A44" w:rsidP="003468C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51A44">
              <w:rPr>
                <w:rFonts w:ascii="Verdana" w:hAnsi="Verdana"/>
                <w:bCs/>
                <w:sz w:val="18"/>
                <w:szCs w:val="18"/>
              </w:rPr>
              <w:t>Porębskiego 28/17</w:t>
            </w:r>
          </w:p>
          <w:p w14:paraId="5D98425F" w14:textId="77777777" w:rsidR="00F51A44" w:rsidRPr="00F51A44" w:rsidRDefault="00F51A44" w:rsidP="003468C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51A44">
              <w:rPr>
                <w:rFonts w:ascii="Verdana" w:hAnsi="Verdana"/>
                <w:bCs/>
                <w:sz w:val="18"/>
                <w:szCs w:val="18"/>
              </w:rPr>
              <w:t>80-180 Gdańsk</w:t>
            </w:r>
          </w:p>
          <w:p w14:paraId="3537306C" w14:textId="77777777" w:rsidR="00F51A44" w:rsidRPr="00F51A44" w:rsidRDefault="00F51A44" w:rsidP="003468CC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F51A44">
              <w:rPr>
                <w:rFonts w:ascii="Verdana" w:hAnsi="Verdana"/>
                <w:b/>
                <w:sz w:val="18"/>
                <w:szCs w:val="18"/>
              </w:rPr>
              <w:t>5 830.20 zł</w:t>
            </w:r>
            <w:r w:rsidRPr="00F51A4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1496705" w14:textId="77777777" w:rsidR="00F51A44" w:rsidRPr="00F51A44" w:rsidRDefault="00F51A44" w:rsidP="003468CC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51A44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</w:p>
        </w:tc>
      </w:tr>
      <w:tr w:rsidR="00F51A44" w:rsidRPr="00F51A44" w14:paraId="57273C80" w14:textId="77777777" w:rsidTr="003468CC">
        <w:trPr>
          <w:cantSplit/>
        </w:trPr>
        <w:tc>
          <w:tcPr>
            <w:tcW w:w="9498" w:type="dxa"/>
          </w:tcPr>
          <w:p w14:paraId="1ACAF425" w14:textId="77777777" w:rsidR="00F51A44" w:rsidRPr="00F51A44" w:rsidRDefault="00F51A44" w:rsidP="003468CC">
            <w:pPr>
              <w:spacing w:before="12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>Zadanie częściowe nr 4</w:t>
            </w:r>
          </w:p>
          <w:p w14:paraId="7704F01A" w14:textId="77777777" w:rsidR="00F51A44" w:rsidRPr="00F51A44" w:rsidRDefault="00F51A44" w:rsidP="003468CC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F51A44">
              <w:rPr>
                <w:rFonts w:ascii="Verdana" w:hAnsi="Verdana"/>
                <w:b/>
                <w:sz w:val="18"/>
                <w:szCs w:val="18"/>
              </w:rPr>
              <w:t>Syriana</w:t>
            </w:r>
            <w:proofErr w:type="spellEnd"/>
            <w:r w:rsidRPr="00F51A44">
              <w:rPr>
                <w:rFonts w:ascii="Verdana" w:hAnsi="Verdana"/>
                <w:b/>
                <w:sz w:val="18"/>
                <w:szCs w:val="18"/>
              </w:rPr>
              <w:t xml:space="preserve"> Joanna Fisher</w:t>
            </w:r>
          </w:p>
          <w:p w14:paraId="137C0C49" w14:textId="77777777" w:rsidR="00F51A44" w:rsidRPr="00F51A44" w:rsidRDefault="00F51A44" w:rsidP="003468C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51A44">
              <w:rPr>
                <w:rFonts w:ascii="Verdana" w:hAnsi="Verdana"/>
                <w:bCs/>
                <w:sz w:val="18"/>
                <w:szCs w:val="18"/>
              </w:rPr>
              <w:t>Porębskiego 28/17</w:t>
            </w:r>
          </w:p>
          <w:p w14:paraId="18F0034B" w14:textId="77777777" w:rsidR="00F51A44" w:rsidRPr="00F51A44" w:rsidRDefault="00F51A44" w:rsidP="003468C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51A44">
              <w:rPr>
                <w:rFonts w:ascii="Verdana" w:hAnsi="Verdana"/>
                <w:bCs/>
                <w:sz w:val="18"/>
                <w:szCs w:val="18"/>
              </w:rPr>
              <w:t>80-180 Gdańsk</w:t>
            </w:r>
          </w:p>
          <w:p w14:paraId="4ABB259E" w14:textId="77777777" w:rsidR="00F51A44" w:rsidRPr="00F51A44" w:rsidRDefault="00F51A44" w:rsidP="003468CC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F51A44">
              <w:rPr>
                <w:rFonts w:ascii="Verdana" w:hAnsi="Verdana"/>
                <w:b/>
                <w:sz w:val="18"/>
                <w:szCs w:val="18"/>
              </w:rPr>
              <w:t>11 808.00 zł</w:t>
            </w:r>
            <w:r w:rsidRPr="00F51A4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89F0248" w14:textId="77777777" w:rsidR="00F51A44" w:rsidRPr="00F51A44" w:rsidRDefault="00F51A44" w:rsidP="003468CC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F51A4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F51A44" w:rsidRPr="00F51A44" w14:paraId="6C4DA3B2" w14:textId="77777777" w:rsidTr="003468CC">
        <w:trPr>
          <w:cantSplit/>
        </w:trPr>
        <w:tc>
          <w:tcPr>
            <w:tcW w:w="9498" w:type="dxa"/>
          </w:tcPr>
          <w:p w14:paraId="1748EB1F" w14:textId="77777777" w:rsidR="00F51A44" w:rsidRPr="00F51A44" w:rsidRDefault="00F51A44" w:rsidP="003468CC">
            <w:pPr>
              <w:spacing w:before="12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>Zadanie częściowe nr 5</w:t>
            </w:r>
          </w:p>
          <w:p w14:paraId="6370B7F6" w14:textId="77777777" w:rsidR="00F51A44" w:rsidRPr="00F51A44" w:rsidRDefault="00F51A44" w:rsidP="003468CC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F51A44">
              <w:rPr>
                <w:rFonts w:ascii="Verdana" w:hAnsi="Verdana"/>
                <w:b/>
                <w:sz w:val="18"/>
                <w:szCs w:val="18"/>
              </w:rPr>
              <w:t>Syriana</w:t>
            </w:r>
            <w:proofErr w:type="spellEnd"/>
            <w:r w:rsidRPr="00F51A44">
              <w:rPr>
                <w:rFonts w:ascii="Verdana" w:hAnsi="Verdana"/>
                <w:b/>
                <w:sz w:val="18"/>
                <w:szCs w:val="18"/>
              </w:rPr>
              <w:t xml:space="preserve"> Joanna Fisher</w:t>
            </w:r>
          </w:p>
          <w:p w14:paraId="764E3EF1" w14:textId="77777777" w:rsidR="00F51A44" w:rsidRPr="00F51A44" w:rsidRDefault="00F51A44" w:rsidP="003468C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51A44">
              <w:rPr>
                <w:rFonts w:ascii="Verdana" w:hAnsi="Verdana"/>
                <w:bCs/>
                <w:sz w:val="18"/>
                <w:szCs w:val="18"/>
              </w:rPr>
              <w:t>Porębskiego 28/17</w:t>
            </w:r>
          </w:p>
          <w:p w14:paraId="32D196F1" w14:textId="77777777" w:rsidR="00F51A44" w:rsidRPr="00F51A44" w:rsidRDefault="00F51A44" w:rsidP="003468C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51A44">
              <w:rPr>
                <w:rFonts w:ascii="Verdana" w:hAnsi="Verdana"/>
                <w:bCs/>
                <w:sz w:val="18"/>
                <w:szCs w:val="18"/>
              </w:rPr>
              <w:t>80-180 Gdańsk</w:t>
            </w:r>
          </w:p>
          <w:p w14:paraId="2D986AE7" w14:textId="77777777" w:rsidR="00F51A44" w:rsidRPr="00F51A44" w:rsidRDefault="00F51A44" w:rsidP="003468CC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F51A44">
              <w:rPr>
                <w:rFonts w:ascii="Verdana" w:hAnsi="Verdana"/>
                <w:b/>
                <w:sz w:val="18"/>
                <w:szCs w:val="18"/>
              </w:rPr>
              <w:t>8 856.00 zł</w:t>
            </w:r>
            <w:r w:rsidRPr="00F51A4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B49E11B" w14:textId="77777777" w:rsidR="00F51A44" w:rsidRPr="00F51A44" w:rsidRDefault="00F51A44" w:rsidP="003468CC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F51A4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BA5B8EE" w14:textId="3FAE6D9A" w:rsidR="003A0AFC" w:rsidRPr="00F51A44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F51A4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84A61" w:rsidRPr="00F51A44" w14:paraId="19F0F2AE" w14:textId="77777777" w:rsidTr="00F84A61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bookmarkEnd w:id="0"/>
          <w:p w14:paraId="052A9F8E" w14:textId="77777777" w:rsidR="00F84A61" w:rsidRPr="00F51A44" w:rsidRDefault="00F84A61">
            <w:pPr>
              <w:spacing w:before="120" w:after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51A44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F37B36C" w14:textId="77777777" w:rsidR="00F84A61" w:rsidRPr="00F51A44" w:rsidRDefault="00F84A61">
            <w:pPr>
              <w:spacing w:before="120" w:after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51A44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6EB1B59" w14:textId="77777777" w:rsidR="00F84A61" w:rsidRPr="00F51A44" w:rsidRDefault="00F84A61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484E925" w14:textId="77777777" w:rsidR="00F84A61" w:rsidRPr="00F51A44" w:rsidRDefault="00F84A61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F84A61" w:rsidRPr="00F51A44" w14:paraId="70083963" w14:textId="77777777" w:rsidTr="00F84A61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AC691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lastRenderedPageBreak/>
              <w:t>1 - wyposażenie stanowisk komputerowych do pomieszczenia kontroli misji oraz laboratorium misji satelitarnych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07BDA" w14:textId="77777777" w:rsidR="00F84A61" w:rsidRPr="00F51A44" w:rsidRDefault="00F84A61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>Framko</w:t>
            </w:r>
            <w:proofErr w:type="spellEnd"/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 xml:space="preserve"> 2 spółka jawna </w:t>
            </w:r>
            <w:proofErr w:type="spellStart"/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>J.Strykowski</w:t>
            </w:r>
            <w:proofErr w:type="spellEnd"/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>S.Miazga</w:t>
            </w:r>
            <w:proofErr w:type="spellEnd"/>
          </w:p>
          <w:p w14:paraId="725BFF22" w14:textId="77777777" w:rsidR="00F84A61" w:rsidRPr="00F51A44" w:rsidRDefault="00F84A61">
            <w:pPr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Duża 22</w:t>
            </w:r>
          </w:p>
          <w:p w14:paraId="4E57AA3F" w14:textId="77777777" w:rsidR="00F84A61" w:rsidRPr="00F51A44" w:rsidRDefault="00F84A61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25-013 Kielce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B0623" w14:textId="77777777" w:rsidR="00F84A61" w:rsidRPr="00F51A44" w:rsidRDefault="00F84A6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5197189F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2 - Termin realizacji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87689" w14:textId="77777777" w:rsidR="00F84A61" w:rsidRPr="00F51A44" w:rsidRDefault="00F84A6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F84A61" w:rsidRPr="00F51A44" w14:paraId="6F18A477" w14:textId="77777777" w:rsidTr="00F84A61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E8015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1 - wyposażenie stanowisk komputerowych do pomieszczenia kontroli misji oraz laboratorium misji satelitarnych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45583" w14:textId="77777777" w:rsidR="00F84A61" w:rsidRPr="00F51A44" w:rsidRDefault="00F84A61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o.o.</w:t>
            </w:r>
          </w:p>
          <w:p w14:paraId="23E138B1" w14:textId="77777777" w:rsidR="00F84A61" w:rsidRPr="00F51A44" w:rsidRDefault="00F84A61">
            <w:pPr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Al. Mickiewicza 27</w:t>
            </w:r>
          </w:p>
          <w:p w14:paraId="12489753" w14:textId="77777777" w:rsidR="00F84A61" w:rsidRPr="00F51A44" w:rsidRDefault="00F84A61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20766" w14:textId="77777777" w:rsidR="00F84A61" w:rsidRPr="00F51A44" w:rsidRDefault="00F84A6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4B428907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2 - Termin realizacji - *)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FBB7E" w14:textId="77777777" w:rsidR="00F84A61" w:rsidRPr="00F51A44" w:rsidRDefault="00F84A6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  <w:tr w:rsidR="00F84A61" w:rsidRPr="00F51A44" w14:paraId="2258CD9D" w14:textId="77777777" w:rsidTr="00F84A61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A6550" w14:textId="77777777" w:rsidR="00F84A61" w:rsidRPr="00F51A44" w:rsidRDefault="00F84A6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 xml:space="preserve">2- Komputery typu </w:t>
            </w:r>
            <w:proofErr w:type="spellStart"/>
            <w:r w:rsidRPr="00F51A44">
              <w:rPr>
                <w:rFonts w:ascii="Verdana" w:hAnsi="Verdana"/>
                <w:sz w:val="18"/>
                <w:szCs w:val="18"/>
              </w:rPr>
              <w:t>AiO</w:t>
            </w:r>
            <w:proofErr w:type="spellEnd"/>
            <w:r w:rsidRPr="00F51A44">
              <w:rPr>
                <w:rFonts w:ascii="Verdana" w:hAnsi="Verdana"/>
                <w:sz w:val="18"/>
                <w:szCs w:val="18"/>
              </w:rPr>
              <w:t xml:space="preserve"> do laboratorium </w:t>
            </w:r>
            <w:proofErr w:type="spellStart"/>
            <w:r w:rsidRPr="00F51A44">
              <w:rPr>
                <w:rFonts w:ascii="Verdana" w:hAnsi="Verdana"/>
                <w:sz w:val="18"/>
                <w:szCs w:val="18"/>
              </w:rPr>
              <w:t>metamateriałów</w:t>
            </w:r>
            <w:proofErr w:type="spellEnd"/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D801C" w14:textId="77777777" w:rsidR="00F84A61" w:rsidRPr="00F51A44" w:rsidRDefault="00F84A61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o.o.</w:t>
            </w:r>
          </w:p>
          <w:p w14:paraId="33E8880A" w14:textId="77777777" w:rsidR="00F84A61" w:rsidRPr="00F51A44" w:rsidRDefault="00F84A61">
            <w:pPr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Al. Mickiewicza 27</w:t>
            </w:r>
          </w:p>
          <w:p w14:paraId="7AB7C79D" w14:textId="77777777" w:rsidR="00F84A61" w:rsidRPr="00F51A44" w:rsidRDefault="00F84A61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1C605" w14:textId="77777777" w:rsidR="00F84A61" w:rsidRPr="00F51A44" w:rsidRDefault="00F84A6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62C6B4E9" w14:textId="77777777" w:rsidR="00F84A61" w:rsidRPr="00F51A44" w:rsidRDefault="00F84A6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2 - Termin realizacji - *)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73BA9" w14:textId="77777777" w:rsidR="00F84A61" w:rsidRPr="00F51A44" w:rsidRDefault="00F84A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*)</w:t>
            </w:r>
          </w:p>
        </w:tc>
      </w:tr>
      <w:tr w:rsidR="00F84A61" w:rsidRPr="00F51A44" w14:paraId="2DB68CC7" w14:textId="77777777" w:rsidTr="00F84A61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4C665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3 - Dostawa serwera NAS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BD9AC" w14:textId="77777777" w:rsidR="00F84A61" w:rsidRPr="00F51A44" w:rsidRDefault="00F84A61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>Syriana</w:t>
            </w:r>
            <w:proofErr w:type="spellEnd"/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 xml:space="preserve"> Joanna Fisher</w:t>
            </w:r>
          </w:p>
          <w:p w14:paraId="2B6A722E" w14:textId="77777777" w:rsidR="00F84A61" w:rsidRPr="00F51A44" w:rsidRDefault="00F84A61">
            <w:pPr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Porębskiego 28/17</w:t>
            </w:r>
          </w:p>
          <w:p w14:paraId="2DAB0842" w14:textId="77777777" w:rsidR="00F84A61" w:rsidRPr="00F51A44" w:rsidRDefault="00F84A61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80-180 GDANSK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892A3" w14:textId="77777777" w:rsidR="00F84A61" w:rsidRPr="00F51A44" w:rsidRDefault="00F84A6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67CE35B4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2 - Termin realizacji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F26F6" w14:textId="77777777" w:rsidR="00F84A61" w:rsidRPr="00F51A44" w:rsidRDefault="00F84A6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F84A61" w:rsidRPr="00F51A44" w14:paraId="054CEC6A" w14:textId="77777777" w:rsidTr="00F84A61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366DD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3 - Dostawa serwera NAS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E0B71" w14:textId="77777777" w:rsidR="00F84A61" w:rsidRPr="00F51A44" w:rsidRDefault="00F84A61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>Framko</w:t>
            </w:r>
            <w:proofErr w:type="spellEnd"/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 xml:space="preserve"> 2 spółka jawna </w:t>
            </w:r>
            <w:proofErr w:type="spellStart"/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>J.Strykowski</w:t>
            </w:r>
            <w:proofErr w:type="spellEnd"/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>S.Miazga</w:t>
            </w:r>
            <w:proofErr w:type="spellEnd"/>
          </w:p>
          <w:p w14:paraId="6699E21D" w14:textId="77777777" w:rsidR="00F84A61" w:rsidRPr="00F51A44" w:rsidRDefault="00F84A61">
            <w:pPr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Duża 22</w:t>
            </w:r>
          </w:p>
          <w:p w14:paraId="38845A3D" w14:textId="77777777" w:rsidR="00F84A61" w:rsidRPr="00F51A44" w:rsidRDefault="00F84A61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25-013 Kielce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6989F" w14:textId="77777777" w:rsidR="00F84A61" w:rsidRPr="00F51A44" w:rsidRDefault="00F84A6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1 - Cena - 52.36</w:t>
            </w:r>
          </w:p>
          <w:p w14:paraId="6E99EA05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2 - Termin realizacji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AEFD" w14:textId="77777777" w:rsidR="00F84A61" w:rsidRPr="00F51A44" w:rsidRDefault="00F84A6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 xml:space="preserve">  92,36</w:t>
            </w:r>
          </w:p>
        </w:tc>
      </w:tr>
      <w:tr w:rsidR="00F84A61" w:rsidRPr="00F51A44" w14:paraId="21BC5125" w14:textId="77777777" w:rsidTr="00F84A61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66370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3 - Dostawa serwera NAS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1C416" w14:textId="77777777" w:rsidR="00F84A61" w:rsidRPr="00F51A44" w:rsidRDefault="00F84A61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o.o.</w:t>
            </w:r>
          </w:p>
          <w:p w14:paraId="21FC5856" w14:textId="77777777" w:rsidR="00F84A61" w:rsidRPr="00F51A44" w:rsidRDefault="00F84A61">
            <w:pPr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Al. Mickiewicza 27</w:t>
            </w:r>
          </w:p>
          <w:p w14:paraId="68D594A3" w14:textId="77777777" w:rsidR="00F84A61" w:rsidRPr="00F51A44" w:rsidRDefault="00F84A61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4104C" w14:textId="77777777" w:rsidR="00F84A61" w:rsidRPr="00F51A44" w:rsidRDefault="00F84A6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6AE220B4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2 - Termin realizacji - *)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D8537" w14:textId="77777777" w:rsidR="00F84A61" w:rsidRPr="00F51A44" w:rsidRDefault="00F84A6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  <w:tr w:rsidR="00F84A61" w:rsidRPr="00F51A44" w14:paraId="6B10DFFE" w14:textId="77777777" w:rsidTr="00F84A61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1BAD4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3 - Dostawa serwera NAS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93BF2" w14:textId="77777777" w:rsidR="00F84A61" w:rsidRPr="00F51A44" w:rsidRDefault="00F84A61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>COCON Spółka Akcyjna</w:t>
            </w:r>
          </w:p>
          <w:p w14:paraId="5DAD8017" w14:textId="77777777" w:rsidR="00F84A61" w:rsidRPr="00F51A44" w:rsidRDefault="00F84A61">
            <w:pPr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Dworcowa 10a</w:t>
            </w:r>
          </w:p>
          <w:p w14:paraId="6417CFA4" w14:textId="77777777" w:rsidR="00F84A61" w:rsidRPr="00F51A44" w:rsidRDefault="00F84A61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46-300 Olesno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5A5E4" w14:textId="77777777" w:rsidR="00F84A61" w:rsidRPr="00F51A44" w:rsidRDefault="00F84A6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2239D11B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2 - Termin realizacji - *)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7B1E8" w14:textId="77777777" w:rsidR="00F84A61" w:rsidRPr="00F51A44" w:rsidRDefault="00F84A6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  <w:tr w:rsidR="00F84A61" w:rsidRPr="00F51A44" w14:paraId="21406CD9" w14:textId="77777777" w:rsidTr="00F84A61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DF925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4 - Dostawa tabletów do habitatu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B9E7C" w14:textId="77777777" w:rsidR="00F84A61" w:rsidRPr="00F51A44" w:rsidRDefault="00F84A61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>Syriana</w:t>
            </w:r>
            <w:proofErr w:type="spellEnd"/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 xml:space="preserve"> Joanna Fisher</w:t>
            </w:r>
          </w:p>
          <w:p w14:paraId="39FBF508" w14:textId="77777777" w:rsidR="00F84A61" w:rsidRPr="00F51A44" w:rsidRDefault="00F84A61">
            <w:pPr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Porębskiego 28/17</w:t>
            </w:r>
          </w:p>
          <w:p w14:paraId="11F40E33" w14:textId="77777777" w:rsidR="00F84A61" w:rsidRPr="00F51A44" w:rsidRDefault="00F84A61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80-180 GDANSK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16948" w14:textId="77777777" w:rsidR="00F84A61" w:rsidRPr="00F51A44" w:rsidRDefault="00F84A6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2EC0D62F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2 - Termin realizacji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5998C" w14:textId="77777777" w:rsidR="00F84A61" w:rsidRPr="00F51A44" w:rsidRDefault="00F84A6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F84A61" w:rsidRPr="00F51A44" w14:paraId="2976A83F" w14:textId="77777777" w:rsidTr="00F84A61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C8445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4 - Dostawa tabletów do habitatu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B10D2" w14:textId="77777777" w:rsidR="00F84A61" w:rsidRPr="00F51A44" w:rsidRDefault="00F84A61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 xml:space="preserve">Piotr </w:t>
            </w:r>
            <w:proofErr w:type="spellStart"/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>Migda</w:t>
            </w:r>
            <w:proofErr w:type="spellEnd"/>
          </w:p>
          <w:p w14:paraId="5C114C9C" w14:textId="77777777" w:rsidR="00F84A61" w:rsidRPr="00F51A44" w:rsidRDefault="00F84A61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F51A44">
              <w:rPr>
                <w:rFonts w:ascii="Verdana" w:hAnsi="Verdana"/>
                <w:sz w:val="18"/>
                <w:szCs w:val="18"/>
              </w:rPr>
              <w:t>Opaczewska</w:t>
            </w:r>
            <w:proofErr w:type="spellEnd"/>
            <w:r w:rsidRPr="00F51A44">
              <w:rPr>
                <w:rFonts w:ascii="Verdana" w:hAnsi="Verdana"/>
                <w:sz w:val="18"/>
                <w:szCs w:val="18"/>
              </w:rPr>
              <w:t xml:space="preserve"> 7/16</w:t>
            </w:r>
          </w:p>
          <w:p w14:paraId="1EB4F47C" w14:textId="77777777" w:rsidR="00F84A61" w:rsidRPr="00F51A44" w:rsidRDefault="00F84A61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02-368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3FD89" w14:textId="77777777" w:rsidR="00F84A61" w:rsidRPr="00F51A44" w:rsidRDefault="00F84A6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1 - Cena - 50.07</w:t>
            </w:r>
          </w:p>
          <w:p w14:paraId="5CF224FE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2 - Termin realizacji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21544" w14:textId="77777777" w:rsidR="00F84A61" w:rsidRPr="00F51A44" w:rsidRDefault="00F84A6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 xml:space="preserve">  90,07</w:t>
            </w:r>
          </w:p>
        </w:tc>
      </w:tr>
      <w:tr w:rsidR="00F84A61" w:rsidRPr="00F51A44" w14:paraId="6AC56FBC" w14:textId="77777777" w:rsidTr="00F84A61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14ADC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4 - Dostawa tabletów do habitatu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1A8D2" w14:textId="77777777" w:rsidR="00F84A61" w:rsidRPr="00F51A44" w:rsidRDefault="00F84A61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o.o.</w:t>
            </w:r>
          </w:p>
          <w:p w14:paraId="31F66465" w14:textId="77777777" w:rsidR="00F84A61" w:rsidRPr="00F51A44" w:rsidRDefault="00F84A61">
            <w:pPr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Al. Mickiewicza 27</w:t>
            </w:r>
          </w:p>
          <w:p w14:paraId="547643F1" w14:textId="77777777" w:rsidR="00F84A61" w:rsidRPr="00F51A44" w:rsidRDefault="00F84A61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958CE" w14:textId="77777777" w:rsidR="00F84A61" w:rsidRPr="00F51A44" w:rsidRDefault="00F84A6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5F70B206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2 - Termin realizacji - *)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A6C32" w14:textId="77777777" w:rsidR="00F84A61" w:rsidRPr="00F51A44" w:rsidRDefault="00F84A6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  <w:tr w:rsidR="00F84A61" w:rsidRPr="00F51A44" w14:paraId="64A1816D" w14:textId="77777777" w:rsidTr="00F84A61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C7AA2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5 - dostawa laptopa do laboratorium komory czystej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9571D" w14:textId="77777777" w:rsidR="00F84A61" w:rsidRPr="00F51A44" w:rsidRDefault="00F84A61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>Syriana</w:t>
            </w:r>
            <w:proofErr w:type="spellEnd"/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 xml:space="preserve"> Joanna Fisher</w:t>
            </w:r>
          </w:p>
          <w:p w14:paraId="15EFF191" w14:textId="77777777" w:rsidR="00F84A61" w:rsidRPr="00F51A44" w:rsidRDefault="00F84A61">
            <w:pPr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Porębskiego 28/17</w:t>
            </w:r>
          </w:p>
          <w:p w14:paraId="31130F3C" w14:textId="77777777" w:rsidR="00F84A61" w:rsidRPr="00F51A44" w:rsidRDefault="00F84A61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80-180 GDANSK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C362E" w14:textId="77777777" w:rsidR="00F84A61" w:rsidRPr="00F51A44" w:rsidRDefault="00F84A6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77F76431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2 - Termin realizacji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B91B3" w14:textId="77777777" w:rsidR="00F84A61" w:rsidRPr="00F51A44" w:rsidRDefault="00F84A6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F84A61" w:rsidRPr="00F51A44" w14:paraId="3B1F8E4C" w14:textId="77777777" w:rsidTr="00F84A61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F270A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5 - dostawa laptopa do laboratorium komory czystej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96873" w14:textId="77777777" w:rsidR="00F84A61" w:rsidRPr="00F51A44" w:rsidRDefault="00F84A61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>NETLAND COMPUTERS spółka z ograniczoną odpowiedzialnością</w:t>
            </w:r>
          </w:p>
          <w:p w14:paraId="22E8D800" w14:textId="77777777" w:rsidR="00F84A61" w:rsidRPr="00F51A44" w:rsidRDefault="00F84A61">
            <w:pPr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Wrocławska 35-37</w:t>
            </w:r>
          </w:p>
          <w:p w14:paraId="59B331C5" w14:textId="77777777" w:rsidR="00F84A61" w:rsidRPr="00F51A44" w:rsidRDefault="00F84A61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62-800 Kalisz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92E21" w14:textId="77777777" w:rsidR="00F84A61" w:rsidRPr="00F51A44" w:rsidRDefault="00F84A6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1 - Cena - 54.01</w:t>
            </w:r>
          </w:p>
          <w:p w14:paraId="0BBB807B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2 - Termin realizacji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CB604" w14:textId="77777777" w:rsidR="00F84A61" w:rsidRPr="00F51A44" w:rsidRDefault="00F84A6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 xml:space="preserve">  94,01</w:t>
            </w:r>
          </w:p>
        </w:tc>
      </w:tr>
      <w:tr w:rsidR="00F84A61" w:rsidRPr="00F51A44" w14:paraId="090B84AF" w14:textId="77777777" w:rsidTr="00F84A61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2C117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5 - dostawa laptopa do laboratorium komory czystej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67423" w14:textId="77777777" w:rsidR="00F84A61" w:rsidRPr="00F51A44" w:rsidRDefault="00F84A61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51A44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o.o.</w:t>
            </w:r>
          </w:p>
          <w:p w14:paraId="683221F4" w14:textId="77777777" w:rsidR="00F84A61" w:rsidRPr="00F51A44" w:rsidRDefault="00F84A61">
            <w:pPr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Al. Mickiewicza 27</w:t>
            </w:r>
          </w:p>
          <w:p w14:paraId="664D732B" w14:textId="77777777" w:rsidR="00F84A61" w:rsidRPr="00F51A44" w:rsidRDefault="00F84A61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8172E" w14:textId="77777777" w:rsidR="00F84A61" w:rsidRPr="00F51A44" w:rsidRDefault="00F84A61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1CAE2265" w14:textId="77777777" w:rsidR="00F84A61" w:rsidRPr="00F51A44" w:rsidRDefault="00F84A61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2 - Termin realizacji - *)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A38A2" w14:textId="77777777" w:rsidR="00F84A61" w:rsidRPr="00F51A44" w:rsidRDefault="00F84A6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51A44">
              <w:rPr>
                <w:rFonts w:ascii="Verdana" w:hAnsi="Verdana"/>
                <w:sz w:val="18"/>
                <w:szCs w:val="18"/>
              </w:rPr>
              <w:t>*)</w:t>
            </w:r>
          </w:p>
        </w:tc>
      </w:tr>
    </w:tbl>
    <w:p w14:paraId="7DD2B542" w14:textId="77777777" w:rsidR="00526645" w:rsidRDefault="00526645" w:rsidP="00526645">
      <w:pPr>
        <w:spacing w:before="80"/>
        <w:ind w:left="289" w:right="108" w:hanging="289"/>
        <w:jc w:val="both"/>
        <w:rPr>
          <w:rFonts w:ascii="Verdana" w:eastAsia="Calibri" w:hAnsi="Verdana" w:cs="Arial"/>
          <w:b/>
          <w:sz w:val="18"/>
          <w:szCs w:val="18"/>
          <w:lang w:eastAsia="en-US"/>
        </w:rPr>
      </w:pPr>
    </w:p>
    <w:p w14:paraId="7E71D454" w14:textId="77777777" w:rsidR="00526645" w:rsidRDefault="00526645" w:rsidP="00526645">
      <w:pPr>
        <w:spacing w:before="80"/>
        <w:ind w:left="289" w:right="108" w:hanging="289"/>
        <w:jc w:val="both"/>
        <w:rPr>
          <w:rFonts w:ascii="Verdana" w:eastAsia="Calibri" w:hAnsi="Verdana" w:cs="Arial"/>
          <w:b/>
          <w:sz w:val="18"/>
          <w:szCs w:val="18"/>
          <w:lang w:eastAsia="en-US"/>
        </w:rPr>
      </w:pPr>
    </w:p>
    <w:p w14:paraId="15318DFD" w14:textId="36C353C7" w:rsidR="00526645" w:rsidRPr="00526645" w:rsidRDefault="00526645" w:rsidP="00526645">
      <w:pPr>
        <w:spacing w:before="120" w:after="120"/>
        <w:jc w:val="both"/>
        <w:rPr>
          <w:rFonts w:ascii="Verdana" w:eastAsia="Calibri" w:hAnsi="Verdana" w:cs="Arial"/>
          <w:b/>
          <w:bCs/>
          <w:sz w:val="18"/>
          <w:szCs w:val="18"/>
          <w:lang w:eastAsia="en-US"/>
        </w:rPr>
      </w:pPr>
      <w:r w:rsidRPr="00526645">
        <w:rPr>
          <w:rFonts w:ascii="Verdana" w:eastAsia="Calibri" w:hAnsi="Verdana" w:cs="Arial"/>
          <w:b/>
          <w:bCs/>
          <w:sz w:val="18"/>
          <w:szCs w:val="18"/>
          <w:lang w:eastAsia="en-US"/>
        </w:rPr>
        <w:lastRenderedPageBreak/>
        <w:t>Unieważnienie postępowania - część 2</w:t>
      </w:r>
    </w:p>
    <w:p w14:paraId="2920CFF2" w14:textId="77777777" w:rsidR="00526645" w:rsidRPr="00526645" w:rsidRDefault="00526645" w:rsidP="00526645">
      <w:pPr>
        <w:spacing w:before="120" w:after="120"/>
        <w:jc w:val="both"/>
        <w:rPr>
          <w:rFonts w:ascii="Verdana" w:eastAsia="Calibri" w:hAnsi="Verdana" w:cs="Arial"/>
          <w:b/>
          <w:bCs/>
          <w:sz w:val="18"/>
          <w:szCs w:val="18"/>
          <w:lang w:eastAsia="en-US"/>
        </w:rPr>
      </w:pPr>
      <w:r w:rsidRPr="00526645">
        <w:rPr>
          <w:rFonts w:ascii="Verdana" w:eastAsia="Calibri" w:hAnsi="Verdana" w:cs="Arial"/>
          <w:b/>
          <w:bCs/>
          <w:sz w:val="18"/>
          <w:szCs w:val="18"/>
          <w:lang w:eastAsia="en-US"/>
        </w:rPr>
        <w:t>Powody unieważnienia:</w:t>
      </w:r>
    </w:p>
    <w:p w14:paraId="6AD630C2" w14:textId="77777777" w:rsidR="00526645" w:rsidRPr="00526645" w:rsidRDefault="00526645" w:rsidP="00526645">
      <w:pPr>
        <w:spacing w:before="120" w:after="120"/>
        <w:jc w:val="both"/>
        <w:rPr>
          <w:rFonts w:ascii="Verdana" w:eastAsia="Calibri" w:hAnsi="Verdana" w:cs="Arial"/>
          <w:b/>
          <w:bCs/>
          <w:sz w:val="18"/>
          <w:szCs w:val="18"/>
          <w:lang w:eastAsia="en-US"/>
        </w:rPr>
      </w:pPr>
      <w:r w:rsidRPr="00526645">
        <w:rPr>
          <w:rFonts w:ascii="Verdana" w:eastAsia="Calibri" w:hAnsi="Verdana" w:cs="Arial"/>
          <w:b/>
          <w:bCs/>
          <w:sz w:val="18"/>
          <w:szCs w:val="18"/>
          <w:lang w:eastAsia="en-US"/>
        </w:rPr>
        <w:t>Uzasadnienie prawne:</w:t>
      </w:r>
    </w:p>
    <w:p w14:paraId="36196502" w14:textId="77777777" w:rsidR="00526645" w:rsidRPr="00526645" w:rsidRDefault="00526645" w:rsidP="00526645">
      <w:pPr>
        <w:spacing w:before="120" w:after="120"/>
        <w:jc w:val="both"/>
        <w:rPr>
          <w:rFonts w:ascii="Verdana" w:eastAsia="Calibri" w:hAnsi="Verdana" w:cs="Arial"/>
          <w:b/>
          <w:bCs/>
          <w:sz w:val="18"/>
          <w:szCs w:val="18"/>
          <w:lang w:eastAsia="en-US"/>
        </w:rPr>
      </w:pPr>
      <w:r w:rsidRPr="00526645">
        <w:rPr>
          <w:rFonts w:ascii="Verdana" w:eastAsia="Calibri" w:hAnsi="Verdana" w:cs="Arial"/>
          <w:b/>
          <w:bCs/>
          <w:sz w:val="18"/>
          <w:szCs w:val="18"/>
          <w:lang w:eastAsia="en-US"/>
        </w:rPr>
        <w:t>Art. 255 pkt. 2)</w:t>
      </w:r>
    </w:p>
    <w:p w14:paraId="0744D22D" w14:textId="77777777" w:rsidR="00526645" w:rsidRPr="00FB7AD3" w:rsidRDefault="00526645" w:rsidP="00526645">
      <w:pPr>
        <w:spacing w:before="120" w:after="120"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FB7AD3">
        <w:rPr>
          <w:rFonts w:ascii="Verdana" w:eastAsia="Calibri" w:hAnsi="Verdana" w:cs="Arial"/>
          <w:sz w:val="18"/>
          <w:szCs w:val="18"/>
          <w:lang w:eastAsia="en-US"/>
        </w:rPr>
        <w:t>Zamawiający unieważnia postępowanie o udzielenie zamówienia, jeżeli wszystkie złożone wnioski o dopuszczenie do udziału w postępowaniu albo oferty podlegały odrzuceniu.</w:t>
      </w:r>
    </w:p>
    <w:p w14:paraId="763FB0A8" w14:textId="77777777" w:rsidR="00526645" w:rsidRPr="00FB7AD3" w:rsidRDefault="00526645" w:rsidP="00526645">
      <w:pPr>
        <w:ind w:right="108"/>
        <w:jc w:val="both"/>
        <w:rPr>
          <w:rFonts w:ascii="Verdana" w:eastAsia="Calibri" w:hAnsi="Verdana" w:cs="Arial"/>
          <w:b/>
          <w:bCs/>
          <w:sz w:val="18"/>
          <w:szCs w:val="18"/>
          <w:lang w:eastAsia="en-US"/>
        </w:rPr>
      </w:pPr>
      <w:r w:rsidRPr="00FB7AD3">
        <w:rPr>
          <w:rFonts w:ascii="Verdana" w:eastAsia="Calibri" w:hAnsi="Verdana" w:cs="Arial"/>
          <w:b/>
          <w:bCs/>
          <w:sz w:val="18"/>
          <w:szCs w:val="18"/>
          <w:lang w:eastAsia="en-US"/>
        </w:rPr>
        <w:t>Uzasadnienie formalne:</w:t>
      </w:r>
    </w:p>
    <w:p w14:paraId="04691299" w14:textId="77777777" w:rsidR="00526645" w:rsidRPr="00FB7AD3" w:rsidRDefault="00526645" w:rsidP="00526645">
      <w:pPr>
        <w:spacing w:before="120" w:after="120"/>
        <w:jc w:val="both"/>
        <w:rPr>
          <w:rFonts w:ascii="Verdana" w:hAnsi="Verdana"/>
          <w:color w:val="000000"/>
          <w:sz w:val="18"/>
          <w:szCs w:val="18"/>
        </w:rPr>
      </w:pPr>
      <w:r w:rsidRPr="00FB7AD3">
        <w:rPr>
          <w:rFonts w:ascii="Verdana" w:eastAsia="Calibri" w:hAnsi="Verdana" w:cs="Arial"/>
          <w:sz w:val="18"/>
          <w:szCs w:val="18"/>
          <w:lang w:eastAsia="en-US"/>
        </w:rPr>
        <w:t>Wszystkie oferty podlegają odrzuceniu.</w:t>
      </w:r>
    </w:p>
    <w:p w14:paraId="4DFB2AE8" w14:textId="77777777" w:rsidR="00526645" w:rsidRPr="00FB7AD3" w:rsidRDefault="00526645" w:rsidP="00526645">
      <w:pPr>
        <w:spacing w:after="40" w:line="276" w:lineRule="auto"/>
        <w:jc w:val="both"/>
        <w:rPr>
          <w:rFonts w:ascii="Verdana" w:hAnsi="Verdana"/>
          <w:sz w:val="18"/>
          <w:szCs w:val="18"/>
        </w:rPr>
      </w:pPr>
      <w:r w:rsidRPr="00FB7AD3">
        <w:rPr>
          <w:rFonts w:ascii="Verdana" w:hAnsi="Verdana"/>
          <w:sz w:val="18"/>
          <w:szCs w:val="18"/>
        </w:rPr>
        <w:t>Informacja o terminie zawarcia umowy:</w:t>
      </w:r>
    </w:p>
    <w:p w14:paraId="37A9F061" w14:textId="77777777" w:rsidR="00526645" w:rsidRPr="00FB7AD3" w:rsidRDefault="00526645" w:rsidP="00526645">
      <w:pPr>
        <w:spacing w:after="120" w:line="276" w:lineRule="auto"/>
        <w:jc w:val="both"/>
        <w:rPr>
          <w:rFonts w:ascii="Verdana" w:hAnsi="Verdana"/>
          <w:sz w:val="18"/>
          <w:szCs w:val="18"/>
        </w:rPr>
      </w:pPr>
      <w:r w:rsidRPr="00FB7AD3">
        <w:rPr>
          <w:rFonts w:ascii="Verdana" w:hAnsi="Verdana"/>
          <w:sz w:val="18"/>
          <w:szCs w:val="18"/>
        </w:rPr>
        <w:t xml:space="preserve">Umowa w sprawie zamówienia publicznego, zgodnie z art. 308 ust. 2 ustawy </w:t>
      </w:r>
      <w:proofErr w:type="spellStart"/>
      <w:r w:rsidRPr="00FB7AD3">
        <w:rPr>
          <w:rFonts w:ascii="Verdana" w:hAnsi="Verdana"/>
          <w:sz w:val="18"/>
          <w:szCs w:val="18"/>
        </w:rPr>
        <w:t>Pzp</w:t>
      </w:r>
      <w:proofErr w:type="spellEnd"/>
      <w:r w:rsidRPr="00FB7AD3">
        <w:rPr>
          <w:rFonts w:ascii="Verdana" w:hAnsi="Verdana"/>
          <w:sz w:val="18"/>
          <w:szCs w:val="18"/>
        </w:rPr>
        <w:t xml:space="preserve">, zostanie zawarta, z uwzględnieniem art. 577 ustawy </w:t>
      </w:r>
      <w:proofErr w:type="spellStart"/>
      <w:r w:rsidRPr="00FB7AD3">
        <w:rPr>
          <w:rFonts w:ascii="Verdana" w:hAnsi="Verdana"/>
          <w:sz w:val="18"/>
          <w:szCs w:val="18"/>
        </w:rPr>
        <w:t>Pzp</w:t>
      </w:r>
      <w:proofErr w:type="spellEnd"/>
      <w:r w:rsidRPr="00FB7AD3">
        <w:rPr>
          <w:rFonts w:ascii="Verdana" w:hAnsi="Verdana"/>
          <w:sz w:val="18"/>
          <w:szCs w:val="18"/>
        </w:rPr>
        <w:t xml:space="preserve">, w terminie nie krótszym niż </w:t>
      </w:r>
      <w:r>
        <w:rPr>
          <w:rFonts w:ascii="Verdana" w:hAnsi="Verdana"/>
          <w:sz w:val="18"/>
          <w:szCs w:val="18"/>
        </w:rPr>
        <w:t>5</w:t>
      </w:r>
      <w:r w:rsidRPr="00FB7AD3">
        <w:rPr>
          <w:rFonts w:ascii="Verdana" w:hAnsi="Verdana"/>
          <w:sz w:val="18"/>
          <w:szCs w:val="18"/>
        </w:rPr>
        <w:t xml:space="preserve"> dni od dnia przesłania niniejszego zawiadomienia o wyborze najkorzystniejszej oferty.</w:t>
      </w:r>
    </w:p>
    <w:p w14:paraId="0D779AE0" w14:textId="77777777" w:rsidR="00526645" w:rsidRPr="00FB7AD3" w:rsidRDefault="00526645" w:rsidP="00526645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FB7AD3">
        <w:rPr>
          <w:rFonts w:ascii="Verdana" w:hAnsi="Verdana"/>
          <w:sz w:val="18"/>
          <w:szCs w:val="18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FB7AD3">
        <w:rPr>
          <w:rFonts w:ascii="Verdana" w:hAnsi="Verdana"/>
          <w:sz w:val="18"/>
          <w:szCs w:val="18"/>
        </w:rPr>
        <w:t>Pzp</w:t>
      </w:r>
      <w:proofErr w:type="spellEnd"/>
      <w:r w:rsidRPr="00FB7AD3">
        <w:rPr>
          <w:rFonts w:ascii="Verdana" w:hAnsi="Verdana"/>
          <w:sz w:val="18"/>
          <w:szCs w:val="18"/>
        </w:rPr>
        <w:t>.</w:t>
      </w:r>
    </w:p>
    <w:p w14:paraId="7ED56E68" w14:textId="77777777" w:rsidR="008642B3" w:rsidRPr="00F51A44" w:rsidRDefault="008642B3" w:rsidP="002145D1">
      <w:pPr>
        <w:tabs>
          <w:tab w:val="left" w:pos="8820"/>
        </w:tabs>
        <w:spacing w:before="360" w:after="120"/>
        <w:rPr>
          <w:rFonts w:ascii="Verdana" w:hAnsi="Verdana"/>
          <w:bCs/>
          <w:sz w:val="18"/>
          <w:szCs w:val="18"/>
        </w:rPr>
      </w:pPr>
    </w:p>
    <w:sectPr w:rsidR="008642B3" w:rsidRPr="00F51A4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9D49A" w14:textId="77777777" w:rsidR="00B344FB" w:rsidRDefault="00B344FB">
      <w:r>
        <w:separator/>
      </w:r>
    </w:p>
  </w:endnote>
  <w:endnote w:type="continuationSeparator" w:id="0">
    <w:p w14:paraId="593CF8EC" w14:textId="77777777" w:rsidR="00B344FB" w:rsidRDefault="00B3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6AB1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3EA1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638047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E10251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3E56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7736D" w14:textId="77777777" w:rsidR="00B344FB" w:rsidRDefault="00B344FB">
      <w:r>
        <w:separator/>
      </w:r>
    </w:p>
  </w:footnote>
  <w:footnote w:type="continuationSeparator" w:id="0">
    <w:p w14:paraId="531DEFF8" w14:textId="77777777" w:rsidR="00B344FB" w:rsidRDefault="00B34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B7FA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EB4E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F8B0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44FB"/>
    <w:rsid w:val="00022322"/>
    <w:rsid w:val="00042497"/>
    <w:rsid w:val="000C1E6F"/>
    <w:rsid w:val="000E4E56"/>
    <w:rsid w:val="001A1468"/>
    <w:rsid w:val="001B7815"/>
    <w:rsid w:val="00211A34"/>
    <w:rsid w:val="002145D1"/>
    <w:rsid w:val="00233BDF"/>
    <w:rsid w:val="002B1E4F"/>
    <w:rsid w:val="002B6761"/>
    <w:rsid w:val="0034047A"/>
    <w:rsid w:val="003445A0"/>
    <w:rsid w:val="003A0AFC"/>
    <w:rsid w:val="003D611C"/>
    <w:rsid w:val="00431C0B"/>
    <w:rsid w:val="00437CAD"/>
    <w:rsid w:val="00445B7A"/>
    <w:rsid w:val="004657DA"/>
    <w:rsid w:val="004A7BA2"/>
    <w:rsid w:val="004B2665"/>
    <w:rsid w:val="004C3459"/>
    <w:rsid w:val="004E28B8"/>
    <w:rsid w:val="004E324A"/>
    <w:rsid w:val="004E7234"/>
    <w:rsid w:val="00526645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344FB"/>
    <w:rsid w:val="00B464D3"/>
    <w:rsid w:val="00B8185B"/>
    <w:rsid w:val="00BC6F7F"/>
    <w:rsid w:val="00BD2174"/>
    <w:rsid w:val="00C423DD"/>
    <w:rsid w:val="00C60D7B"/>
    <w:rsid w:val="00C65E53"/>
    <w:rsid w:val="00C8089C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51A44"/>
    <w:rsid w:val="00F84A61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ACF836"/>
  <w15:chartTrackingRefBased/>
  <w15:docId w15:val="{384DDFF4-F9CD-4533-95E5-318338892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725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2025-01-21T13:32:00Z</cp:lastPrinted>
  <dcterms:created xsi:type="dcterms:W3CDTF">2025-01-21T13:32:00Z</dcterms:created>
  <dcterms:modified xsi:type="dcterms:W3CDTF">2025-01-21T13:35:00Z</dcterms:modified>
</cp:coreProperties>
</file>