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3CDF2" w14:textId="07F0FA93" w:rsidR="00FB7F50" w:rsidRPr="002245BE" w:rsidRDefault="000E3635" w:rsidP="003B6B40">
      <w:pPr>
        <w:spacing w:after="240"/>
        <w:jc w:val="right"/>
        <w:rPr>
          <w:sz w:val="22"/>
          <w:szCs w:val="22"/>
        </w:rPr>
      </w:pPr>
      <w:bookmarkStart w:id="0" w:name="_Hlk53520193"/>
      <w:r w:rsidRPr="000E363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3635">
        <w:rPr>
          <w:sz w:val="22"/>
          <w:szCs w:val="22"/>
        </w:rPr>
        <w:t>2025-01-21</w:t>
      </w:r>
    </w:p>
    <w:p w14:paraId="1B70A2D2" w14:textId="77777777" w:rsidR="000E3635" w:rsidRPr="000E3635" w:rsidRDefault="000E3635" w:rsidP="00FB7F50">
      <w:pPr>
        <w:spacing w:after="40"/>
        <w:rPr>
          <w:b/>
          <w:bCs/>
          <w:sz w:val="22"/>
          <w:szCs w:val="22"/>
        </w:rPr>
      </w:pPr>
      <w:r w:rsidRPr="000E3635">
        <w:rPr>
          <w:b/>
          <w:bCs/>
          <w:sz w:val="22"/>
          <w:szCs w:val="22"/>
        </w:rPr>
        <w:t>Akademia Górniczo - Hutnicza</w:t>
      </w:r>
    </w:p>
    <w:p w14:paraId="4B2306F7" w14:textId="77777777" w:rsidR="000E3635" w:rsidRPr="000E3635" w:rsidRDefault="000E3635" w:rsidP="00FB7F50">
      <w:pPr>
        <w:spacing w:after="40"/>
        <w:rPr>
          <w:b/>
          <w:bCs/>
          <w:sz w:val="22"/>
          <w:szCs w:val="22"/>
        </w:rPr>
      </w:pPr>
      <w:r w:rsidRPr="000E3635">
        <w:rPr>
          <w:b/>
          <w:bCs/>
          <w:sz w:val="22"/>
          <w:szCs w:val="22"/>
        </w:rPr>
        <w:t>im. Stanisława Staszica w Krakowie</w:t>
      </w:r>
    </w:p>
    <w:p w14:paraId="19CEFFCF" w14:textId="77777777" w:rsidR="00FB7F50" w:rsidRPr="002245BE" w:rsidRDefault="000E3635" w:rsidP="00FB7F50">
      <w:pPr>
        <w:spacing w:after="40"/>
        <w:rPr>
          <w:b/>
          <w:bCs/>
          <w:sz w:val="22"/>
          <w:szCs w:val="22"/>
        </w:rPr>
      </w:pPr>
      <w:r w:rsidRPr="000E3635">
        <w:rPr>
          <w:b/>
          <w:bCs/>
          <w:sz w:val="22"/>
          <w:szCs w:val="22"/>
        </w:rPr>
        <w:t>Dział Zamówień Publicznych</w:t>
      </w:r>
    </w:p>
    <w:p w14:paraId="35386604" w14:textId="77777777" w:rsidR="00FB7F50" w:rsidRPr="002245BE" w:rsidRDefault="000E3635" w:rsidP="00FB7F50">
      <w:pPr>
        <w:rPr>
          <w:sz w:val="22"/>
          <w:szCs w:val="22"/>
        </w:rPr>
      </w:pPr>
      <w:r w:rsidRPr="000E363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E3635">
        <w:rPr>
          <w:sz w:val="22"/>
          <w:szCs w:val="22"/>
        </w:rPr>
        <w:t>30</w:t>
      </w:r>
    </w:p>
    <w:p w14:paraId="4FAE7BAC" w14:textId="77777777" w:rsidR="00FB7F50" w:rsidRPr="002245BE" w:rsidRDefault="000E3635" w:rsidP="00FB7F50">
      <w:pPr>
        <w:rPr>
          <w:sz w:val="22"/>
          <w:szCs w:val="22"/>
        </w:rPr>
      </w:pPr>
      <w:r w:rsidRPr="000E363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E3635">
        <w:rPr>
          <w:sz w:val="22"/>
          <w:szCs w:val="22"/>
        </w:rPr>
        <w:t>Kraków</w:t>
      </w:r>
    </w:p>
    <w:p w14:paraId="73CB559D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AA069F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E3635" w:rsidRPr="00607F9B" w14:paraId="5B6DF53C" w14:textId="77777777" w:rsidTr="0025540E">
        <w:trPr>
          <w:trHeight w:val="638"/>
        </w:trPr>
        <w:tc>
          <w:tcPr>
            <w:tcW w:w="959" w:type="dxa"/>
            <w:shd w:val="clear" w:color="auto" w:fill="auto"/>
          </w:tcPr>
          <w:p w14:paraId="570DDB02" w14:textId="77777777" w:rsidR="000E3635" w:rsidRPr="00607F9B" w:rsidRDefault="000E3635" w:rsidP="002554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97B0FF" w14:textId="77777777" w:rsidR="000E3635" w:rsidRPr="00607F9B" w:rsidRDefault="000E3635" w:rsidP="002554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E363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3635">
              <w:rPr>
                <w:b/>
                <w:bCs/>
                <w:sz w:val="22"/>
                <w:szCs w:val="22"/>
              </w:rPr>
              <w:t xml:space="preserve">Dostęp online do bazy organizacji normalizacyjnej ASTM International na platformie ASTM </w:t>
            </w:r>
            <w:proofErr w:type="spellStart"/>
            <w:r w:rsidRPr="000E3635">
              <w:rPr>
                <w:b/>
                <w:bCs/>
                <w:sz w:val="22"/>
                <w:szCs w:val="22"/>
              </w:rPr>
              <w:t>Compass</w:t>
            </w:r>
            <w:proofErr w:type="spellEnd"/>
            <w:r w:rsidRPr="000E3635">
              <w:rPr>
                <w:b/>
                <w:bCs/>
                <w:sz w:val="22"/>
                <w:szCs w:val="22"/>
              </w:rPr>
              <w:t xml:space="preserve">,  dostęp do bibliograficzno-abstraktowej bazy </w:t>
            </w:r>
            <w:proofErr w:type="spellStart"/>
            <w:r w:rsidRPr="000E3635">
              <w:rPr>
                <w:b/>
                <w:bCs/>
                <w:sz w:val="22"/>
                <w:szCs w:val="22"/>
              </w:rPr>
              <w:t>Accuris</w:t>
            </w:r>
            <w:proofErr w:type="spellEnd"/>
            <w:r w:rsidRPr="000E3635">
              <w:rPr>
                <w:b/>
                <w:bCs/>
                <w:sz w:val="22"/>
                <w:szCs w:val="22"/>
              </w:rPr>
              <w:t xml:space="preserve"> Engineering Workbench oraz dostęp do elektronicznych wersji czasopism zagranicznych wydawnictwa Trans Tech Publications dla BG -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3635">
              <w:rPr>
                <w:b/>
                <w:sz w:val="22"/>
                <w:szCs w:val="22"/>
              </w:rPr>
              <w:t>DE-dzp.272-750/24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465ED65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5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"/>
        <w:gridCol w:w="9423"/>
        <w:gridCol w:w="75"/>
      </w:tblGrid>
      <w:tr w:rsidR="000E3635" w14:paraId="3BDDB6BF" w14:textId="77777777" w:rsidTr="000E3635">
        <w:tblPrEx>
          <w:tblCellMar>
            <w:top w:w="0" w:type="dxa"/>
            <w:bottom w:w="0" w:type="dxa"/>
          </w:tblCellMar>
        </w:tblPrEx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7550F30F" w14:textId="77777777" w:rsidR="000E3635" w:rsidRPr="00D26ED6" w:rsidRDefault="000E3635" w:rsidP="002554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E3635">
              <w:rPr>
                <w:b/>
                <w:sz w:val="22"/>
                <w:szCs w:val="22"/>
              </w:rPr>
              <w:t>ABE Holding Sp. z o.o.</w:t>
            </w:r>
          </w:p>
          <w:p w14:paraId="3D898F92" w14:textId="77777777" w:rsidR="000E3635" w:rsidRPr="009F0E5C" w:rsidRDefault="000E3635" w:rsidP="0025540E">
            <w:pPr>
              <w:jc w:val="both"/>
              <w:rPr>
                <w:bCs/>
                <w:sz w:val="22"/>
                <w:szCs w:val="22"/>
              </w:rPr>
            </w:pPr>
            <w:r w:rsidRPr="000E3635">
              <w:rPr>
                <w:bCs/>
                <w:sz w:val="22"/>
                <w:szCs w:val="22"/>
              </w:rPr>
              <w:t>ul. Annopol 4a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635">
              <w:rPr>
                <w:bCs/>
                <w:sz w:val="22"/>
                <w:szCs w:val="22"/>
              </w:rPr>
              <w:t>hala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559719" w14:textId="77777777" w:rsidR="000E3635" w:rsidRPr="009F0E5C" w:rsidRDefault="000E3635" w:rsidP="0025540E">
            <w:pPr>
              <w:jc w:val="both"/>
              <w:rPr>
                <w:bCs/>
                <w:sz w:val="22"/>
                <w:szCs w:val="22"/>
              </w:rPr>
            </w:pPr>
            <w:r w:rsidRPr="000E3635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635">
              <w:rPr>
                <w:bCs/>
                <w:sz w:val="22"/>
                <w:szCs w:val="22"/>
              </w:rPr>
              <w:t>Warszawa</w:t>
            </w:r>
          </w:p>
          <w:p w14:paraId="2FBA70C6" w14:textId="77777777" w:rsidR="000E3635" w:rsidRDefault="000E3635" w:rsidP="002554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B6B40">
              <w:rPr>
                <w:b/>
                <w:bCs/>
                <w:sz w:val="22"/>
                <w:szCs w:val="22"/>
              </w:rPr>
              <w:t xml:space="preserve">Zadanie nr </w:t>
            </w:r>
            <w:r w:rsidRPr="003B6B40">
              <w:rPr>
                <w:b/>
                <w:bCs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3635">
              <w:rPr>
                <w:sz w:val="22"/>
                <w:szCs w:val="22"/>
              </w:rPr>
              <w:t xml:space="preserve">Dostęp online do bazy organizacji normalizacyjnej ASTM International na platformie ASTM </w:t>
            </w:r>
            <w:proofErr w:type="spellStart"/>
            <w:r w:rsidRPr="000E3635">
              <w:rPr>
                <w:sz w:val="22"/>
                <w:szCs w:val="22"/>
              </w:rPr>
              <w:t>Compass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1E852B5B" w14:textId="77777777" w:rsidR="000E3635" w:rsidRPr="00211A34" w:rsidRDefault="000E3635" w:rsidP="002554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3635">
              <w:rPr>
                <w:b/>
                <w:sz w:val="22"/>
                <w:szCs w:val="22"/>
              </w:rPr>
              <w:t>101 328.63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5DD0A36" w14:textId="6F3D92EA" w:rsidR="000E3635" w:rsidRDefault="000E3635" w:rsidP="0025540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3B6B40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0E3635" w14:paraId="62AE44CC" w14:textId="77777777" w:rsidTr="000E3635">
        <w:tblPrEx>
          <w:tblCellMar>
            <w:top w:w="0" w:type="dxa"/>
            <w:bottom w:w="0" w:type="dxa"/>
          </w:tblCellMar>
        </w:tblPrEx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43B8A46A" w14:textId="77777777" w:rsidR="000E3635" w:rsidRPr="00D26ED6" w:rsidRDefault="000E3635" w:rsidP="002554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E3635">
              <w:rPr>
                <w:b/>
                <w:sz w:val="22"/>
                <w:szCs w:val="22"/>
              </w:rPr>
              <w:t>ABE Holding Sp. z o.o.</w:t>
            </w:r>
          </w:p>
          <w:p w14:paraId="1D8846FC" w14:textId="77777777" w:rsidR="000E3635" w:rsidRPr="009F0E5C" w:rsidRDefault="000E3635" w:rsidP="0025540E">
            <w:pPr>
              <w:jc w:val="both"/>
              <w:rPr>
                <w:bCs/>
                <w:sz w:val="22"/>
                <w:szCs w:val="22"/>
              </w:rPr>
            </w:pPr>
            <w:r w:rsidRPr="000E3635">
              <w:rPr>
                <w:bCs/>
                <w:sz w:val="22"/>
                <w:szCs w:val="22"/>
              </w:rPr>
              <w:t>ul. Annopol 4a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635">
              <w:rPr>
                <w:bCs/>
                <w:sz w:val="22"/>
                <w:szCs w:val="22"/>
              </w:rPr>
              <w:t>hala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032A36D" w14:textId="4B77384B" w:rsidR="000E3635" w:rsidRPr="003B6B40" w:rsidRDefault="000E3635" w:rsidP="003B6B40">
            <w:pPr>
              <w:jc w:val="both"/>
              <w:rPr>
                <w:bCs/>
                <w:sz w:val="22"/>
                <w:szCs w:val="22"/>
              </w:rPr>
            </w:pPr>
            <w:r w:rsidRPr="000E3635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635">
              <w:rPr>
                <w:bCs/>
                <w:sz w:val="22"/>
                <w:szCs w:val="22"/>
              </w:rPr>
              <w:t>Warszawa</w:t>
            </w:r>
          </w:p>
          <w:p w14:paraId="31B42BFE" w14:textId="77777777" w:rsidR="000E3635" w:rsidRDefault="000E3635" w:rsidP="002554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B6B40">
              <w:rPr>
                <w:b/>
                <w:bCs/>
                <w:sz w:val="22"/>
                <w:szCs w:val="22"/>
              </w:rPr>
              <w:t xml:space="preserve">Zadanie nr </w:t>
            </w:r>
            <w:r w:rsidRPr="003B6B40">
              <w:rPr>
                <w:b/>
                <w:bCs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3635">
              <w:rPr>
                <w:sz w:val="22"/>
                <w:szCs w:val="22"/>
              </w:rPr>
              <w:t xml:space="preserve">dostęp do bibliograficzno-abstraktowej bazy </w:t>
            </w:r>
            <w:proofErr w:type="spellStart"/>
            <w:r w:rsidRPr="000E3635">
              <w:rPr>
                <w:sz w:val="22"/>
                <w:szCs w:val="22"/>
              </w:rPr>
              <w:t>Accuris</w:t>
            </w:r>
            <w:proofErr w:type="spellEnd"/>
            <w:r w:rsidRPr="000E3635">
              <w:rPr>
                <w:sz w:val="22"/>
                <w:szCs w:val="22"/>
              </w:rPr>
              <w:t xml:space="preserve"> Engineering Workbench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8088D3C" w14:textId="77777777" w:rsidR="000E3635" w:rsidRPr="00211A34" w:rsidRDefault="000E3635" w:rsidP="002554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3635">
              <w:rPr>
                <w:b/>
                <w:sz w:val="22"/>
                <w:szCs w:val="22"/>
              </w:rPr>
              <w:t>15 318.42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1F167B" w14:textId="590D521A" w:rsidR="000E3635" w:rsidRDefault="000E3635" w:rsidP="0025540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3B6B40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0E3635" w14:paraId="1763895A" w14:textId="77777777" w:rsidTr="000E3635">
        <w:tblPrEx>
          <w:tblCellMar>
            <w:top w:w="0" w:type="dxa"/>
            <w:bottom w:w="0" w:type="dxa"/>
          </w:tblCellMar>
        </w:tblPrEx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2923753" w14:textId="77777777" w:rsidR="000E3635" w:rsidRPr="00D26ED6" w:rsidRDefault="000E3635" w:rsidP="002554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E3635">
              <w:rPr>
                <w:b/>
                <w:sz w:val="22"/>
                <w:szCs w:val="22"/>
              </w:rPr>
              <w:t>ABE Holding Sp. z o.o.</w:t>
            </w:r>
          </w:p>
          <w:p w14:paraId="4E615699" w14:textId="77777777" w:rsidR="000E3635" w:rsidRPr="009F0E5C" w:rsidRDefault="000E3635" w:rsidP="0025540E">
            <w:pPr>
              <w:jc w:val="both"/>
              <w:rPr>
                <w:bCs/>
                <w:sz w:val="22"/>
                <w:szCs w:val="22"/>
              </w:rPr>
            </w:pPr>
            <w:r w:rsidRPr="000E3635">
              <w:rPr>
                <w:bCs/>
                <w:sz w:val="22"/>
                <w:szCs w:val="22"/>
              </w:rPr>
              <w:t>ul. Annopol 4a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635">
              <w:rPr>
                <w:bCs/>
                <w:sz w:val="22"/>
                <w:szCs w:val="22"/>
              </w:rPr>
              <w:t>hala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48729C" w14:textId="46A4AFA9" w:rsidR="000E3635" w:rsidRPr="003B6B40" w:rsidRDefault="000E3635" w:rsidP="003B6B40">
            <w:pPr>
              <w:jc w:val="both"/>
              <w:rPr>
                <w:bCs/>
                <w:sz w:val="22"/>
                <w:szCs w:val="22"/>
              </w:rPr>
            </w:pPr>
            <w:r w:rsidRPr="000E3635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635">
              <w:rPr>
                <w:bCs/>
                <w:sz w:val="22"/>
                <w:szCs w:val="22"/>
              </w:rPr>
              <w:t>Warszawa</w:t>
            </w:r>
          </w:p>
          <w:p w14:paraId="2861A437" w14:textId="77777777" w:rsidR="000E3635" w:rsidRDefault="000E3635" w:rsidP="002554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B6B40">
              <w:rPr>
                <w:b/>
                <w:bCs/>
                <w:sz w:val="22"/>
                <w:szCs w:val="22"/>
              </w:rPr>
              <w:t xml:space="preserve">Zadanie nr </w:t>
            </w:r>
            <w:r w:rsidRPr="003B6B40">
              <w:rPr>
                <w:b/>
                <w:bCs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3635">
              <w:rPr>
                <w:sz w:val="22"/>
                <w:szCs w:val="22"/>
              </w:rPr>
              <w:t>Dostęp do elektronicznych wersji czasopism zagranicznych wydawnictwa Trans Tech Publications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4E587C7" w14:textId="77777777" w:rsidR="000E3635" w:rsidRPr="00211A34" w:rsidRDefault="000E3635" w:rsidP="002554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3635">
              <w:rPr>
                <w:b/>
                <w:sz w:val="22"/>
                <w:szCs w:val="22"/>
              </w:rPr>
              <w:t>39 345.48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96C72B" w14:textId="60CB420F" w:rsidR="000E3635" w:rsidRDefault="000E3635" w:rsidP="0025540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3B6B40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3C922458" w14:textId="77777777" w:rsidR="003B6B40" w:rsidRDefault="003B6B4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6098F52B" w14:textId="5952123A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2"/>
        <w:gridCol w:w="2977"/>
        <w:gridCol w:w="1134"/>
      </w:tblGrid>
      <w:tr w:rsidR="00211A34" w:rsidRPr="00834EF4" w14:paraId="6EEB3EBD" w14:textId="77777777" w:rsidTr="003B6B40">
        <w:tc>
          <w:tcPr>
            <w:tcW w:w="2835" w:type="dxa"/>
            <w:shd w:val="clear" w:color="auto" w:fill="F3F3F3"/>
          </w:tcPr>
          <w:p w14:paraId="67026AA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14:paraId="62C288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14:paraId="5BF8657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63592B9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E3635" w:rsidRPr="00834EF4" w14:paraId="602490D5" w14:textId="77777777" w:rsidTr="003B6B40">
        <w:tc>
          <w:tcPr>
            <w:tcW w:w="2835" w:type="dxa"/>
            <w:shd w:val="clear" w:color="auto" w:fill="auto"/>
          </w:tcPr>
          <w:p w14:paraId="51D2B98B" w14:textId="77777777" w:rsidR="000E3635" w:rsidRPr="00211A34" w:rsidRDefault="000E3635" w:rsidP="002554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3635">
              <w:rPr>
                <w:sz w:val="20"/>
                <w:szCs w:val="20"/>
              </w:rPr>
              <w:t xml:space="preserve">Dostęp online do bazy organizacji normalizacyjnej ASTM International na platformie ASTM </w:t>
            </w:r>
            <w:proofErr w:type="spellStart"/>
            <w:r w:rsidRPr="000E3635">
              <w:rPr>
                <w:sz w:val="20"/>
                <w:szCs w:val="20"/>
              </w:rPr>
              <w:t>Compass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14:paraId="1C24DE18" w14:textId="77777777" w:rsidR="000E3635" w:rsidRPr="00211A34" w:rsidRDefault="000E3635" w:rsidP="002554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E3635">
              <w:rPr>
                <w:b/>
                <w:bCs/>
                <w:sz w:val="20"/>
                <w:szCs w:val="20"/>
              </w:rPr>
              <w:t>ABE Holding Sp. z o.o.</w:t>
            </w:r>
          </w:p>
          <w:p w14:paraId="4D68F4F7" w14:textId="77777777" w:rsidR="000E3635" w:rsidRPr="00211A34" w:rsidRDefault="000E3635" w:rsidP="0025540E">
            <w:pPr>
              <w:rPr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ul. Annopol 4a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635">
              <w:rPr>
                <w:sz w:val="20"/>
                <w:szCs w:val="20"/>
              </w:rPr>
              <w:t>hala D</w:t>
            </w:r>
          </w:p>
          <w:p w14:paraId="4E8A950D" w14:textId="77777777" w:rsidR="000E3635" w:rsidRPr="00211A34" w:rsidRDefault="000E3635" w:rsidP="0025540E">
            <w:pPr>
              <w:spacing w:after="40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635">
              <w:rPr>
                <w:sz w:val="20"/>
                <w:szCs w:val="20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14:paraId="3584EE16" w14:textId="77777777" w:rsidR="000E3635" w:rsidRPr="000E3635" w:rsidRDefault="000E3635" w:rsidP="0025540E">
            <w:pPr>
              <w:spacing w:before="40" w:after="40"/>
              <w:rPr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1 - Cena - 60.00</w:t>
            </w:r>
          </w:p>
          <w:p w14:paraId="47AE9E14" w14:textId="77777777" w:rsidR="000E3635" w:rsidRPr="00211A34" w:rsidRDefault="000E3635" w:rsidP="002554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2 - Polski interfejs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F3482D" w14:textId="77777777" w:rsidR="000E3635" w:rsidRPr="00211A34" w:rsidRDefault="000E3635" w:rsidP="0025540E">
            <w:pPr>
              <w:jc w:val="center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 xml:space="preserve">  60,00</w:t>
            </w:r>
          </w:p>
        </w:tc>
      </w:tr>
      <w:tr w:rsidR="000E3635" w:rsidRPr="00834EF4" w14:paraId="2B0F154B" w14:textId="77777777" w:rsidTr="003B6B40">
        <w:tc>
          <w:tcPr>
            <w:tcW w:w="2835" w:type="dxa"/>
            <w:shd w:val="clear" w:color="auto" w:fill="auto"/>
          </w:tcPr>
          <w:p w14:paraId="75D514D7" w14:textId="77777777" w:rsidR="000E3635" w:rsidRPr="00211A34" w:rsidRDefault="000E3635" w:rsidP="002554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3635">
              <w:rPr>
                <w:sz w:val="20"/>
                <w:szCs w:val="20"/>
              </w:rPr>
              <w:t xml:space="preserve">dostęp do bibliograficzno-abstraktowej bazy </w:t>
            </w:r>
            <w:proofErr w:type="spellStart"/>
            <w:r w:rsidRPr="000E3635">
              <w:rPr>
                <w:sz w:val="20"/>
                <w:szCs w:val="20"/>
              </w:rPr>
              <w:t>Accuris</w:t>
            </w:r>
            <w:proofErr w:type="spellEnd"/>
            <w:r w:rsidRPr="000E3635">
              <w:rPr>
                <w:sz w:val="20"/>
                <w:szCs w:val="20"/>
              </w:rPr>
              <w:t xml:space="preserve"> Engineering Workbench</w:t>
            </w:r>
          </w:p>
        </w:tc>
        <w:tc>
          <w:tcPr>
            <w:tcW w:w="2552" w:type="dxa"/>
            <w:shd w:val="clear" w:color="auto" w:fill="auto"/>
          </w:tcPr>
          <w:p w14:paraId="0A8D77AA" w14:textId="77777777" w:rsidR="000E3635" w:rsidRPr="00211A34" w:rsidRDefault="000E3635" w:rsidP="002554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E3635">
              <w:rPr>
                <w:b/>
                <w:bCs/>
                <w:sz w:val="20"/>
                <w:szCs w:val="20"/>
              </w:rPr>
              <w:t>ABE Holding Sp. z o.o.</w:t>
            </w:r>
          </w:p>
          <w:p w14:paraId="70347C76" w14:textId="77777777" w:rsidR="000E3635" w:rsidRPr="00211A34" w:rsidRDefault="000E3635" w:rsidP="0025540E">
            <w:pPr>
              <w:rPr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ul. Annopol 4a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635">
              <w:rPr>
                <w:sz w:val="20"/>
                <w:szCs w:val="20"/>
              </w:rPr>
              <w:t>hala D</w:t>
            </w:r>
          </w:p>
          <w:p w14:paraId="2897B48D" w14:textId="77777777" w:rsidR="000E3635" w:rsidRPr="00211A34" w:rsidRDefault="000E3635" w:rsidP="0025540E">
            <w:pPr>
              <w:spacing w:after="40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635">
              <w:rPr>
                <w:sz w:val="20"/>
                <w:szCs w:val="20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14:paraId="5EF65E76" w14:textId="77777777" w:rsidR="000E3635" w:rsidRPr="000E3635" w:rsidRDefault="000E3635" w:rsidP="0025540E">
            <w:pPr>
              <w:spacing w:before="40" w:after="40"/>
              <w:rPr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1 - Cena - 60.00</w:t>
            </w:r>
          </w:p>
          <w:p w14:paraId="2C92BB85" w14:textId="77777777" w:rsidR="000E3635" w:rsidRPr="00211A34" w:rsidRDefault="000E3635" w:rsidP="002554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2 - Polski interfejs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30B150" w14:textId="77777777" w:rsidR="000E3635" w:rsidRPr="00211A34" w:rsidRDefault="000E3635" w:rsidP="0025540E">
            <w:pPr>
              <w:jc w:val="center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 xml:space="preserve">  60,00</w:t>
            </w:r>
          </w:p>
        </w:tc>
      </w:tr>
      <w:tr w:rsidR="000E3635" w:rsidRPr="00834EF4" w14:paraId="2D7A25D4" w14:textId="77777777" w:rsidTr="003B6B40">
        <w:tc>
          <w:tcPr>
            <w:tcW w:w="2835" w:type="dxa"/>
            <w:shd w:val="clear" w:color="auto" w:fill="auto"/>
          </w:tcPr>
          <w:p w14:paraId="7CB09FCE" w14:textId="77777777" w:rsidR="000E3635" w:rsidRPr="00211A34" w:rsidRDefault="000E3635" w:rsidP="002554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3635">
              <w:rPr>
                <w:sz w:val="20"/>
                <w:szCs w:val="20"/>
              </w:rPr>
              <w:t>Dostęp do elektronicznych wersji czasopism zagranicznych wydawnictwa Trans Tech Publications</w:t>
            </w:r>
          </w:p>
        </w:tc>
        <w:tc>
          <w:tcPr>
            <w:tcW w:w="2552" w:type="dxa"/>
            <w:shd w:val="clear" w:color="auto" w:fill="auto"/>
          </w:tcPr>
          <w:p w14:paraId="1EEF9F91" w14:textId="77777777" w:rsidR="000E3635" w:rsidRPr="00211A34" w:rsidRDefault="000E3635" w:rsidP="002554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E3635">
              <w:rPr>
                <w:b/>
                <w:bCs/>
                <w:sz w:val="20"/>
                <w:szCs w:val="20"/>
              </w:rPr>
              <w:t>ABE Holding Sp. z o.o.</w:t>
            </w:r>
          </w:p>
          <w:p w14:paraId="69C94FB8" w14:textId="77777777" w:rsidR="000E3635" w:rsidRPr="00211A34" w:rsidRDefault="000E3635" w:rsidP="0025540E">
            <w:pPr>
              <w:rPr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ul. Annopol 4a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635">
              <w:rPr>
                <w:sz w:val="20"/>
                <w:szCs w:val="20"/>
              </w:rPr>
              <w:t>hala D</w:t>
            </w:r>
          </w:p>
          <w:p w14:paraId="6B044213" w14:textId="77777777" w:rsidR="000E3635" w:rsidRPr="00211A34" w:rsidRDefault="000E3635" w:rsidP="0025540E">
            <w:pPr>
              <w:spacing w:after="40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635">
              <w:rPr>
                <w:sz w:val="20"/>
                <w:szCs w:val="20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14:paraId="1D67B2E3" w14:textId="77777777" w:rsidR="000E3635" w:rsidRPr="000E3635" w:rsidRDefault="000E3635" w:rsidP="0025540E">
            <w:pPr>
              <w:spacing w:before="40" w:after="40"/>
              <w:rPr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1 - Cena - 60.00</w:t>
            </w:r>
          </w:p>
          <w:p w14:paraId="2E467C2B" w14:textId="77777777" w:rsidR="000E3635" w:rsidRPr="00211A34" w:rsidRDefault="000E3635" w:rsidP="002554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>2 - Polski interfejs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163EF5" w14:textId="77777777" w:rsidR="000E3635" w:rsidRPr="00211A34" w:rsidRDefault="000E3635" w:rsidP="0025540E">
            <w:pPr>
              <w:jc w:val="center"/>
              <w:rPr>
                <w:color w:val="000000"/>
                <w:sz w:val="20"/>
                <w:szCs w:val="20"/>
              </w:rPr>
            </w:pPr>
            <w:r w:rsidRPr="000E3635">
              <w:rPr>
                <w:sz w:val="20"/>
                <w:szCs w:val="20"/>
              </w:rPr>
              <w:t xml:space="preserve">  60,00</w:t>
            </w:r>
          </w:p>
        </w:tc>
      </w:tr>
    </w:tbl>
    <w:p w14:paraId="420A144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C652B" w14:textId="77777777" w:rsidR="00D33C48" w:rsidRDefault="00D33C48">
      <w:r>
        <w:separator/>
      </w:r>
    </w:p>
  </w:endnote>
  <w:endnote w:type="continuationSeparator" w:id="0">
    <w:p w14:paraId="26800FDA" w14:textId="77777777" w:rsidR="00D33C48" w:rsidRDefault="00D33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36F3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FA18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65230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FD424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5390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EE9AA" w14:textId="77777777" w:rsidR="00D33C48" w:rsidRDefault="00D33C48">
      <w:r>
        <w:separator/>
      </w:r>
    </w:p>
  </w:footnote>
  <w:footnote w:type="continuationSeparator" w:id="0">
    <w:p w14:paraId="66D74008" w14:textId="77777777" w:rsidR="00D33C48" w:rsidRDefault="00D33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0A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4D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D7DC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C48"/>
    <w:rsid w:val="00022322"/>
    <w:rsid w:val="00042497"/>
    <w:rsid w:val="000C1E6F"/>
    <w:rsid w:val="000E3635"/>
    <w:rsid w:val="000E4E56"/>
    <w:rsid w:val="001A1468"/>
    <w:rsid w:val="001B7815"/>
    <w:rsid w:val="00211A34"/>
    <w:rsid w:val="002B1E4F"/>
    <w:rsid w:val="002B6761"/>
    <w:rsid w:val="003445A0"/>
    <w:rsid w:val="003A0AFC"/>
    <w:rsid w:val="003B6B40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33C48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111B6F"/>
  <w15:chartTrackingRefBased/>
  <w15:docId w15:val="{6B32E1A8-8C9E-48D5-98EE-B43002719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2025-01-21T09:24:00Z</cp:lastPrinted>
  <dcterms:created xsi:type="dcterms:W3CDTF">2025-01-21T09:24:00Z</dcterms:created>
  <dcterms:modified xsi:type="dcterms:W3CDTF">2025-01-21T09:24:00Z</dcterms:modified>
</cp:coreProperties>
</file>