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86ACB" w14:textId="77777777" w:rsidR="00FB7F50" w:rsidRPr="002245BE" w:rsidRDefault="00F61C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61C2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61C2A">
        <w:rPr>
          <w:sz w:val="22"/>
          <w:szCs w:val="22"/>
        </w:rPr>
        <w:t>2025-01-21</w:t>
      </w:r>
    </w:p>
    <w:p w14:paraId="0775B1D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34FCAB" w14:textId="77777777" w:rsidR="00F61C2A" w:rsidRPr="00F61C2A" w:rsidRDefault="00F61C2A" w:rsidP="00FB7F50">
      <w:pPr>
        <w:spacing w:after="40"/>
        <w:rPr>
          <w:b/>
          <w:bCs/>
          <w:sz w:val="22"/>
          <w:szCs w:val="22"/>
        </w:rPr>
      </w:pPr>
      <w:r w:rsidRPr="00F61C2A">
        <w:rPr>
          <w:b/>
          <w:bCs/>
          <w:sz w:val="22"/>
          <w:szCs w:val="22"/>
        </w:rPr>
        <w:t>Akademia Górniczo - Hutnicza</w:t>
      </w:r>
    </w:p>
    <w:p w14:paraId="10CE0B5C" w14:textId="77777777" w:rsidR="00F61C2A" w:rsidRPr="00F61C2A" w:rsidRDefault="00F61C2A" w:rsidP="00FB7F50">
      <w:pPr>
        <w:spacing w:after="40"/>
        <w:rPr>
          <w:b/>
          <w:bCs/>
          <w:sz w:val="22"/>
          <w:szCs w:val="22"/>
        </w:rPr>
      </w:pPr>
      <w:r w:rsidRPr="00F61C2A">
        <w:rPr>
          <w:b/>
          <w:bCs/>
          <w:sz w:val="22"/>
          <w:szCs w:val="22"/>
        </w:rPr>
        <w:t>im. Stanisława Staszica w Krakowie</w:t>
      </w:r>
    </w:p>
    <w:p w14:paraId="4B9676BA" w14:textId="77777777" w:rsidR="00FB7F50" w:rsidRPr="002245BE" w:rsidRDefault="00F61C2A" w:rsidP="00FB7F50">
      <w:pPr>
        <w:spacing w:after="40"/>
        <w:rPr>
          <w:b/>
          <w:bCs/>
          <w:sz w:val="22"/>
          <w:szCs w:val="22"/>
        </w:rPr>
      </w:pPr>
      <w:r w:rsidRPr="00F61C2A">
        <w:rPr>
          <w:b/>
          <w:bCs/>
          <w:sz w:val="22"/>
          <w:szCs w:val="22"/>
        </w:rPr>
        <w:t>Dział Zamówień Publicznych</w:t>
      </w:r>
    </w:p>
    <w:p w14:paraId="6655A126" w14:textId="77777777" w:rsidR="00FB7F50" w:rsidRPr="002245BE" w:rsidRDefault="00F61C2A" w:rsidP="00FB7F50">
      <w:pPr>
        <w:rPr>
          <w:sz w:val="22"/>
          <w:szCs w:val="22"/>
        </w:rPr>
      </w:pPr>
      <w:r w:rsidRPr="00F61C2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61C2A">
        <w:rPr>
          <w:sz w:val="22"/>
          <w:szCs w:val="22"/>
        </w:rPr>
        <w:t>30</w:t>
      </w:r>
    </w:p>
    <w:p w14:paraId="7E141800" w14:textId="77777777" w:rsidR="00FB7F50" w:rsidRPr="002245BE" w:rsidRDefault="00F61C2A" w:rsidP="00FB7F50">
      <w:pPr>
        <w:rPr>
          <w:sz w:val="22"/>
          <w:szCs w:val="22"/>
        </w:rPr>
      </w:pPr>
      <w:r w:rsidRPr="00F61C2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61C2A">
        <w:rPr>
          <w:sz w:val="22"/>
          <w:szCs w:val="22"/>
        </w:rPr>
        <w:t>Kraków</w:t>
      </w:r>
    </w:p>
    <w:p w14:paraId="63E9B91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86EF31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61C2A" w:rsidRPr="00607F9B" w14:paraId="0E9705DC" w14:textId="77777777" w:rsidTr="00D21B1F">
        <w:trPr>
          <w:trHeight w:val="638"/>
        </w:trPr>
        <w:tc>
          <w:tcPr>
            <w:tcW w:w="959" w:type="dxa"/>
            <w:shd w:val="clear" w:color="auto" w:fill="auto"/>
          </w:tcPr>
          <w:p w14:paraId="73706842" w14:textId="77777777" w:rsidR="00F61C2A" w:rsidRPr="00607F9B" w:rsidRDefault="00F61C2A" w:rsidP="00D21B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5CA0F1" w14:textId="4CDFAAC7" w:rsidR="00F61C2A" w:rsidRPr="00607F9B" w:rsidRDefault="00F61C2A" w:rsidP="00D21B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61C2A">
              <w:rPr>
                <w:sz w:val="22"/>
                <w:szCs w:val="22"/>
              </w:rPr>
              <w:t>przetarg</w:t>
            </w:r>
            <w:r w:rsidR="006F30B5">
              <w:rPr>
                <w:sz w:val="22"/>
                <w:szCs w:val="22"/>
              </w:rPr>
              <w:t>u</w:t>
            </w:r>
            <w:r w:rsidRPr="00F61C2A">
              <w:rPr>
                <w:sz w:val="22"/>
                <w:szCs w:val="22"/>
              </w:rPr>
              <w:t xml:space="preserve"> </w:t>
            </w:r>
            <w:proofErr w:type="spellStart"/>
            <w:r w:rsidRPr="00F61C2A">
              <w:rPr>
                <w:sz w:val="22"/>
                <w:szCs w:val="22"/>
              </w:rPr>
              <w:t>nieograniczon</w:t>
            </w:r>
            <w:r w:rsidR="006F30B5">
              <w:rPr>
                <w:sz w:val="22"/>
                <w:szCs w:val="22"/>
              </w:rPr>
              <w:t>ęgo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1C2A">
              <w:rPr>
                <w:b/>
                <w:bCs/>
                <w:sz w:val="22"/>
                <w:szCs w:val="22"/>
              </w:rPr>
              <w:t xml:space="preserve">Dostawa wydajnego laptopa komputerowego przeznaczonego do tworzenia modeli w programach inżynieryjnych, obliczeń termodynamicznych oraz analizy dużych </w:t>
            </w:r>
            <w:proofErr w:type="spellStart"/>
            <w:r w:rsidRPr="00F61C2A">
              <w:rPr>
                <w:b/>
                <w:bCs/>
                <w:sz w:val="22"/>
                <w:szCs w:val="22"/>
              </w:rPr>
              <w:t>rekorów</w:t>
            </w:r>
            <w:proofErr w:type="spellEnd"/>
            <w:r w:rsidRPr="00F61C2A">
              <w:rPr>
                <w:b/>
                <w:bCs/>
                <w:sz w:val="22"/>
                <w:szCs w:val="22"/>
              </w:rPr>
              <w:t xml:space="preserve"> danych z wykorzystaniem algorytmów </w:t>
            </w:r>
            <w:r w:rsidR="006F30B5" w:rsidRPr="00F61C2A">
              <w:rPr>
                <w:b/>
                <w:bCs/>
                <w:sz w:val="22"/>
                <w:szCs w:val="22"/>
              </w:rPr>
              <w:t>bazujących</w:t>
            </w:r>
            <w:r w:rsidRPr="00F61C2A">
              <w:rPr>
                <w:b/>
                <w:bCs/>
                <w:sz w:val="22"/>
                <w:szCs w:val="22"/>
              </w:rPr>
              <w:t xml:space="preserve"> na uczeniu maszynowym na potrzeby </w:t>
            </w:r>
            <w:proofErr w:type="spellStart"/>
            <w:r w:rsidRPr="00F61C2A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1C2A">
              <w:rPr>
                <w:b/>
                <w:sz w:val="22"/>
                <w:szCs w:val="22"/>
              </w:rPr>
              <w:t>DE-dzp.272-471/24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2C8874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61C2A" w14:paraId="0C3E28F7" w14:textId="77777777" w:rsidTr="00D21B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1F9F3F9" w14:textId="77777777" w:rsidR="00F61C2A" w:rsidRPr="00D26ED6" w:rsidRDefault="00F61C2A" w:rsidP="00D21B1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61C2A">
              <w:rPr>
                <w:b/>
                <w:sz w:val="22"/>
                <w:szCs w:val="22"/>
              </w:rPr>
              <w:t>PROGRESS Systemy Komputerowe Sp. z o.o.</w:t>
            </w:r>
          </w:p>
          <w:p w14:paraId="1D11811C" w14:textId="77777777" w:rsidR="00F61C2A" w:rsidRPr="009F0E5C" w:rsidRDefault="00F61C2A" w:rsidP="00D21B1F">
            <w:pPr>
              <w:jc w:val="both"/>
              <w:rPr>
                <w:bCs/>
                <w:sz w:val="22"/>
                <w:szCs w:val="22"/>
              </w:rPr>
            </w:pPr>
            <w:r w:rsidRPr="00F61C2A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1C2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92C725" w14:textId="77777777" w:rsidR="00F61C2A" w:rsidRPr="009F0E5C" w:rsidRDefault="00F61C2A" w:rsidP="00D21B1F">
            <w:pPr>
              <w:jc w:val="both"/>
              <w:rPr>
                <w:bCs/>
                <w:sz w:val="22"/>
                <w:szCs w:val="22"/>
              </w:rPr>
            </w:pPr>
            <w:r w:rsidRPr="00F61C2A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1C2A">
              <w:rPr>
                <w:bCs/>
                <w:sz w:val="22"/>
                <w:szCs w:val="22"/>
              </w:rPr>
              <w:t>Kraków</w:t>
            </w:r>
          </w:p>
          <w:p w14:paraId="70EEA437" w14:textId="77777777" w:rsidR="00F61C2A" w:rsidRPr="00D26ED6" w:rsidRDefault="00F61C2A" w:rsidP="00D21B1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1EC0A7" w14:textId="4A28AF5A" w:rsidR="00F61C2A" w:rsidRDefault="00F61C2A" w:rsidP="00D21B1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61C2A">
              <w:rPr>
                <w:sz w:val="22"/>
                <w:szCs w:val="22"/>
              </w:rPr>
              <w:t>Dostaw</w:t>
            </w:r>
            <w:r w:rsidR="006F30B5">
              <w:rPr>
                <w:sz w:val="22"/>
                <w:szCs w:val="22"/>
              </w:rPr>
              <w:t>ę</w:t>
            </w:r>
            <w:r w:rsidRPr="00F61C2A">
              <w:rPr>
                <w:sz w:val="22"/>
                <w:szCs w:val="22"/>
              </w:rPr>
              <w:t xml:space="preserve"> wydajnego laptopa komputerowego przeznaczonego do tworzenia modeli w programach inżynieryjnych, obliczeń termodynamicznych oraz analizy dużych </w:t>
            </w:r>
            <w:proofErr w:type="spellStart"/>
            <w:r w:rsidRPr="00F61C2A">
              <w:rPr>
                <w:sz w:val="22"/>
                <w:szCs w:val="22"/>
              </w:rPr>
              <w:t>rekorów</w:t>
            </w:r>
            <w:proofErr w:type="spellEnd"/>
            <w:r w:rsidRPr="00F61C2A">
              <w:rPr>
                <w:sz w:val="22"/>
                <w:szCs w:val="22"/>
              </w:rPr>
              <w:t xml:space="preserve"> danych z wykorzystaniem algorytmów </w:t>
            </w:r>
            <w:r w:rsidR="006F30B5" w:rsidRPr="00F61C2A">
              <w:rPr>
                <w:sz w:val="22"/>
                <w:szCs w:val="22"/>
              </w:rPr>
              <w:t>bazujących</w:t>
            </w:r>
            <w:r w:rsidRPr="00F61C2A">
              <w:rPr>
                <w:sz w:val="22"/>
                <w:szCs w:val="22"/>
              </w:rPr>
              <w:t xml:space="preserve"> na uczeniu maszynowym na potrzeby </w:t>
            </w:r>
            <w:proofErr w:type="spellStart"/>
            <w:r w:rsidRPr="00F61C2A">
              <w:rPr>
                <w:sz w:val="22"/>
                <w:szCs w:val="22"/>
              </w:rPr>
              <w:t>WILiGZ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CD18515" w14:textId="77777777" w:rsidR="00F61C2A" w:rsidRPr="00D26ED6" w:rsidRDefault="00F61C2A" w:rsidP="00D21B1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61C2A">
              <w:rPr>
                <w:b/>
                <w:sz w:val="22"/>
                <w:szCs w:val="22"/>
              </w:rPr>
              <w:t>19 500.00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CEB5C3C" w14:textId="77777777" w:rsidR="00F61C2A" w:rsidRDefault="00F61C2A" w:rsidP="00D21B1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7B643E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75FB43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658BDC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5755D9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2949C6A" w14:textId="77777777" w:rsidR="002B6761" w:rsidRPr="008567C7" w:rsidRDefault="00F61C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A413C37" w14:textId="77777777" w:rsidR="002B6761" w:rsidRPr="008567C7" w:rsidRDefault="00F61C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3AFDC2E" w14:textId="77777777" w:rsidR="002B6761" w:rsidRPr="008567C7" w:rsidRDefault="00F61C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61C2A">
              <w:rPr>
                <w:rFonts w:ascii="Times New Roman" w:hAnsi="Times New Roman" w:cs="Times New Roman"/>
                <w:bCs/>
                <w:sz w:val="18"/>
                <w:szCs w:val="18"/>
              </w:rPr>
              <w:t>Wielkosć</w:t>
            </w:r>
            <w:proofErr w:type="spellEnd"/>
            <w:r w:rsidRPr="00F61C2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pamięci masowej</w:t>
            </w:r>
          </w:p>
        </w:tc>
        <w:tc>
          <w:tcPr>
            <w:tcW w:w="1134" w:type="dxa"/>
            <w:vAlign w:val="center"/>
          </w:tcPr>
          <w:p w14:paraId="1C9EA528" w14:textId="77777777" w:rsidR="002B6761" w:rsidRPr="008567C7" w:rsidRDefault="00F61C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D32BE3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EB7C67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B4529C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61C2A" w:rsidRPr="008567C7" w14:paraId="2988E13D" w14:textId="77777777" w:rsidTr="00D21B1F">
        <w:tc>
          <w:tcPr>
            <w:tcW w:w="709" w:type="dxa"/>
            <w:vAlign w:val="center"/>
          </w:tcPr>
          <w:p w14:paraId="3D929447" w14:textId="77777777" w:rsidR="00F61C2A" w:rsidRPr="008567C7" w:rsidRDefault="00F61C2A" w:rsidP="00D21B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B4F34E5" w14:textId="77777777" w:rsidR="00F61C2A" w:rsidRPr="002B6761" w:rsidRDefault="00F61C2A" w:rsidP="00D21B1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8AD0B82" w14:textId="77777777" w:rsidR="00F61C2A" w:rsidRPr="008567C7" w:rsidRDefault="00F61C2A" w:rsidP="00D21B1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1C2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19F5DA8" w14:textId="77777777" w:rsidR="00F61C2A" w:rsidRPr="001B7815" w:rsidRDefault="00F61C2A" w:rsidP="00D21B1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1C2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9D8D14B" w14:textId="77777777" w:rsidR="00F61C2A" w:rsidRPr="008567C7" w:rsidRDefault="00F61C2A" w:rsidP="00D21B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DE20D3A" w14:textId="77777777" w:rsidR="00F61C2A" w:rsidRPr="008567C7" w:rsidRDefault="00F61C2A" w:rsidP="00D21B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242241E3" w14:textId="77777777" w:rsidR="00F61C2A" w:rsidRPr="008567C7" w:rsidRDefault="00F61C2A" w:rsidP="00D21B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514676CF" w14:textId="77777777" w:rsidR="00F61C2A" w:rsidRPr="008567C7" w:rsidRDefault="00F61C2A" w:rsidP="00D21B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748B8C5" w14:textId="77777777" w:rsidR="00F61C2A" w:rsidRPr="008567C7" w:rsidRDefault="00F61C2A" w:rsidP="00D21B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BE521AD" w14:textId="77777777" w:rsidR="00F61C2A" w:rsidRPr="008567C7" w:rsidRDefault="00F61C2A" w:rsidP="00D21B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049C7F6" w14:textId="77777777" w:rsidR="00F61C2A" w:rsidRPr="008567C7" w:rsidRDefault="00F61C2A" w:rsidP="00D21B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1C2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335B5D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E8D77F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440BC9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4F078" w14:textId="77777777" w:rsidR="00481B73" w:rsidRDefault="00481B73">
      <w:r>
        <w:separator/>
      </w:r>
    </w:p>
  </w:endnote>
  <w:endnote w:type="continuationSeparator" w:id="0">
    <w:p w14:paraId="0BF8B803" w14:textId="77777777" w:rsidR="00481B73" w:rsidRDefault="00481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F94D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B79F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F3C68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14579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17F6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08ABC" w14:textId="77777777" w:rsidR="00481B73" w:rsidRDefault="00481B73">
      <w:r>
        <w:separator/>
      </w:r>
    </w:p>
  </w:footnote>
  <w:footnote w:type="continuationSeparator" w:id="0">
    <w:p w14:paraId="2EDB9E8A" w14:textId="77777777" w:rsidR="00481B73" w:rsidRDefault="00481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900F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A158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F7CB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B7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81B73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30B5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61C2A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93AEE0"/>
  <w15:chartTrackingRefBased/>
  <w15:docId w15:val="{68C71B9F-695A-4947-8BA2-708E3D37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2025-01-21T09:16:00Z</cp:lastPrinted>
  <dcterms:created xsi:type="dcterms:W3CDTF">2025-01-21T09:19:00Z</dcterms:created>
  <dcterms:modified xsi:type="dcterms:W3CDTF">2025-01-21T09:19:00Z</dcterms:modified>
</cp:coreProperties>
</file>