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20D42E" w14:textId="77777777" w:rsidR="00554669" w:rsidRPr="001E2005" w:rsidRDefault="00554669" w:rsidP="00554669">
      <w:pPr>
        <w:jc w:val="right"/>
        <w:rPr>
          <w:rFonts w:ascii="Verdana" w:hAnsi="Verdana"/>
          <w:sz w:val="18"/>
          <w:szCs w:val="18"/>
        </w:rPr>
      </w:pPr>
      <w:bookmarkStart w:id="0" w:name="_Hlk53520193"/>
      <w:r w:rsidRPr="001E2005">
        <w:rPr>
          <w:rFonts w:ascii="Verdana" w:hAnsi="Verdana"/>
          <w:sz w:val="18"/>
          <w:szCs w:val="18"/>
        </w:rPr>
        <w:t>Kraków dnia: 2025-01-17</w:t>
      </w:r>
    </w:p>
    <w:p w14:paraId="6778D4C1" w14:textId="77777777" w:rsidR="00554669" w:rsidRPr="001E2005" w:rsidRDefault="00554669" w:rsidP="00554669">
      <w:pPr>
        <w:rPr>
          <w:rFonts w:ascii="Verdana" w:hAnsi="Verdana"/>
          <w:b/>
          <w:bCs/>
          <w:sz w:val="18"/>
          <w:szCs w:val="18"/>
        </w:rPr>
      </w:pPr>
      <w:r w:rsidRPr="001E2005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186ED78" w14:textId="77777777" w:rsidR="00554669" w:rsidRPr="001E2005" w:rsidRDefault="00554669" w:rsidP="00554669">
      <w:pPr>
        <w:rPr>
          <w:rFonts w:ascii="Verdana" w:hAnsi="Verdana"/>
          <w:b/>
          <w:bCs/>
          <w:sz w:val="18"/>
          <w:szCs w:val="18"/>
        </w:rPr>
      </w:pPr>
      <w:r w:rsidRPr="001E2005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050EA03" w14:textId="77777777" w:rsidR="00554669" w:rsidRPr="001E2005" w:rsidRDefault="00554669" w:rsidP="00554669">
      <w:pPr>
        <w:rPr>
          <w:rFonts w:ascii="Verdana" w:hAnsi="Verdana"/>
          <w:b/>
          <w:bCs/>
          <w:sz w:val="18"/>
          <w:szCs w:val="18"/>
        </w:rPr>
      </w:pPr>
      <w:r w:rsidRPr="001E2005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B2E51A0" w14:textId="77777777" w:rsidR="00554669" w:rsidRPr="001E2005" w:rsidRDefault="00554669" w:rsidP="00554669">
      <w:pPr>
        <w:rPr>
          <w:rFonts w:ascii="Verdana" w:hAnsi="Verdana"/>
          <w:sz w:val="18"/>
          <w:szCs w:val="18"/>
        </w:rPr>
      </w:pPr>
      <w:r w:rsidRPr="001E2005">
        <w:rPr>
          <w:rFonts w:ascii="Verdana" w:hAnsi="Verdana"/>
          <w:sz w:val="18"/>
          <w:szCs w:val="18"/>
        </w:rPr>
        <w:t>Al. Mickiewicza 30</w:t>
      </w:r>
    </w:p>
    <w:p w14:paraId="4AFE4D7A" w14:textId="77777777" w:rsidR="00554669" w:rsidRPr="001E2005" w:rsidRDefault="00554669" w:rsidP="00554669">
      <w:pPr>
        <w:rPr>
          <w:rFonts w:ascii="Verdana" w:hAnsi="Verdana"/>
          <w:sz w:val="18"/>
          <w:szCs w:val="18"/>
        </w:rPr>
      </w:pPr>
      <w:r w:rsidRPr="001E2005">
        <w:rPr>
          <w:rFonts w:ascii="Verdana" w:hAnsi="Verdana"/>
          <w:sz w:val="18"/>
          <w:szCs w:val="18"/>
        </w:rPr>
        <w:t>30-059 Kraków</w:t>
      </w:r>
    </w:p>
    <w:p w14:paraId="18EF1FCF" w14:textId="77777777" w:rsidR="00554669" w:rsidRPr="001E2005" w:rsidRDefault="00554669" w:rsidP="00554669">
      <w:pPr>
        <w:rPr>
          <w:rFonts w:ascii="Verdana" w:hAnsi="Verdana"/>
          <w:sz w:val="18"/>
          <w:szCs w:val="18"/>
        </w:rPr>
      </w:pPr>
      <w:r w:rsidRPr="001E2005">
        <w:rPr>
          <w:rFonts w:ascii="Verdana" w:hAnsi="Verdana"/>
          <w:sz w:val="18"/>
          <w:szCs w:val="18"/>
        </w:rPr>
        <w:t>Pismo:</w:t>
      </w:r>
      <w:r w:rsidRPr="001E2005">
        <w:rPr>
          <w:rFonts w:ascii="Verdana" w:hAnsi="Verdana"/>
          <w:b/>
          <w:bCs/>
          <w:sz w:val="18"/>
          <w:szCs w:val="18"/>
        </w:rPr>
        <w:t xml:space="preserve"> </w:t>
      </w:r>
      <w:r w:rsidRPr="001E2005">
        <w:rPr>
          <w:rFonts w:ascii="Verdana" w:hAnsi="Verdana"/>
          <w:bCs/>
          <w:sz w:val="18"/>
          <w:szCs w:val="18"/>
        </w:rPr>
        <w:t>DE-dzp.272-662/24</w:t>
      </w:r>
    </w:p>
    <w:p w14:paraId="28A3FD8D" w14:textId="77777777" w:rsidR="00554669" w:rsidRPr="001E2005" w:rsidRDefault="00554669" w:rsidP="00554669">
      <w:pPr>
        <w:rPr>
          <w:rFonts w:ascii="Verdana" w:hAnsi="Verdana"/>
          <w:sz w:val="18"/>
          <w:szCs w:val="18"/>
        </w:rPr>
      </w:pPr>
    </w:p>
    <w:p w14:paraId="3642CA4A" w14:textId="77777777" w:rsidR="00554669" w:rsidRPr="001E2005" w:rsidRDefault="00554669" w:rsidP="00554669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  <w:b/>
          <w:sz w:val="18"/>
          <w:szCs w:val="18"/>
        </w:rPr>
      </w:pPr>
      <w:r w:rsidRPr="001E2005">
        <w:rPr>
          <w:rFonts w:ascii="Verdana" w:hAnsi="Verdana"/>
          <w:b/>
          <w:sz w:val="18"/>
          <w:szCs w:val="18"/>
        </w:rPr>
        <w:t>WYKONAWCY</w:t>
      </w:r>
    </w:p>
    <w:p w14:paraId="3B5737F9" w14:textId="77777777" w:rsidR="00554669" w:rsidRPr="001E2005" w:rsidRDefault="00554669" w:rsidP="00554669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  <w:sz w:val="18"/>
          <w:szCs w:val="18"/>
        </w:rPr>
      </w:pPr>
      <w:r w:rsidRPr="001E2005">
        <w:rPr>
          <w:rFonts w:ascii="Verdana" w:hAnsi="Verdana"/>
          <w:sz w:val="18"/>
          <w:szCs w:val="18"/>
        </w:rPr>
        <w:t>ubiegający się o zamówienie</w:t>
      </w:r>
    </w:p>
    <w:p w14:paraId="1C0B230D" w14:textId="77777777" w:rsidR="00554669" w:rsidRDefault="00554669" w:rsidP="00554669">
      <w:pPr>
        <w:pStyle w:val="Nagwek1"/>
        <w:spacing w:before="0" w:after="0"/>
        <w:rPr>
          <w:rFonts w:ascii="Verdana" w:hAnsi="Verdana"/>
          <w:sz w:val="18"/>
          <w:szCs w:val="18"/>
        </w:rPr>
      </w:pPr>
    </w:p>
    <w:p w14:paraId="724C6A29" w14:textId="77777777" w:rsidR="00554669" w:rsidRPr="001E2005" w:rsidRDefault="00554669" w:rsidP="00554669">
      <w:pPr>
        <w:pStyle w:val="Nagwek1"/>
        <w:spacing w:before="0" w:after="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OGŁOSZENIE</w:t>
      </w:r>
    </w:p>
    <w:p w14:paraId="789188D3" w14:textId="77777777" w:rsidR="00554669" w:rsidRDefault="00554669" w:rsidP="00554669">
      <w:pPr>
        <w:jc w:val="center"/>
        <w:rPr>
          <w:rFonts w:ascii="Verdana" w:hAnsi="Verdana"/>
          <w:b/>
          <w:sz w:val="18"/>
          <w:szCs w:val="18"/>
        </w:rPr>
      </w:pPr>
      <w:r w:rsidRPr="001E2005">
        <w:rPr>
          <w:rFonts w:ascii="Verdana" w:hAnsi="Verdana"/>
          <w:b/>
          <w:sz w:val="18"/>
          <w:szCs w:val="18"/>
        </w:rPr>
        <w:t>o wyborze najkorzystniejszej oferty</w:t>
      </w:r>
    </w:p>
    <w:p w14:paraId="023AF015" w14:textId="77777777" w:rsidR="00554669" w:rsidRPr="001E2005" w:rsidRDefault="00554669" w:rsidP="00554669">
      <w:pPr>
        <w:jc w:val="center"/>
        <w:rPr>
          <w:rFonts w:ascii="Verdana" w:hAnsi="Verdana"/>
          <w:b/>
          <w:sz w:val="18"/>
          <w:szCs w:val="1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554669" w:rsidRPr="001E2005" w14:paraId="6CD7B921" w14:textId="77777777" w:rsidTr="00292BA1">
        <w:trPr>
          <w:trHeight w:val="638"/>
        </w:trPr>
        <w:tc>
          <w:tcPr>
            <w:tcW w:w="959" w:type="dxa"/>
            <w:shd w:val="clear" w:color="auto" w:fill="auto"/>
          </w:tcPr>
          <w:p w14:paraId="2A18F89F" w14:textId="77777777" w:rsidR="00554669" w:rsidRPr="001E2005" w:rsidRDefault="00554669" w:rsidP="00292BA1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1E2005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B06BEF0" w14:textId="77777777" w:rsidR="00554669" w:rsidRPr="001E2005" w:rsidRDefault="00554669" w:rsidP="00292BA1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1E2005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1E2005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1E2005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proofErr w:type="spellStart"/>
            <w:r w:rsidRPr="001E2005">
              <w:rPr>
                <w:rFonts w:ascii="Verdana" w:hAnsi="Verdana"/>
                <w:sz w:val="18"/>
                <w:szCs w:val="18"/>
              </w:rPr>
              <w:t>pn</w:t>
            </w:r>
            <w:proofErr w:type="spellEnd"/>
            <w:r w:rsidRPr="001E2005">
              <w:rPr>
                <w:rFonts w:ascii="Verdana" w:hAnsi="Verdana"/>
                <w:sz w:val="18"/>
                <w:szCs w:val="18"/>
              </w:rPr>
              <w:t>.</w:t>
            </w:r>
            <w:r w:rsidRPr="001E2005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1E2005">
              <w:rPr>
                <w:rFonts w:ascii="Verdana" w:hAnsi="Verdana"/>
                <w:b/>
                <w:bCs/>
                <w:sz w:val="18"/>
                <w:szCs w:val="18"/>
              </w:rPr>
              <w:t>Wykonanie audytu finansowego projektu realizowanego w ramach konkursu OPUS-19, finansowanego ze środków NCN - DE-dzp.272-662/24</w:t>
            </w:r>
            <w:r w:rsidRPr="001E2005">
              <w:rPr>
                <w:rFonts w:ascii="Verdana" w:hAnsi="Verdana"/>
                <w:bCs/>
                <w:sz w:val="18"/>
                <w:szCs w:val="18"/>
              </w:rPr>
              <w:t>”.</w:t>
            </w:r>
          </w:p>
        </w:tc>
      </w:tr>
    </w:tbl>
    <w:p w14:paraId="2AE60CD1" w14:textId="77777777" w:rsidR="00554669" w:rsidRDefault="00554669" w:rsidP="00554669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sz w:val="18"/>
          <w:szCs w:val="18"/>
        </w:rPr>
      </w:pPr>
    </w:p>
    <w:p w14:paraId="56868212" w14:textId="77777777" w:rsidR="00554669" w:rsidRDefault="00554669" w:rsidP="00554669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sz w:val="18"/>
          <w:szCs w:val="18"/>
        </w:rPr>
      </w:pPr>
      <w:r w:rsidRPr="001E2005">
        <w:rPr>
          <w:rFonts w:ascii="Verdana" w:hAnsi="Verdana"/>
          <w:sz w:val="18"/>
          <w:szCs w:val="18"/>
        </w:rPr>
        <w:t xml:space="preserve">Zamawiający, działając na podstawie art. 253 ust. 1 ustawy z dnia 11 września 2019r. Prawo zamówień publicznych (Dz.U.2024.1320 </w:t>
      </w:r>
      <w:proofErr w:type="spellStart"/>
      <w:r w:rsidRPr="001E2005">
        <w:rPr>
          <w:rFonts w:ascii="Verdana" w:hAnsi="Verdana"/>
          <w:sz w:val="18"/>
          <w:szCs w:val="18"/>
        </w:rPr>
        <w:t>t.j</w:t>
      </w:r>
      <w:proofErr w:type="spellEnd"/>
      <w:r w:rsidRPr="001E2005">
        <w:rPr>
          <w:rFonts w:ascii="Verdana" w:hAnsi="Verdana"/>
          <w:sz w:val="18"/>
          <w:szCs w:val="18"/>
        </w:rPr>
        <w:t xml:space="preserve">. ze zm.) zwanej dalej „ustawą </w:t>
      </w:r>
      <w:proofErr w:type="spellStart"/>
      <w:r w:rsidRPr="001E2005">
        <w:rPr>
          <w:rFonts w:ascii="Verdana" w:hAnsi="Verdana"/>
          <w:sz w:val="18"/>
          <w:szCs w:val="18"/>
        </w:rPr>
        <w:t>Pzp</w:t>
      </w:r>
      <w:proofErr w:type="spellEnd"/>
      <w:r w:rsidRPr="001E2005">
        <w:rPr>
          <w:rFonts w:ascii="Verdana" w:hAnsi="Verdana"/>
          <w:sz w:val="18"/>
          <w:szCs w:val="18"/>
        </w:rPr>
        <w:t>”, informuje, że w toczącym się postępowaniu o udzielenie zamówienia publicznego, jako najkorzystniejsza wybrana została oferta:</w:t>
      </w:r>
    </w:p>
    <w:p w14:paraId="0138C5B5" w14:textId="77777777" w:rsidR="00554669" w:rsidRPr="001E2005" w:rsidRDefault="00554669" w:rsidP="00554669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bCs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54669" w:rsidRPr="001E2005" w14:paraId="0B84DD09" w14:textId="77777777" w:rsidTr="00292BA1">
        <w:trPr>
          <w:cantSplit/>
        </w:trPr>
        <w:tc>
          <w:tcPr>
            <w:tcW w:w="10150" w:type="dxa"/>
          </w:tcPr>
          <w:p w14:paraId="7A056A12" w14:textId="77777777" w:rsidR="00554669" w:rsidRPr="001E2005" w:rsidRDefault="00554669" w:rsidP="00292BA1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1E2005">
              <w:rPr>
                <w:rFonts w:ascii="Verdana" w:hAnsi="Verdana"/>
                <w:b/>
                <w:sz w:val="18"/>
                <w:szCs w:val="18"/>
              </w:rPr>
              <w:t>Audim</w:t>
            </w:r>
            <w:proofErr w:type="spellEnd"/>
            <w:r w:rsidRPr="001E2005">
              <w:rPr>
                <w:rFonts w:ascii="Verdana" w:hAnsi="Verdana"/>
                <w:b/>
                <w:sz w:val="18"/>
                <w:szCs w:val="18"/>
              </w:rPr>
              <w:t xml:space="preserve">-Andrzej </w:t>
            </w:r>
            <w:proofErr w:type="spellStart"/>
            <w:r w:rsidRPr="001E2005">
              <w:rPr>
                <w:rFonts w:ascii="Verdana" w:hAnsi="Verdana"/>
                <w:b/>
                <w:sz w:val="18"/>
                <w:szCs w:val="18"/>
              </w:rPr>
              <w:t>Dwórnik</w:t>
            </w:r>
            <w:proofErr w:type="spellEnd"/>
          </w:p>
          <w:p w14:paraId="3CC33305" w14:textId="77777777" w:rsidR="00554669" w:rsidRPr="001E2005" w:rsidRDefault="00554669" w:rsidP="00292BA1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1E2005">
              <w:rPr>
                <w:rFonts w:ascii="Verdana" w:hAnsi="Verdana"/>
                <w:bCs/>
                <w:sz w:val="18"/>
                <w:szCs w:val="18"/>
              </w:rPr>
              <w:t>Działkowa 26 /8</w:t>
            </w:r>
          </w:p>
          <w:p w14:paraId="27891D36" w14:textId="77777777" w:rsidR="00554669" w:rsidRPr="001E2005" w:rsidRDefault="00554669" w:rsidP="00292BA1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1E2005">
              <w:rPr>
                <w:rFonts w:ascii="Verdana" w:hAnsi="Verdana"/>
                <w:bCs/>
                <w:sz w:val="18"/>
                <w:szCs w:val="18"/>
              </w:rPr>
              <w:t>50-538 Wrocław</w:t>
            </w:r>
          </w:p>
          <w:p w14:paraId="523264A7" w14:textId="77777777" w:rsidR="00554669" w:rsidRPr="001E2005" w:rsidRDefault="00554669" w:rsidP="00292BA1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1E2005">
              <w:rPr>
                <w:rFonts w:ascii="Verdana" w:hAnsi="Verdana"/>
                <w:sz w:val="18"/>
                <w:szCs w:val="18"/>
              </w:rPr>
              <w:t>na:</w:t>
            </w:r>
          </w:p>
          <w:p w14:paraId="724C31CF" w14:textId="77777777" w:rsidR="00554669" w:rsidRPr="001E2005" w:rsidRDefault="00554669" w:rsidP="00292BA1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1E2005">
              <w:rPr>
                <w:rFonts w:ascii="Verdana" w:hAnsi="Verdana"/>
                <w:sz w:val="18"/>
                <w:szCs w:val="18"/>
              </w:rPr>
              <w:t xml:space="preserve">Wykonanie audytu finansowego projektu realizowanego w ramach konkursu OPUS-19, finansowanego ze środków NCN - DE-dzp.272-662/24 za cenę brutto </w:t>
            </w:r>
            <w:r w:rsidRPr="001E2005">
              <w:rPr>
                <w:rFonts w:ascii="Verdana" w:hAnsi="Verdana"/>
                <w:b/>
                <w:sz w:val="18"/>
                <w:szCs w:val="18"/>
              </w:rPr>
              <w:t>2 211.54 zł</w:t>
            </w:r>
            <w:r w:rsidRPr="001E2005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701FB58D" w14:textId="77777777" w:rsidR="00554669" w:rsidRPr="001E2005" w:rsidRDefault="00554669" w:rsidP="00292BA1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1E2005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1E200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E2005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1E2005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03204AA9" w14:textId="77777777" w:rsidR="00554669" w:rsidRDefault="00554669" w:rsidP="00554669">
      <w:pPr>
        <w:jc w:val="both"/>
        <w:rPr>
          <w:rFonts w:ascii="Verdana" w:hAnsi="Verdana"/>
          <w:color w:val="000000"/>
          <w:sz w:val="18"/>
          <w:szCs w:val="18"/>
        </w:rPr>
      </w:pPr>
    </w:p>
    <w:p w14:paraId="08DCE534" w14:textId="77777777" w:rsidR="00554669" w:rsidRPr="001E2005" w:rsidRDefault="00554669" w:rsidP="00554669">
      <w:pPr>
        <w:jc w:val="both"/>
        <w:rPr>
          <w:rFonts w:ascii="Verdana" w:hAnsi="Verdana"/>
          <w:color w:val="000000"/>
          <w:sz w:val="18"/>
          <w:szCs w:val="18"/>
        </w:rPr>
      </w:pPr>
      <w:r w:rsidRPr="001E2005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1"/>
        <w:gridCol w:w="4211"/>
        <w:gridCol w:w="1941"/>
        <w:gridCol w:w="1941"/>
        <w:gridCol w:w="1452"/>
      </w:tblGrid>
      <w:tr w:rsidR="00554669" w:rsidRPr="001E2005" w14:paraId="411818C9" w14:textId="77777777" w:rsidTr="00292BA1">
        <w:trPr>
          <w:trHeight w:val="510"/>
        </w:trPr>
        <w:tc>
          <w:tcPr>
            <w:tcW w:w="328" w:type="pct"/>
            <w:vAlign w:val="center"/>
          </w:tcPr>
          <w:p w14:paraId="1D51AB06" w14:textId="77777777" w:rsidR="00554669" w:rsidRPr="001E2005" w:rsidRDefault="00554669" w:rsidP="00292BA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1E2005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054" w:type="pct"/>
            <w:vAlign w:val="center"/>
          </w:tcPr>
          <w:p w14:paraId="611AD950" w14:textId="77777777" w:rsidR="00554669" w:rsidRPr="001E2005" w:rsidRDefault="00554669" w:rsidP="00292BA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E2005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5E0FC257" w14:textId="77777777" w:rsidR="00554669" w:rsidRPr="001E2005" w:rsidRDefault="00554669" w:rsidP="00292BA1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E2005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1D9F77E6" w14:textId="77777777" w:rsidR="00554669" w:rsidRPr="001E2005" w:rsidRDefault="00554669" w:rsidP="00292BA1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E2005">
              <w:rPr>
                <w:rFonts w:ascii="Verdana" w:hAnsi="Verdana" w:cs="Times New Roman"/>
                <w:bCs/>
                <w:sz w:val="18"/>
                <w:szCs w:val="18"/>
              </w:rPr>
              <w:t>Audyt on-line</w:t>
            </w:r>
          </w:p>
        </w:tc>
        <w:tc>
          <w:tcPr>
            <w:tcW w:w="715" w:type="pct"/>
            <w:vAlign w:val="center"/>
          </w:tcPr>
          <w:p w14:paraId="09C76270" w14:textId="77777777" w:rsidR="00554669" w:rsidRPr="001E2005" w:rsidRDefault="00554669" w:rsidP="00292BA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E2005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554669" w:rsidRPr="001E2005" w14:paraId="50318FC3" w14:textId="77777777" w:rsidTr="00292BA1">
        <w:tc>
          <w:tcPr>
            <w:tcW w:w="328" w:type="pct"/>
            <w:vAlign w:val="center"/>
          </w:tcPr>
          <w:p w14:paraId="547BB667" w14:textId="77777777" w:rsidR="00554669" w:rsidRPr="001E2005" w:rsidRDefault="00554669" w:rsidP="00292BA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E2005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2054" w:type="pct"/>
            <w:vAlign w:val="center"/>
          </w:tcPr>
          <w:p w14:paraId="29117006" w14:textId="77777777" w:rsidR="00554669" w:rsidRPr="001E2005" w:rsidRDefault="00554669" w:rsidP="00292BA1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1E2005">
              <w:rPr>
                <w:rFonts w:ascii="Verdana" w:hAnsi="Verdana" w:cs="Times New Roman"/>
                <w:b/>
                <w:sz w:val="18"/>
                <w:szCs w:val="18"/>
              </w:rPr>
              <w:t>Audim</w:t>
            </w:r>
            <w:proofErr w:type="spellEnd"/>
            <w:r w:rsidRPr="001E2005">
              <w:rPr>
                <w:rFonts w:ascii="Verdana" w:hAnsi="Verdana" w:cs="Times New Roman"/>
                <w:b/>
                <w:sz w:val="18"/>
                <w:szCs w:val="18"/>
              </w:rPr>
              <w:t xml:space="preserve">-Andrzej </w:t>
            </w:r>
            <w:proofErr w:type="spellStart"/>
            <w:r w:rsidRPr="001E2005">
              <w:rPr>
                <w:rFonts w:ascii="Verdana" w:hAnsi="Verdana" w:cs="Times New Roman"/>
                <w:b/>
                <w:sz w:val="18"/>
                <w:szCs w:val="18"/>
              </w:rPr>
              <w:t>Dwórnik</w:t>
            </w:r>
            <w:proofErr w:type="spellEnd"/>
          </w:p>
          <w:p w14:paraId="1D037185" w14:textId="77777777" w:rsidR="00554669" w:rsidRPr="001E2005" w:rsidRDefault="00554669" w:rsidP="00292BA1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E2005">
              <w:rPr>
                <w:rFonts w:ascii="Verdana" w:hAnsi="Verdana" w:cs="Times New Roman"/>
                <w:bCs/>
                <w:sz w:val="18"/>
                <w:szCs w:val="18"/>
              </w:rPr>
              <w:t>Działkowa 26 /8</w:t>
            </w:r>
          </w:p>
          <w:p w14:paraId="2826BEE7" w14:textId="77777777" w:rsidR="00554669" w:rsidRPr="001E2005" w:rsidRDefault="00554669" w:rsidP="00292BA1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E2005">
              <w:rPr>
                <w:rFonts w:ascii="Verdana" w:hAnsi="Verdana" w:cs="Times New Roman"/>
                <w:bCs/>
                <w:sz w:val="18"/>
                <w:szCs w:val="18"/>
              </w:rPr>
              <w:t>50-538 Wrocław</w:t>
            </w:r>
          </w:p>
        </w:tc>
        <w:tc>
          <w:tcPr>
            <w:tcW w:w="952" w:type="pct"/>
            <w:vAlign w:val="center"/>
          </w:tcPr>
          <w:p w14:paraId="7176779C" w14:textId="77777777" w:rsidR="00554669" w:rsidRPr="001E2005" w:rsidRDefault="00554669" w:rsidP="00292BA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E2005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68D797C0" w14:textId="77777777" w:rsidR="00554669" w:rsidRPr="001E2005" w:rsidRDefault="00554669" w:rsidP="00292BA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E2005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31E59929" w14:textId="77777777" w:rsidR="00554669" w:rsidRPr="001E2005" w:rsidRDefault="00554669" w:rsidP="00292BA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E2005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554669" w:rsidRPr="001E2005" w14:paraId="4DA091BE" w14:textId="77777777" w:rsidTr="00292BA1">
        <w:tc>
          <w:tcPr>
            <w:tcW w:w="328" w:type="pct"/>
            <w:vAlign w:val="center"/>
          </w:tcPr>
          <w:p w14:paraId="18650BD3" w14:textId="77777777" w:rsidR="00554669" w:rsidRPr="001E2005" w:rsidRDefault="00554669" w:rsidP="00292BA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E2005">
              <w:rPr>
                <w:rFonts w:ascii="Verdana" w:hAnsi="Verdana" w:cs="Times New Roman"/>
                <w:sz w:val="18"/>
                <w:szCs w:val="18"/>
              </w:rPr>
              <w:t>11</w:t>
            </w:r>
          </w:p>
        </w:tc>
        <w:tc>
          <w:tcPr>
            <w:tcW w:w="2054" w:type="pct"/>
            <w:vAlign w:val="center"/>
          </w:tcPr>
          <w:p w14:paraId="77836B46" w14:textId="77777777" w:rsidR="00554669" w:rsidRPr="001E2005" w:rsidRDefault="00554669" w:rsidP="00292BA1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1E2005">
              <w:rPr>
                <w:rFonts w:ascii="Verdana" w:hAnsi="Verdana" w:cs="Times New Roman"/>
                <w:b/>
                <w:sz w:val="18"/>
                <w:szCs w:val="18"/>
              </w:rPr>
              <w:t>Kancelaria Rachunkowo-Audytorska Biegły Rewident Tomasz Niedźwiedź</w:t>
            </w:r>
          </w:p>
          <w:p w14:paraId="07B76387" w14:textId="77777777" w:rsidR="00554669" w:rsidRPr="001E2005" w:rsidRDefault="00554669" w:rsidP="00292BA1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E2005">
              <w:rPr>
                <w:rFonts w:ascii="Verdana" w:hAnsi="Verdana" w:cs="Times New Roman"/>
                <w:bCs/>
                <w:sz w:val="18"/>
                <w:szCs w:val="18"/>
              </w:rPr>
              <w:t xml:space="preserve">Wojska Polskiego 91 </w:t>
            </w:r>
          </w:p>
          <w:p w14:paraId="2171F8B4" w14:textId="77777777" w:rsidR="00554669" w:rsidRPr="001E2005" w:rsidRDefault="00554669" w:rsidP="00292BA1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E2005">
              <w:rPr>
                <w:rFonts w:ascii="Verdana" w:hAnsi="Verdana" w:cs="Times New Roman"/>
                <w:bCs/>
                <w:sz w:val="18"/>
                <w:szCs w:val="18"/>
              </w:rPr>
              <w:t>86-100 Świecie</w:t>
            </w:r>
          </w:p>
        </w:tc>
        <w:tc>
          <w:tcPr>
            <w:tcW w:w="952" w:type="pct"/>
            <w:vAlign w:val="center"/>
          </w:tcPr>
          <w:p w14:paraId="2C5ECFE2" w14:textId="77777777" w:rsidR="00554669" w:rsidRPr="001E2005" w:rsidRDefault="00554669" w:rsidP="00292BA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E2005">
              <w:rPr>
                <w:rFonts w:ascii="Verdana" w:hAnsi="Verdana" w:cs="Times New Roman"/>
                <w:sz w:val="18"/>
                <w:szCs w:val="18"/>
              </w:rPr>
              <w:t xml:space="preserve">  29,10</w:t>
            </w:r>
          </w:p>
        </w:tc>
        <w:tc>
          <w:tcPr>
            <w:tcW w:w="952" w:type="pct"/>
            <w:vAlign w:val="center"/>
          </w:tcPr>
          <w:p w14:paraId="4C59D74F" w14:textId="77777777" w:rsidR="00554669" w:rsidRPr="001E2005" w:rsidRDefault="00554669" w:rsidP="00292BA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E2005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2DA5D31C" w14:textId="77777777" w:rsidR="00554669" w:rsidRPr="001E2005" w:rsidRDefault="00554669" w:rsidP="00292BA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E2005">
              <w:rPr>
                <w:rFonts w:ascii="Verdana" w:hAnsi="Verdana" w:cs="Times New Roman"/>
                <w:sz w:val="18"/>
                <w:szCs w:val="18"/>
              </w:rPr>
              <w:t xml:space="preserve">  69,10</w:t>
            </w:r>
          </w:p>
        </w:tc>
      </w:tr>
      <w:tr w:rsidR="00554669" w:rsidRPr="001E2005" w14:paraId="2F125314" w14:textId="77777777" w:rsidTr="00292BA1">
        <w:tc>
          <w:tcPr>
            <w:tcW w:w="328" w:type="pct"/>
            <w:vAlign w:val="center"/>
          </w:tcPr>
          <w:p w14:paraId="2404052F" w14:textId="77777777" w:rsidR="00554669" w:rsidRPr="001E2005" w:rsidRDefault="00554669" w:rsidP="00292BA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E2005">
              <w:rPr>
                <w:rFonts w:ascii="Verdana" w:hAnsi="Verdana" w:cs="Times New Roman"/>
                <w:sz w:val="18"/>
                <w:szCs w:val="18"/>
              </w:rPr>
              <w:t>4</w:t>
            </w:r>
          </w:p>
        </w:tc>
        <w:tc>
          <w:tcPr>
            <w:tcW w:w="2054" w:type="pct"/>
            <w:vAlign w:val="center"/>
          </w:tcPr>
          <w:p w14:paraId="4947A9C6" w14:textId="77777777" w:rsidR="00554669" w:rsidRPr="001E2005" w:rsidRDefault="00554669" w:rsidP="00292BA1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1E2005">
              <w:rPr>
                <w:rFonts w:ascii="Verdana" w:hAnsi="Verdana" w:cs="Times New Roman"/>
                <w:b/>
                <w:sz w:val="18"/>
                <w:szCs w:val="18"/>
              </w:rPr>
              <w:t>VARSOVIA CAPITAL sp. z o.o.</w:t>
            </w:r>
          </w:p>
          <w:p w14:paraId="5D48F8A1" w14:textId="77777777" w:rsidR="00554669" w:rsidRPr="001E2005" w:rsidRDefault="00554669" w:rsidP="00292BA1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E2005">
              <w:rPr>
                <w:rFonts w:ascii="Verdana" w:hAnsi="Verdana" w:cs="Times New Roman"/>
                <w:bCs/>
                <w:sz w:val="18"/>
                <w:szCs w:val="18"/>
              </w:rPr>
              <w:t>BAGNO 2 /73</w:t>
            </w:r>
          </w:p>
          <w:p w14:paraId="53772150" w14:textId="77777777" w:rsidR="00554669" w:rsidRPr="001E2005" w:rsidRDefault="00554669" w:rsidP="00292BA1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E2005">
              <w:rPr>
                <w:rFonts w:ascii="Verdana" w:hAnsi="Verdana" w:cs="Times New Roman"/>
                <w:bCs/>
                <w:sz w:val="18"/>
                <w:szCs w:val="18"/>
              </w:rPr>
              <w:t>00-112 WARSZAWA</w:t>
            </w:r>
          </w:p>
        </w:tc>
        <w:tc>
          <w:tcPr>
            <w:tcW w:w="952" w:type="pct"/>
            <w:vAlign w:val="center"/>
          </w:tcPr>
          <w:p w14:paraId="1C45D853" w14:textId="77777777" w:rsidR="00554669" w:rsidRPr="001E2005" w:rsidRDefault="00554669" w:rsidP="00292BA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E2005">
              <w:rPr>
                <w:rFonts w:ascii="Verdana" w:hAnsi="Verdana" w:cs="Times New Roman"/>
                <w:sz w:val="18"/>
                <w:szCs w:val="18"/>
              </w:rPr>
              <w:t xml:space="preserve">  27,66</w:t>
            </w:r>
          </w:p>
        </w:tc>
        <w:tc>
          <w:tcPr>
            <w:tcW w:w="952" w:type="pct"/>
            <w:vAlign w:val="center"/>
          </w:tcPr>
          <w:p w14:paraId="3E88AEF6" w14:textId="77777777" w:rsidR="00554669" w:rsidRPr="001E2005" w:rsidRDefault="00554669" w:rsidP="00292BA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E2005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1CACDFCC" w14:textId="77777777" w:rsidR="00554669" w:rsidRPr="001E2005" w:rsidRDefault="00554669" w:rsidP="00292BA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E2005">
              <w:rPr>
                <w:rFonts w:ascii="Verdana" w:hAnsi="Verdana" w:cs="Times New Roman"/>
                <w:sz w:val="18"/>
                <w:szCs w:val="18"/>
              </w:rPr>
              <w:t xml:space="preserve">  67,66</w:t>
            </w:r>
          </w:p>
        </w:tc>
      </w:tr>
      <w:tr w:rsidR="00554669" w:rsidRPr="001E2005" w14:paraId="65695340" w14:textId="77777777" w:rsidTr="00292BA1">
        <w:tc>
          <w:tcPr>
            <w:tcW w:w="328" w:type="pct"/>
            <w:vAlign w:val="center"/>
          </w:tcPr>
          <w:p w14:paraId="6D09E20E" w14:textId="77777777" w:rsidR="00554669" w:rsidRPr="001E2005" w:rsidRDefault="00554669" w:rsidP="00292BA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E2005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054" w:type="pct"/>
            <w:vAlign w:val="center"/>
          </w:tcPr>
          <w:p w14:paraId="2F323157" w14:textId="77777777" w:rsidR="00554669" w:rsidRPr="001E2005" w:rsidRDefault="00554669" w:rsidP="00292BA1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1E2005">
              <w:rPr>
                <w:rFonts w:ascii="Verdana" w:hAnsi="Verdana" w:cs="Times New Roman"/>
                <w:b/>
                <w:sz w:val="18"/>
                <w:szCs w:val="18"/>
              </w:rPr>
              <w:t>Audmax</w:t>
            </w:r>
            <w:proofErr w:type="spellEnd"/>
            <w:r w:rsidRPr="001E2005">
              <w:rPr>
                <w:rFonts w:ascii="Verdana" w:hAnsi="Verdana" w:cs="Times New Roman"/>
                <w:b/>
                <w:sz w:val="18"/>
                <w:szCs w:val="18"/>
              </w:rPr>
              <w:t xml:space="preserve"> Błażej Biliński</w:t>
            </w:r>
          </w:p>
          <w:p w14:paraId="339BB2FE" w14:textId="77777777" w:rsidR="00554669" w:rsidRPr="001E2005" w:rsidRDefault="00554669" w:rsidP="00292BA1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E2005">
              <w:rPr>
                <w:rFonts w:ascii="Verdana" w:hAnsi="Verdana" w:cs="Times New Roman"/>
                <w:bCs/>
                <w:sz w:val="18"/>
                <w:szCs w:val="18"/>
              </w:rPr>
              <w:t xml:space="preserve">orzechowa 2 </w:t>
            </w:r>
          </w:p>
          <w:p w14:paraId="772E92B0" w14:textId="77777777" w:rsidR="00554669" w:rsidRPr="001E2005" w:rsidRDefault="00554669" w:rsidP="00292BA1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E2005">
              <w:rPr>
                <w:rFonts w:ascii="Verdana" w:hAnsi="Verdana" w:cs="Times New Roman"/>
                <w:bCs/>
                <w:sz w:val="18"/>
                <w:szCs w:val="18"/>
              </w:rPr>
              <w:t>55-040 Królikowice</w:t>
            </w:r>
          </w:p>
        </w:tc>
        <w:tc>
          <w:tcPr>
            <w:tcW w:w="952" w:type="pct"/>
            <w:vAlign w:val="center"/>
          </w:tcPr>
          <w:p w14:paraId="50BE50AA" w14:textId="77777777" w:rsidR="00554669" w:rsidRPr="001E2005" w:rsidRDefault="00554669" w:rsidP="00292BA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E2005">
              <w:rPr>
                <w:rFonts w:ascii="Verdana" w:hAnsi="Verdana" w:cs="Times New Roman"/>
                <w:sz w:val="18"/>
                <w:szCs w:val="18"/>
              </w:rPr>
              <w:t xml:space="preserve">  24,52</w:t>
            </w:r>
          </w:p>
        </w:tc>
        <w:tc>
          <w:tcPr>
            <w:tcW w:w="952" w:type="pct"/>
            <w:vAlign w:val="center"/>
          </w:tcPr>
          <w:p w14:paraId="302964CC" w14:textId="77777777" w:rsidR="00554669" w:rsidRPr="001E2005" w:rsidRDefault="00554669" w:rsidP="00292BA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E2005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3F0CB42F" w14:textId="77777777" w:rsidR="00554669" w:rsidRPr="001E2005" w:rsidRDefault="00554669" w:rsidP="00292BA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E2005">
              <w:rPr>
                <w:rFonts w:ascii="Verdana" w:hAnsi="Verdana" w:cs="Times New Roman"/>
                <w:sz w:val="18"/>
                <w:szCs w:val="18"/>
              </w:rPr>
              <w:t xml:space="preserve">  64,52</w:t>
            </w:r>
          </w:p>
        </w:tc>
      </w:tr>
      <w:tr w:rsidR="00554669" w:rsidRPr="001E2005" w14:paraId="5C34EFB0" w14:textId="77777777" w:rsidTr="00292BA1">
        <w:tc>
          <w:tcPr>
            <w:tcW w:w="328" w:type="pct"/>
            <w:vAlign w:val="center"/>
          </w:tcPr>
          <w:p w14:paraId="14ABB8D6" w14:textId="77777777" w:rsidR="00554669" w:rsidRPr="001E2005" w:rsidRDefault="00554669" w:rsidP="00292BA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E2005">
              <w:rPr>
                <w:rFonts w:ascii="Verdana" w:hAnsi="Verdana" w:cs="Times New Roman"/>
                <w:sz w:val="18"/>
                <w:szCs w:val="18"/>
              </w:rPr>
              <w:t>5</w:t>
            </w:r>
          </w:p>
        </w:tc>
        <w:tc>
          <w:tcPr>
            <w:tcW w:w="2054" w:type="pct"/>
            <w:vAlign w:val="center"/>
          </w:tcPr>
          <w:p w14:paraId="1ADEA384" w14:textId="77777777" w:rsidR="00554669" w:rsidRPr="001E2005" w:rsidRDefault="00554669" w:rsidP="00292BA1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1E2005">
              <w:rPr>
                <w:rFonts w:ascii="Verdana" w:hAnsi="Verdana" w:cs="Times New Roman"/>
                <w:b/>
                <w:sz w:val="18"/>
                <w:szCs w:val="18"/>
              </w:rPr>
              <w:t xml:space="preserve">MK </w:t>
            </w:r>
            <w:proofErr w:type="spellStart"/>
            <w:r w:rsidRPr="001E2005">
              <w:rPr>
                <w:rFonts w:ascii="Verdana" w:hAnsi="Verdana" w:cs="Times New Roman"/>
                <w:b/>
                <w:sz w:val="18"/>
                <w:szCs w:val="18"/>
              </w:rPr>
              <w:t>Audit</w:t>
            </w:r>
            <w:proofErr w:type="spellEnd"/>
            <w:r w:rsidRPr="001E2005">
              <w:rPr>
                <w:rFonts w:ascii="Verdana" w:hAnsi="Verdana" w:cs="Times New Roman"/>
                <w:b/>
                <w:sz w:val="18"/>
                <w:szCs w:val="18"/>
              </w:rPr>
              <w:t xml:space="preserve"> &amp; Learning Michał Kubacki</w:t>
            </w:r>
          </w:p>
          <w:p w14:paraId="6A33B426" w14:textId="77777777" w:rsidR="00554669" w:rsidRPr="001E2005" w:rsidRDefault="00554669" w:rsidP="00292BA1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E2005">
              <w:rPr>
                <w:rFonts w:ascii="Verdana" w:hAnsi="Verdana" w:cs="Times New Roman"/>
                <w:bCs/>
                <w:sz w:val="18"/>
                <w:szCs w:val="18"/>
              </w:rPr>
              <w:t>Inowrocławska 70a /6</w:t>
            </w:r>
          </w:p>
          <w:p w14:paraId="5C9314A8" w14:textId="77777777" w:rsidR="00554669" w:rsidRPr="001E2005" w:rsidRDefault="00554669" w:rsidP="00292BA1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E2005">
              <w:rPr>
                <w:rFonts w:ascii="Verdana" w:hAnsi="Verdana" w:cs="Times New Roman"/>
                <w:bCs/>
                <w:sz w:val="18"/>
                <w:szCs w:val="18"/>
              </w:rPr>
              <w:t>85-153 Bydgoszcz</w:t>
            </w:r>
          </w:p>
        </w:tc>
        <w:tc>
          <w:tcPr>
            <w:tcW w:w="952" w:type="pct"/>
            <w:vAlign w:val="center"/>
          </w:tcPr>
          <w:p w14:paraId="118C5EBB" w14:textId="77777777" w:rsidR="00554669" w:rsidRPr="001E2005" w:rsidRDefault="00554669" w:rsidP="00292BA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E2005">
              <w:rPr>
                <w:rFonts w:ascii="Verdana" w:hAnsi="Verdana" w:cs="Times New Roman"/>
                <w:sz w:val="18"/>
                <w:szCs w:val="18"/>
              </w:rPr>
              <w:t xml:space="preserve">  18,56</w:t>
            </w:r>
          </w:p>
        </w:tc>
        <w:tc>
          <w:tcPr>
            <w:tcW w:w="952" w:type="pct"/>
            <w:vAlign w:val="center"/>
          </w:tcPr>
          <w:p w14:paraId="511ADC69" w14:textId="77777777" w:rsidR="00554669" w:rsidRPr="001E2005" w:rsidRDefault="00554669" w:rsidP="00292BA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E2005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0E8695FE" w14:textId="77777777" w:rsidR="00554669" w:rsidRPr="001E2005" w:rsidRDefault="00554669" w:rsidP="00292BA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E2005">
              <w:rPr>
                <w:rFonts w:ascii="Verdana" w:hAnsi="Verdana" w:cs="Times New Roman"/>
                <w:sz w:val="18"/>
                <w:szCs w:val="18"/>
              </w:rPr>
              <w:t xml:space="preserve">  58,56</w:t>
            </w:r>
          </w:p>
        </w:tc>
      </w:tr>
      <w:tr w:rsidR="00554669" w:rsidRPr="001E2005" w14:paraId="6EB85C74" w14:textId="77777777" w:rsidTr="00292BA1">
        <w:tc>
          <w:tcPr>
            <w:tcW w:w="328" w:type="pct"/>
            <w:vAlign w:val="center"/>
          </w:tcPr>
          <w:p w14:paraId="75DC188A" w14:textId="77777777" w:rsidR="00554669" w:rsidRPr="001E2005" w:rsidRDefault="00554669" w:rsidP="00292BA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E2005">
              <w:rPr>
                <w:rFonts w:ascii="Verdana" w:hAnsi="Verdana" w:cs="Times New Roman"/>
                <w:sz w:val="18"/>
                <w:szCs w:val="18"/>
              </w:rPr>
              <w:t>10</w:t>
            </w:r>
          </w:p>
        </w:tc>
        <w:tc>
          <w:tcPr>
            <w:tcW w:w="2054" w:type="pct"/>
            <w:vAlign w:val="center"/>
          </w:tcPr>
          <w:p w14:paraId="17A64BAA" w14:textId="77777777" w:rsidR="00554669" w:rsidRPr="001E2005" w:rsidRDefault="00554669" w:rsidP="00292BA1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1E2005">
              <w:rPr>
                <w:rFonts w:ascii="Verdana" w:hAnsi="Verdana" w:cs="Times New Roman"/>
                <w:b/>
                <w:sz w:val="18"/>
                <w:szCs w:val="18"/>
              </w:rPr>
              <w:t>VERUM Doradztwo i Zarządzanie Bożena Błaszczyk</w:t>
            </w:r>
          </w:p>
          <w:p w14:paraId="61B17107" w14:textId="77777777" w:rsidR="00554669" w:rsidRPr="001E2005" w:rsidRDefault="00554669" w:rsidP="00292BA1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E2005">
              <w:rPr>
                <w:rFonts w:ascii="Verdana" w:hAnsi="Verdana" w:cs="Times New Roman"/>
                <w:bCs/>
                <w:sz w:val="18"/>
                <w:szCs w:val="18"/>
              </w:rPr>
              <w:t>al. Roździeńskiego 90 /145</w:t>
            </w:r>
          </w:p>
          <w:p w14:paraId="6F4A0330" w14:textId="77777777" w:rsidR="00554669" w:rsidRPr="001E2005" w:rsidRDefault="00554669" w:rsidP="00292BA1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E2005">
              <w:rPr>
                <w:rFonts w:ascii="Verdana" w:hAnsi="Verdana" w:cs="Times New Roman"/>
                <w:bCs/>
                <w:sz w:val="18"/>
                <w:szCs w:val="18"/>
              </w:rPr>
              <w:t xml:space="preserve">40-203 </w:t>
            </w:r>
            <w:proofErr w:type="spellStart"/>
            <w:r w:rsidRPr="001E2005">
              <w:rPr>
                <w:rFonts w:ascii="Verdana" w:hAnsi="Verdana" w:cs="Times New Roman"/>
                <w:bCs/>
                <w:sz w:val="18"/>
                <w:szCs w:val="18"/>
              </w:rPr>
              <w:t>katowice</w:t>
            </w:r>
            <w:proofErr w:type="spellEnd"/>
          </w:p>
        </w:tc>
        <w:tc>
          <w:tcPr>
            <w:tcW w:w="952" w:type="pct"/>
            <w:vAlign w:val="center"/>
          </w:tcPr>
          <w:p w14:paraId="05694CFD" w14:textId="77777777" w:rsidR="00554669" w:rsidRPr="001E2005" w:rsidRDefault="00554669" w:rsidP="00292BA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E2005">
              <w:rPr>
                <w:rFonts w:ascii="Verdana" w:hAnsi="Verdana" w:cs="Times New Roman"/>
                <w:sz w:val="18"/>
                <w:szCs w:val="18"/>
              </w:rPr>
              <w:t xml:space="preserve">  16,59</w:t>
            </w:r>
          </w:p>
        </w:tc>
        <w:tc>
          <w:tcPr>
            <w:tcW w:w="952" w:type="pct"/>
            <w:vAlign w:val="center"/>
          </w:tcPr>
          <w:p w14:paraId="33BB45D3" w14:textId="77777777" w:rsidR="00554669" w:rsidRPr="001E2005" w:rsidRDefault="00554669" w:rsidP="00292BA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E2005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3272872B" w14:textId="77777777" w:rsidR="00554669" w:rsidRPr="001E2005" w:rsidRDefault="00554669" w:rsidP="00292BA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E2005">
              <w:rPr>
                <w:rFonts w:ascii="Verdana" w:hAnsi="Verdana" w:cs="Times New Roman"/>
                <w:sz w:val="18"/>
                <w:szCs w:val="18"/>
              </w:rPr>
              <w:t xml:space="preserve">  56,59</w:t>
            </w:r>
          </w:p>
        </w:tc>
      </w:tr>
      <w:tr w:rsidR="00554669" w:rsidRPr="001E2005" w14:paraId="052404C6" w14:textId="77777777" w:rsidTr="00292BA1">
        <w:tc>
          <w:tcPr>
            <w:tcW w:w="328" w:type="pct"/>
            <w:vAlign w:val="center"/>
          </w:tcPr>
          <w:p w14:paraId="31BFB432" w14:textId="77777777" w:rsidR="00554669" w:rsidRPr="001E2005" w:rsidRDefault="00554669" w:rsidP="00292BA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E2005">
              <w:rPr>
                <w:rFonts w:ascii="Verdana" w:hAnsi="Verdana" w:cs="Times New Roman"/>
                <w:sz w:val="18"/>
                <w:szCs w:val="18"/>
              </w:rPr>
              <w:t>6</w:t>
            </w:r>
          </w:p>
        </w:tc>
        <w:tc>
          <w:tcPr>
            <w:tcW w:w="2054" w:type="pct"/>
            <w:vAlign w:val="center"/>
          </w:tcPr>
          <w:p w14:paraId="2270A4ED" w14:textId="77777777" w:rsidR="00554669" w:rsidRPr="001E2005" w:rsidRDefault="00554669" w:rsidP="00292BA1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1E2005">
              <w:rPr>
                <w:rFonts w:ascii="Verdana" w:hAnsi="Verdana" w:cs="Times New Roman"/>
                <w:b/>
                <w:sz w:val="18"/>
                <w:szCs w:val="18"/>
              </w:rPr>
              <w:t xml:space="preserve">DPC A. </w:t>
            </w:r>
            <w:proofErr w:type="spellStart"/>
            <w:r w:rsidRPr="001E2005">
              <w:rPr>
                <w:rFonts w:ascii="Verdana" w:hAnsi="Verdana" w:cs="Times New Roman"/>
                <w:b/>
                <w:sz w:val="18"/>
                <w:szCs w:val="18"/>
              </w:rPr>
              <w:t>Danylczenko</w:t>
            </w:r>
            <w:proofErr w:type="spellEnd"/>
            <w:r w:rsidRPr="001E2005">
              <w:rPr>
                <w:rFonts w:ascii="Verdana" w:hAnsi="Verdana" w:cs="Times New Roman"/>
                <w:b/>
                <w:sz w:val="18"/>
                <w:szCs w:val="18"/>
              </w:rPr>
              <w:t xml:space="preserve"> i Spółka Sp. J.</w:t>
            </w:r>
          </w:p>
          <w:p w14:paraId="5673EBDE" w14:textId="77777777" w:rsidR="00554669" w:rsidRPr="001E2005" w:rsidRDefault="00554669" w:rsidP="00292BA1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E2005">
              <w:rPr>
                <w:rFonts w:ascii="Verdana" w:hAnsi="Verdana" w:cs="Times New Roman"/>
                <w:bCs/>
                <w:sz w:val="18"/>
                <w:szCs w:val="18"/>
              </w:rPr>
              <w:t>ul. Armii Krajowej 15 /7</w:t>
            </w:r>
          </w:p>
          <w:p w14:paraId="382C8056" w14:textId="77777777" w:rsidR="00554669" w:rsidRPr="001E2005" w:rsidRDefault="00554669" w:rsidP="00292BA1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E2005">
              <w:rPr>
                <w:rFonts w:ascii="Verdana" w:hAnsi="Verdana" w:cs="Times New Roman"/>
                <w:bCs/>
                <w:sz w:val="18"/>
                <w:szCs w:val="18"/>
              </w:rPr>
              <w:t>45-071 Opole</w:t>
            </w:r>
          </w:p>
        </w:tc>
        <w:tc>
          <w:tcPr>
            <w:tcW w:w="952" w:type="pct"/>
            <w:vAlign w:val="center"/>
          </w:tcPr>
          <w:p w14:paraId="1E44312C" w14:textId="77777777" w:rsidR="00554669" w:rsidRPr="001E2005" w:rsidRDefault="00554669" w:rsidP="00292BA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E2005">
              <w:rPr>
                <w:rFonts w:ascii="Verdana" w:hAnsi="Verdana" w:cs="Times New Roman"/>
                <w:sz w:val="18"/>
                <w:szCs w:val="18"/>
              </w:rPr>
              <w:t xml:space="preserve">  12,92</w:t>
            </w:r>
          </w:p>
        </w:tc>
        <w:tc>
          <w:tcPr>
            <w:tcW w:w="952" w:type="pct"/>
            <w:vAlign w:val="center"/>
          </w:tcPr>
          <w:p w14:paraId="391F14DD" w14:textId="77777777" w:rsidR="00554669" w:rsidRPr="001E2005" w:rsidRDefault="00554669" w:rsidP="00292BA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E2005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78703EBE" w14:textId="77777777" w:rsidR="00554669" w:rsidRPr="001E2005" w:rsidRDefault="00554669" w:rsidP="00292BA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E2005">
              <w:rPr>
                <w:rFonts w:ascii="Verdana" w:hAnsi="Verdana" w:cs="Times New Roman"/>
                <w:sz w:val="18"/>
                <w:szCs w:val="18"/>
              </w:rPr>
              <w:t xml:space="preserve">  52,92</w:t>
            </w:r>
          </w:p>
        </w:tc>
      </w:tr>
      <w:tr w:rsidR="00554669" w:rsidRPr="001E2005" w14:paraId="201B51DE" w14:textId="77777777" w:rsidTr="00292BA1">
        <w:tc>
          <w:tcPr>
            <w:tcW w:w="328" w:type="pct"/>
            <w:vAlign w:val="center"/>
          </w:tcPr>
          <w:p w14:paraId="51D7DC3F" w14:textId="77777777" w:rsidR="00554669" w:rsidRPr="001E2005" w:rsidRDefault="00554669" w:rsidP="00292BA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E2005">
              <w:rPr>
                <w:rFonts w:ascii="Verdana" w:hAnsi="Verdana" w:cs="Times New Roman"/>
                <w:sz w:val="18"/>
                <w:szCs w:val="18"/>
              </w:rPr>
              <w:t>8</w:t>
            </w:r>
          </w:p>
        </w:tc>
        <w:tc>
          <w:tcPr>
            <w:tcW w:w="2054" w:type="pct"/>
            <w:vAlign w:val="center"/>
          </w:tcPr>
          <w:p w14:paraId="61293F31" w14:textId="77777777" w:rsidR="00554669" w:rsidRPr="001E2005" w:rsidRDefault="00554669" w:rsidP="00292BA1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1E2005">
              <w:rPr>
                <w:rFonts w:ascii="Verdana" w:hAnsi="Verdana" w:cs="Times New Roman"/>
                <w:b/>
                <w:sz w:val="18"/>
                <w:szCs w:val="18"/>
              </w:rPr>
              <w:t xml:space="preserve">Grupa </w:t>
            </w:r>
            <w:proofErr w:type="spellStart"/>
            <w:r w:rsidRPr="001E2005">
              <w:rPr>
                <w:rFonts w:ascii="Verdana" w:hAnsi="Verdana" w:cs="Times New Roman"/>
                <w:b/>
                <w:sz w:val="18"/>
                <w:szCs w:val="18"/>
              </w:rPr>
              <w:t>Gumułka</w:t>
            </w:r>
            <w:proofErr w:type="spellEnd"/>
            <w:r w:rsidRPr="001E2005">
              <w:rPr>
                <w:rFonts w:ascii="Verdana" w:hAnsi="Verdana" w:cs="Times New Roman"/>
                <w:b/>
                <w:sz w:val="18"/>
                <w:szCs w:val="18"/>
              </w:rPr>
              <w:t xml:space="preserve"> - </w:t>
            </w:r>
            <w:proofErr w:type="spellStart"/>
            <w:r w:rsidRPr="001E2005">
              <w:rPr>
                <w:rFonts w:ascii="Verdana" w:hAnsi="Verdana" w:cs="Times New Roman"/>
                <w:b/>
                <w:sz w:val="18"/>
                <w:szCs w:val="18"/>
              </w:rPr>
              <w:t>Euroedukacja</w:t>
            </w:r>
            <w:proofErr w:type="spellEnd"/>
            <w:r w:rsidRPr="001E2005">
              <w:rPr>
                <w:rFonts w:ascii="Verdana" w:hAnsi="Verdana" w:cs="Times New Roman"/>
                <w:b/>
                <w:sz w:val="18"/>
                <w:szCs w:val="18"/>
              </w:rPr>
              <w:t xml:space="preserve"> Sp. z o.o.</w:t>
            </w:r>
          </w:p>
          <w:p w14:paraId="066A20A2" w14:textId="77777777" w:rsidR="00554669" w:rsidRPr="001E2005" w:rsidRDefault="00554669" w:rsidP="00292BA1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E2005">
              <w:rPr>
                <w:rFonts w:ascii="Verdana" w:hAnsi="Verdana" w:cs="Times New Roman"/>
                <w:bCs/>
                <w:sz w:val="18"/>
                <w:szCs w:val="18"/>
              </w:rPr>
              <w:t xml:space="preserve">Matejki Jana 4 </w:t>
            </w:r>
          </w:p>
          <w:p w14:paraId="3072948F" w14:textId="77777777" w:rsidR="00554669" w:rsidRPr="001E2005" w:rsidRDefault="00554669" w:rsidP="00292BA1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E2005">
              <w:rPr>
                <w:rFonts w:ascii="Verdana" w:hAnsi="Verdana" w:cs="Times New Roman"/>
                <w:bCs/>
                <w:sz w:val="18"/>
                <w:szCs w:val="18"/>
              </w:rPr>
              <w:t>40-077 Katowice</w:t>
            </w:r>
          </w:p>
        </w:tc>
        <w:tc>
          <w:tcPr>
            <w:tcW w:w="952" w:type="pct"/>
            <w:vAlign w:val="center"/>
          </w:tcPr>
          <w:p w14:paraId="36BA0425" w14:textId="77777777" w:rsidR="00554669" w:rsidRPr="001E2005" w:rsidRDefault="00554669" w:rsidP="00292BA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E2005">
              <w:rPr>
                <w:rFonts w:ascii="Verdana" w:hAnsi="Verdana" w:cs="Times New Roman"/>
                <w:sz w:val="18"/>
                <w:szCs w:val="18"/>
              </w:rPr>
              <w:t xml:space="preserve">  11,60</w:t>
            </w:r>
          </w:p>
        </w:tc>
        <w:tc>
          <w:tcPr>
            <w:tcW w:w="952" w:type="pct"/>
            <w:vAlign w:val="center"/>
          </w:tcPr>
          <w:p w14:paraId="193DE340" w14:textId="77777777" w:rsidR="00554669" w:rsidRPr="001E2005" w:rsidRDefault="00554669" w:rsidP="00292BA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E2005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7643BFA0" w14:textId="77777777" w:rsidR="00554669" w:rsidRPr="001E2005" w:rsidRDefault="00554669" w:rsidP="00292BA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E2005">
              <w:rPr>
                <w:rFonts w:ascii="Verdana" w:hAnsi="Verdana" w:cs="Times New Roman"/>
                <w:sz w:val="18"/>
                <w:szCs w:val="18"/>
              </w:rPr>
              <w:t xml:space="preserve">  51,60</w:t>
            </w:r>
          </w:p>
        </w:tc>
      </w:tr>
      <w:tr w:rsidR="00554669" w:rsidRPr="001E2005" w14:paraId="5ACD591B" w14:textId="77777777" w:rsidTr="00292BA1">
        <w:tc>
          <w:tcPr>
            <w:tcW w:w="328" w:type="pct"/>
            <w:vAlign w:val="center"/>
          </w:tcPr>
          <w:p w14:paraId="53206520" w14:textId="77777777" w:rsidR="00554669" w:rsidRPr="001E2005" w:rsidRDefault="00554669" w:rsidP="00292BA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E2005">
              <w:rPr>
                <w:rFonts w:ascii="Verdana" w:hAnsi="Verdana" w:cs="Times New Roman"/>
                <w:sz w:val="18"/>
                <w:szCs w:val="18"/>
              </w:rPr>
              <w:t>7</w:t>
            </w:r>
          </w:p>
        </w:tc>
        <w:tc>
          <w:tcPr>
            <w:tcW w:w="2054" w:type="pct"/>
            <w:vAlign w:val="center"/>
          </w:tcPr>
          <w:p w14:paraId="1CD44E4D" w14:textId="77777777" w:rsidR="00554669" w:rsidRPr="001E2005" w:rsidRDefault="00554669" w:rsidP="00292BA1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</w:pPr>
            <w:r w:rsidRPr="001E2005"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  <w:t xml:space="preserve">"AUDITIO" sp. z </w:t>
            </w:r>
            <w:proofErr w:type="spellStart"/>
            <w:r w:rsidRPr="001E2005"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  <w:t>o.o.</w:t>
            </w:r>
            <w:proofErr w:type="spellEnd"/>
          </w:p>
          <w:p w14:paraId="17CC9300" w14:textId="77777777" w:rsidR="00554669" w:rsidRPr="001E2005" w:rsidRDefault="00554669" w:rsidP="00292BA1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E2005">
              <w:rPr>
                <w:rFonts w:ascii="Verdana" w:hAnsi="Verdana" w:cs="Times New Roman"/>
                <w:bCs/>
                <w:sz w:val="18"/>
                <w:szCs w:val="18"/>
              </w:rPr>
              <w:t xml:space="preserve">ul. Kolarska 141 141 </w:t>
            </w:r>
          </w:p>
          <w:p w14:paraId="1E30353A" w14:textId="77777777" w:rsidR="00554669" w:rsidRPr="001E2005" w:rsidRDefault="00554669" w:rsidP="00292BA1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E2005">
              <w:rPr>
                <w:rFonts w:ascii="Verdana" w:hAnsi="Verdana" w:cs="Times New Roman"/>
                <w:bCs/>
                <w:sz w:val="18"/>
                <w:szCs w:val="18"/>
              </w:rPr>
              <w:t>94-125 Łódź</w:t>
            </w:r>
          </w:p>
        </w:tc>
        <w:tc>
          <w:tcPr>
            <w:tcW w:w="952" w:type="pct"/>
            <w:vAlign w:val="center"/>
          </w:tcPr>
          <w:p w14:paraId="3A76BDD3" w14:textId="77777777" w:rsidR="00554669" w:rsidRPr="001E2005" w:rsidRDefault="00554669" w:rsidP="00292BA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E2005">
              <w:rPr>
                <w:rFonts w:ascii="Verdana" w:hAnsi="Verdana" w:cs="Times New Roman"/>
                <w:sz w:val="18"/>
                <w:szCs w:val="18"/>
              </w:rPr>
              <w:t xml:space="preserve">  10,29</w:t>
            </w:r>
          </w:p>
        </w:tc>
        <w:tc>
          <w:tcPr>
            <w:tcW w:w="952" w:type="pct"/>
            <w:vAlign w:val="center"/>
          </w:tcPr>
          <w:p w14:paraId="785D13A0" w14:textId="77777777" w:rsidR="00554669" w:rsidRPr="001E2005" w:rsidRDefault="00554669" w:rsidP="00292BA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E2005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25C6E85F" w14:textId="77777777" w:rsidR="00554669" w:rsidRPr="001E2005" w:rsidRDefault="00554669" w:rsidP="00292BA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E2005">
              <w:rPr>
                <w:rFonts w:ascii="Verdana" w:hAnsi="Verdana" w:cs="Times New Roman"/>
                <w:sz w:val="18"/>
                <w:szCs w:val="18"/>
              </w:rPr>
              <w:t xml:space="preserve">  50,29</w:t>
            </w:r>
          </w:p>
        </w:tc>
      </w:tr>
      <w:tr w:rsidR="00554669" w:rsidRPr="001E2005" w14:paraId="5AB5151F" w14:textId="77777777" w:rsidTr="00292BA1">
        <w:tc>
          <w:tcPr>
            <w:tcW w:w="328" w:type="pct"/>
            <w:vAlign w:val="center"/>
          </w:tcPr>
          <w:p w14:paraId="12E03D6C" w14:textId="77777777" w:rsidR="00554669" w:rsidRPr="001E2005" w:rsidRDefault="00554669" w:rsidP="00292BA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E2005">
              <w:rPr>
                <w:rFonts w:ascii="Verdana" w:hAnsi="Verdana" w:cs="Times New Roman"/>
                <w:sz w:val="18"/>
                <w:szCs w:val="18"/>
              </w:rPr>
              <w:lastRenderedPageBreak/>
              <w:t>3</w:t>
            </w:r>
          </w:p>
        </w:tc>
        <w:tc>
          <w:tcPr>
            <w:tcW w:w="2054" w:type="pct"/>
            <w:vAlign w:val="center"/>
          </w:tcPr>
          <w:p w14:paraId="3FA11F31" w14:textId="77777777" w:rsidR="00554669" w:rsidRPr="001E2005" w:rsidRDefault="00554669" w:rsidP="00292BA1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1E2005">
              <w:rPr>
                <w:rFonts w:ascii="Verdana" w:hAnsi="Verdana" w:cs="Times New Roman"/>
                <w:b/>
                <w:sz w:val="18"/>
                <w:szCs w:val="18"/>
              </w:rPr>
              <w:t>KPW Audytor Sp. z o. o.</w:t>
            </w:r>
          </w:p>
          <w:p w14:paraId="2336752B" w14:textId="77777777" w:rsidR="00554669" w:rsidRPr="001E2005" w:rsidRDefault="00554669" w:rsidP="00292BA1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E2005">
              <w:rPr>
                <w:rFonts w:ascii="Verdana" w:hAnsi="Verdana" w:cs="Times New Roman"/>
                <w:bCs/>
                <w:sz w:val="18"/>
                <w:szCs w:val="18"/>
              </w:rPr>
              <w:t>Tymienieckiego 25c /410</w:t>
            </w:r>
          </w:p>
          <w:p w14:paraId="7B39A857" w14:textId="77777777" w:rsidR="00554669" w:rsidRPr="001E2005" w:rsidRDefault="00554669" w:rsidP="00292BA1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E2005">
              <w:rPr>
                <w:rFonts w:ascii="Verdana" w:hAnsi="Verdana" w:cs="Times New Roman"/>
                <w:bCs/>
                <w:sz w:val="18"/>
                <w:szCs w:val="18"/>
              </w:rPr>
              <w:t>90-350 Łódź</w:t>
            </w:r>
          </w:p>
        </w:tc>
        <w:tc>
          <w:tcPr>
            <w:tcW w:w="952" w:type="pct"/>
            <w:vAlign w:val="center"/>
          </w:tcPr>
          <w:p w14:paraId="6DFC1ADF" w14:textId="77777777" w:rsidR="00554669" w:rsidRPr="001E2005" w:rsidRDefault="00554669" w:rsidP="00292BA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E2005">
              <w:rPr>
                <w:rFonts w:ascii="Verdana" w:hAnsi="Verdana" w:cs="Times New Roman"/>
                <w:sz w:val="18"/>
                <w:szCs w:val="18"/>
              </w:rPr>
              <w:t xml:space="preserve">  9,55</w:t>
            </w:r>
          </w:p>
        </w:tc>
        <w:tc>
          <w:tcPr>
            <w:tcW w:w="952" w:type="pct"/>
            <w:vAlign w:val="center"/>
          </w:tcPr>
          <w:p w14:paraId="7B9FD438" w14:textId="77777777" w:rsidR="00554669" w:rsidRPr="001E2005" w:rsidRDefault="00554669" w:rsidP="00292BA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E2005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3D9D683F" w14:textId="77777777" w:rsidR="00554669" w:rsidRPr="001E2005" w:rsidRDefault="00554669" w:rsidP="00292BA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E2005">
              <w:rPr>
                <w:rFonts w:ascii="Verdana" w:hAnsi="Verdana" w:cs="Times New Roman"/>
                <w:sz w:val="18"/>
                <w:szCs w:val="18"/>
              </w:rPr>
              <w:t xml:space="preserve">  49,55</w:t>
            </w:r>
          </w:p>
        </w:tc>
      </w:tr>
      <w:tr w:rsidR="00554669" w:rsidRPr="001E2005" w14:paraId="201D4434" w14:textId="77777777" w:rsidTr="00292BA1">
        <w:tc>
          <w:tcPr>
            <w:tcW w:w="328" w:type="pct"/>
            <w:vAlign w:val="center"/>
          </w:tcPr>
          <w:p w14:paraId="6FF8371A" w14:textId="77777777" w:rsidR="00554669" w:rsidRPr="001E2005" w:rsidRDefault="00554669" w:rsidP="00292BA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E2005">
              <w:rPr>
                <w:rFonts w:ascii="Verdana" w:hAnsi="Verdana" w:cs="Times New Roman"/>
                <w:sz w:val="18"/>
                <w:szCs w:val="18"/>
              </w:rPr>
              <w:t>9</w:t>
            </w:r>
          </w:p>
        </w:tc>
        <w:tc>
          <w:tcPr>
            <w:tcW w:w="2054" w:type="pct"/>
            <w:vAlign w:val="center"/>
          </w:tcPr>
          <w:p w14:paraId="2066CF6B" w14:textId="77777777" w:rsidR="00554669" w:rsidRPr="001E2005" w:rsidRDefault="00554669" w:rsidP="00292BA1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1E2005">
              <w:rPr>
                <w:rFonts w:ascii="Verdana" w:hAnsi="Verdana" w:cs="Times New Roman"/>
                <w:b/>
                <w:sz w:val="18"/>
                <w:szCs w:val="18"/>
              </w:rPr>
              <w:t xml:space="preserve">Dominika </w:t>
            </w:r>
            <w:proofErr w:type="spellStart"/>
            <w:r w:rsidRPr="001E2005">
              <w:rPr>
                <w:rFonts w:ascii="Verdana" w:hAnsi="Verdana" w:cs="Times New Roman"/>
                <w:b/>
                <w:sz w:val="18"/>
                <w:szCs w:val="18"/>
              </w:rPr>
              <w:t>Rodewald</w:t>
            </w:r>
            <w:proofErr w:type="spellEnd"/>
            <w:r w:rsidRPr="001E2005">
              <w:rPr>
                <w:rFonts w:ascii="Verdana" w:hAnsi="Verdana" w:cs="Times New Roman"/>
                <w:b/>
                <w:sz w:val="18"/>
                <w:szCs w:val="18"/>
              </w:rPr>
              <w:t>-Fila</w:t>
            </w:r>
          </w:p>
          <w:p w14:paraId="232FEFCC" w14:textId="77777777" w:rsidR="00554669" w:rsidRPr="001E2005" w:rsidRDefault="00554669" w:rsidP="00292BA1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E2005">
              <w:rPr>
                <w:rFonts w:ascii="Verdana" w:hAnsi="Verdana" w:cs="Times New Roman"/>
                <w:bCs/>
                <w:sz w:val="18"/>
                <w:szCs w:val="18"/>
              </w:rPr>
              <w:t xml:space="preserve">Ochla-Niedźwiedzia 8 </w:t>
            </w:r>
          </w:p>
          <w:p w14:paraId="010F3A3B" w14:textId="77777777" w:rsidR="00554669" w:rsidRPr="001E2005" w:rsidRDefault="00554669" w:rsidP="00292BA1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E2005">
              <w:rPr>
                <w:rFonts w:ascii="Verdana" w:hAnsi="Verdana" w:cs="Times New Roman"/>
                <w:bCs/>
                <w:sz w:val="18"/>
                <w:szCs w:val="18"/>
              </w:rPr>
              <w:t>66-006 Zielona Góra</w:t>
            </w:r>
          </w:p>
        </w:tc>
        <w:tc>
          <w:tcPr>
            <w:tcW w:w="952" w:type="pct"/>
            <w:vAlign w:val="center"/>
          </w:tcPr>
          <w:p w14:paraId="4039AA19" w14:textId="77777777" w:rsidR="00554669" w:rsidRPr="001E2005" w:rsidRDefault="00554669" w:rsidP="00292BA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E2005">
              <w:rPr>
                <w:rFonts w:ascii="Verdana" w:hAnsi="Verdana" w:cs="Times New Roman"/>
                <w:sz w:val="18"/>
                <w:szCs w:val="18"/>
              </w:rPr>
              <w:t xml:space="preserve">  *</w:t>
            </w:r>
          </w:p>
        </w:tc>
        <w:tc>
          <w:tcPr>
            <w:tcW w:w="952" w:type="pct"/>
            <w:vAlign w:val="center"/>
          </w:tcPr>
          <w:p w14:paraId="7F3F518D" w14:textId="77777777" w:rsidR="00554669" w:rsidRPr="001E2005" w:rsidRDefault="00554669" w:rsidP="00292BA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E2005">
              <w:rPr>
                <w:rFonts w:ascii="Verdana" w:hAnsi="Verdana" w:cs="Times New Roman"/>
                <w:sz w:val="18"/>
                <w:szCs w:val="18"/>
              </w:rPr>
              <w:t xml:space="preserve">  *</w:t>
            </w:r>
          </w:p>
        </w:tc>
        <w:tc>
          <w:tcPr>
            <w:tcW w:w="715" w:type="pct"/>
            <w:vAlign w:val="center"/>
          </w:tcPr>
          <w:p w14:paraId="3B289D09" w14:textId="77777777" w:rsidR="00554669" w:rsidRPr="001E2005" w:rsidRDefault="00554669" w:rsidP="00292BA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E2005"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</w:tr>
    </w:tbl>
    <w:p w14:paraId="1DCE41E1" w14:textId="77777777" w:rsidR="00554669" w:rsidRPr="001E2005" w:rsidRDefault="00554669" w:rsidP="00554669">
      <w:pPr>
        <w:ind w:firstLine="709"/>
        <w:jc w:val="both"/>
        <w:rPr>
          <w:rFonts w:ascii="Verdana" w:hAnsi="Verdana"/>
          <w:color w:val="000000"/>
          <w:sz w:val="18"/>
          <w:szCs w:val="18"/>
        </w:rPr>
      </w:pPr>
      <w:r w:rsidRPr="001E2005">
        <w:rPr>
          <w:rFonts w:ascii="Verdana" w:hAnsi="Verdana"/>
          <w:color w:val="000000"/>
          <w:sz w:val="18"/>
          <w:szCs w:val="18"/>
        </w:rPr>
        <w:t>*Zamawiający nie przyznawał punktów. Oferta wykonawcy została odrzucona.</w:t>
      </w:r>
    </w:p>
    <w:p w14:paraId="0CC2170E" w14:textId="77777777" w:rsidR="00554669" w:rsidRPr="001E2005" w:rsidRDefault="00554669" w:rsidP="00554669">
      <w:pPr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bookmarkEnd w:id="0"/>
    <w:p w14:paraId="0CFB1E0D" w14:textId="77777777" w:rsidR="00554669" w:rsidRPr="001E2005" w:rsidRDefault="00554669" w:rsidP="00554669">
      <w:pPr>
        <w:tabs>
          <w:tab w:val="left" w:pos="8820"/>
        </w:tabs>
        <w:ind w:left="4678"/>
        <w:jc w:val="center"/>
        <w:rPr>
          <w:rFonts w:ascii="Verdana" w:hAnsi="Verdana"/>
          <w:bCs/>
          <w:sz w:val="18"/>
          <w:szCs w:val="18"/>
        </w:rPr>
      </w:pPr>
    </w:p>
    <w:p w14:paraId="12C5EAB9" w14:textId="77777777" w:rsidR="00F960D7" w:rsidRPr="00554669" w:rsidRDefault="00F960D7" w:rsidP="00554669"/>
    <w:sectPr w:rsidR="00F960D7" w:rsidRPr="00554669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424259" w14:textId="77777777" w:rsidR="00FB3DEE" w:rsidRDefault="00FB3DEE">
      <w:r>
        <w:separator/>
      </w:r>
    </w:p>
  </w:endnote>
  <w:endnote w:type="continuationSeparator" w:id="0">
    <w:p w14:paraId="4C8CA5A3" w14:textId="77777777" w:rsidR="00FB3DEE" w:rsidRDefault="00FB3D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94137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F0DBA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22698B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DBC72A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4F580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04DCE6" w14:textId="77777777" w:rsidR="00FB3DEE" w:rsidRDefault="00FB3DEE">
      <w:r>
        <w:separator/>
      </w:r>
    </w:p>
  </w:footnote>
  <w:footnote w:type="continuationSeparator" w:id="0">
    <w:p w14:paraId="2018EBA6" w14:textId="77777777" w:rsidR="00FB3DEE" w:rsidRDefault="00FB3D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14A64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1DCE6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8FDAD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B3DEE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54669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90D2C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3DEE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96FFF1"/>
  <w15:chartTrackingRefBased/>
  <w15:docId w15:val="{F708B07D-5FFA-4BC4-A9D8-AB7ECB665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54669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334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2025-01-17T10:07:00Z</cp:lastPrinted>
  <dcterms:created xsi:type="dcterms:W3CDTF">2025-01-17T10:07:00Z</dcterms:created>
  <dcterms:modified xsi:type="dcterms:W3CDTF">2025-01-17T10:07:00Z</dcterms:modified>
</cp:coreProperties>
</file>