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1E76E" w14:textId="68653007" w:rsidR="009432A1" w:rsidRPr="009432A1" w:rsidRDefault="00A30CC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30CC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BB4649">
        <w:rPr>
          <w:rFonts w:ascii="Arial" w:hAnsi="Arial" w:cs="Arial"/>
          <w:sz w:val="24"/>
          <w:szCs w:val="24"/>
        </w:rPr>
        <w:t>………………</w:t>
      </w:r>
    </w:p>
    <w:p w14:paraId="41C8212E" w14:textId="77777777" w:rsidR="00A30CC9" w:rsidRPr="00A30CC9" w:rsidRDefault="00A30CC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0CC9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35ADC0B9" w14:textId="77777777" w:rsidR="00A30CC9" w:rsidRPr="00A30CC9" w:rsidRDefault="00A30CC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0CC9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6E1720A" w14:textId="77777777" w:rsidR="009432A1" w:rsidRPr="009432A1" w:rsidRDefault="00A30CC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30CC9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30CC9">
        <w:rPr>
          <w:rFonts w:ascii="Arial" w:hAnsi="Arial" w:cs="Arial"/>
          <w:sz w:val="24"/>
          <w:szCs w:val="24"/>
        </w:rPr>
        <w:t>35-37</w:t>
      </w:r>
    </w:p>
    <w:p w14:paraId="31E0AB59" w14:textId="77777777" w:rsidR="009432A1" w:rsidRPr="009432A1" w:rsidRDefault="00A30CC9" w:rsidP="009432A1">
      <w:pPr>
        <w:rPr>
          <w:rFonts w:ascii="Arial" w:hAnsi="Arial" w:cs="Arial"/>
          <w:sz w:val="24"/>
          <w:szCs w:val="24"/>
        </w:rPr>
      </w:pPr>
      <w:r w:rsidRPr="00A30CC9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30CC9">
        <w:rPr>
          <w:rFonts w:ascii="Arial" w:hAnsi="Arial" w:cs="Arial"/>
          <w:sz w:val="24"/>
          <w:szCs w:val="24"/>
        </w:rPr>
        <w:t>Kraków</w:t>
      </w:r>
    </w:p>
    <w:p w14:paraId="6F542B15" w14:textId="7D8582B4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EA15FE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05B3A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CAAED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FE8914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8196C3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F0C8D88" w14:textId="77777777" w:rsidTr="00A652DF">
        <w:tc>
          <w:tcPr>
            <w:tcW w:w="2269" w:type="dxa"/>
            <w:shd w:val="clear" w:color="auto" w:fill="auto"/>
          </w:tcPr>
          <w:p w14:paraId="525A432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CE93E4" w14:textId="77777777" w:rsidR="009432A1" w:rsidRPr="004E4B64" w:rsidRDefault="00A30CC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4649">
              <w:rPr>
                <w:rFonts w:ascii="Arial" w:hAnsi="Arial" w:cs="Arial"/>
                <w:b/>
                <w:sz w:val="24"/>
                <w:szCs w:val="24"/>
              </w:rPr>
              <w:t xml:space="preserve">Zakup i dostawa odczynników wraz z dzierżawą analizatora do pilnych badań genetycznych wykonywanych metodą </w:t>
            </w:r>
            <w:proofErr w:type="spellStart"/>
            <w:r w:rsidRPr="00BB4649">
              <w:rPr>
                <w:rFonts w:ascii="Arial" w:hAnsi="Arial" w:cs="Arial"/>
                <w:b/>
                <w:sz w:val="24"/>
                <w:szCs w:val="24"/>
              </w:rPr>
              <w:t>multiplex</w:t>
            </w:r>
            <w:proofErr w:type="spellEnd"/>
            <w:r w:rsidRPr="00BB4649">
              <w:rPr>
                <w:rFonts w:ascii="Arial" w:hAnsi="Arial" w:cs="Arial"/>
                <w:b/>
                <w:sz w:val="24"/>
                <w:szCs w:val="24"/>
              </w:rPr>
              <w:t xml:space="preserve"> PCR z zakresu infekcji układów: oddechowego, pokarmowego i nerwowego dla Pracowni Wirusologii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30CC9" w:rsidRPr="004E4B64" w14:paraId="3880D35A" w14:textId="77777777" w:rsidTr="00E6439B">
        <w:tc>
          <w:tcPr>
            <w:tcW w:w="2269" w:type="dxa"/>
            <w:shd w:val="clear" w:color="auto" w:fill="auto"/>
          </w:tcPr>
          <w:p w14:paraId="4F9E9669" w14:textId="77777777" w:rsidR="00A30CC9" w:rsidRPr="004E4B64" w:rsidRDefault="00A30CC9" w:rsidP="00E643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FD2BAA" w14:textId="77777777" w:rsidR="00A30CC9" w:rsidRPr="00BB4649" w:rsidRDefault="00A30CC9" w:rsidP="00E643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4649">
              <w:rPr>
                <w:rFonts w:ascii="Arial" w:hAnsi="Arial" w:cs="Arial"/>
                <w:b/>
                <w:sz w:val="24"/>
                <w:szCs w:val="24"/>
              </w:rPr>
              <w:t>ZP/66/2024</w:t>
            </w:r>
          </w:p>
        </w:tc>
      </w:tr>
    </w:tbl>
    <w:p w14:paraId="4138FF2F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30CC9" w:rsidRPr="00A30CC9">
        <w:rPr>
          <w:rFonts w:ascii="Arial" w:hAnsi="Arial" w:cs="Arial"/>
          <w:sz w:val="24"/>
          <w:szCs w:val="24"/>
        </w:rPr>
        <w:t>(</w:t>
      </w:r>
      <w:proofErr w:type="spellStart"/>
      <w:r w:rsidR="00A30CC9" w:rsidRPr="00A30CC9">
        <w:rPr>
          <w:rFonts w:ascii="Arial" w:hAnsi="Arial" w:cs="Arial"/>
          <w:sz w:val="24"/>
          <w:szCs w:val="24"/>
        </w:rPr>
        <w:t>t.j</w:t>
      </w:r>
      <w:proofErr w:type="spellEnd"/>
      <w:r w:rsidR="00A30CC9" w:rsidRPr="00A30CC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2A27F99" w14:textId="77777777" w:rsidR="0069085C" w:rsidRPr="00382A4A" w:rsidRDefault="00A30CC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30CC9">
        <w:rPr>
          <w:rFonts w:ascii="Arial" w:hAnsi="Arial" w:cs="Arial"/>
          <w:b/>
          <w:sz w:val="24"/>
          <w:szCs w:val="24"/>
        </w:rPr>
        <w:t>276 469.20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F05DC0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D71BB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4FECD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3CC884" w14:textId="0AF39999" w:rsidR="00A80738" w:rsidRPr="009432A1" w:rsidRDefault="00BB4649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2CE571CE" w14:textId="0D64C919" w:rsidR="00C236D3" w:rsidRPr="00382A4A" w:rsidRDefault="00BB4649" w:rsidP="00BB4649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Karolina Kosek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00412" w14:textId="77777777" w:rsidR="009B3F71" w:rsidRDefault="009B3F71">
      <w:r>
        <w:separator/>
      </w:r>
    </w:p>
  </w:endnote>
  <w:endnote w:type="continuationSeparator" w:id="0">
    <w:p w14:paraId="5E198774" w14:textId="77777777" w:rsidR="009B3F71" w:rsidRDefault="009B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A9E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9BC7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35E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E344C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78F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61F0BE" w14:textId="77777777" w:rsidR="009F189D" w:rsidRDefault="009F189D">
    <w:pPr>
      <w:pStyle w:val="Stopka"/>
      <w:tabs>
        <w:tab w:val="clear" w:pos="4536"/>
      </w:tabs>
      <w:jc w:val="center"/>
    </w:pPr>
  </w:p>
  <w:p w14:paraId="625D93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A5824" w14:textId="77777777" w:rsidR="009B3F71" w:rsidRDefault="009B3F71">
      <w:r>
        <w:separator/>
      </w:r>
    </w:p>
  </w:footnote>
  <w:footnote w:type="continuationSeparator" w:id="0">
    <w:p w14:paraId="22BF7B6C" w14:textId="77777777" w:rsidR="009B3F71" w:rsidRDefault="009B3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EA1D3" w14:textId="77777777" w:rsidR="00A30CC9" w:rsidRDefault="00A30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730E1" w14:textId="77777777" w:rsidR="00A30CC9" w:rsidRDefault="00A30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FECD8" w14:textId="77777777" w:rsidR="00A30CC9" w:rsidRDefault="00A30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F7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3F71"/>
    <w:rsid w:val="009D19BD"/>
    <w:rsid w:val="009F189D"/>
    <w:rsid w:val="00A30CC9"/>
    <w:rsid w:val="00A652DF"/>
    <w:rsid w:val="00A80738"/>
    <w:rsid w:val="00B426D2"/>
    <w:rsid w:val="00BB464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EBBB83"/>
  <w15:chartTrackingRefBased/>
  <w15:docId w15:val="{D23F6834-3EDA-48A6-A409-221C56EF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2025-01-17T08:02:00Z</dcterms:created>
  <dcterms:modified xsi:type="dcterms:W3CDTF">2025-01-17T08:04:00Z</dcterms:modified>
</cp:coreProperties>
</file>