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C93C9" w14:textId="77777777" w:rsidR="00890B92" w:rsidRPr="00C71F23" w:rsidRDefault="00A34741" w:rsidP="00890B92">
      <w:pPr>
        <w:spacing w:after="240"/>
        <w:jc w:val="right"/>
        <w:rPr>
          <w:sz w:val="24"/>
          <w:szCs w:val="24"/>
        </w:rPr>
      </w:pPr>
      <w:r w:rsidRPr="00A34741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A34741">
        <w:rPr>
          <w:sz w:val="24"/>
          <w:szCs w:val="24"/>
        </w:rPr>
        <w:t>2025-01-17</w:t>
      </w:r>
    </w:p>
    <w:p w14:paraId="201E687A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499ADDB9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538CE09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F45023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572D4BF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158521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51363B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9A708B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A34741" w:rsidRPr="00A34741">
        <w:rPr>
          <w:b/>
          <w:sz w:val="24"/>
          <w:szCs w:val="24"/>
        </w:rPr>
        <w:t>ZP/75/2024</w:t>
      </w:r>
      <w:r w:rsidR="00A80738" w:rsidRPr="00C71F23">
        <w:rPr>
          <w:sz w:val="24"/>
          <w:szCs w:val="24"/>
        </w:rPr>
        <w:tab/>
        <w:t xml:space="preserve"> </w:t>
      </w:r>
    </w:p>
    <w:p w14:paraId="31DC48A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D204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2C91F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E9B8AF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95ECB4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4A8EAAA" w14:textId="1F6462C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A34741" w:rsidRPr="00A34741">
        <w:rPr>
          <w:sz w:val="22"/>
          <w:szCs w:val="22"/>
        </w:rPr>
        <w:t>podstawowy</w:t>
      </w:r>
      <w:r w:rsidR="00B44DAC">
        <w:rPr>
          <w:sz w:val="22"/>
          <w:szCs w:val="22"/>
        </w:rPr>
        <w:t>m</w:t>
      </w:r>
      <w:r w:rsidR="00A34741" w:rsidRPr="00A34741">
        <w:rPr>
          <w:sz w:val="22"/>
          <w:szCs w:val="22"/>
        </w:rPr>
        <w:t xml:space="preserve"> bez negocjacji - art. 275 pkt. 1 ustawy Pzp</w:t>
      </w:r>
      <w:r w:rsidRPr="00C71F23">
        <w:rPr>
          <w:sz w:val="22"/>
          <w:szCs w:val="22"/>
        </w:rPr>
        <w:t xml:space="preserve"> na: </w:t>
      </w:r>
    </w:p>
    <w:p w14:paraId="2F3F3202" w14:textId="77777777" w:rsidR="00A80738" w:rsidRPr="00C71F23" w:rsidRDefault="00A347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4741">
        <w:rPr>
          <w:b/>
          <w:sz w:val="22"/>
          <w:szCs w:val="22"/>
        </w:rPr>
        <w:t>Zakup i dostawa środków opatrunkowych IV</w:t>
      </w:r>
    </w:p>
    <w:p w14:paraId="266E3DAF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34741" w:rsidRPr="00C71F23" w14:paraId="57CB9F46" w14:textId="77777777" w:rsidTr="005F086D">
        <w:trPr>
          <w:trHeight w:val="70"/>
        </w:trPr>
        <w:tc>
          <w:tcPr>
            <w:tcW w:w="9214" w:type="dxa"/>
          </w:tcPr>
          <w:p w14:paraId="6E413CEF" w14:textId="77777777" w:rsidR="00A34741" w:rsidRPr="00C71F23" w:rsidRDefault="00A34741" w:rsidP="005F086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4741">
              <w:rPr>
                <w:sz w:val="24"/>
                <w:szCs w:val="24"/>
              </w:rPr>
              <w:t>części 1 zamówienia w wysokości 6 825.00 zł brutto;</w:t>
            </w:r>
          </w:p>
        </w:tc>
      </w:tr>
      <w:tr w:rsidR="00A34741" w:rsidRPr="00C71F23" w14:paraId="4F1D4AF6" w14:textId="77777777" w:rsidTr="005F086D">
        <w:trPr>
          <w:trHeight w:val="70"/>
        </w:trPr>
        <w:tc>
          <w:tcPr>
            <w:tcW w:w="9214" w:type="dxa"/>
          </w:tcPr>
          <w:p w14:paraId="39AA2369" w14:textId="77777777" w:rsidR="00A34741" w:rsidRPr="00C71F23" w:rsidRDefault="00A34741" w:rsidP="005F086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4741">
              <w:rPr>
                <w:sz w:val="24"/>
                <w:szCs w:val="24"/>
              </w:rPr>
              <w:t>części 2 zamówienia w wysokości 23 884.20 zł brutto;</w:t>
            </w:r>
          </w:p>
        </w:tc>
      </w:tr>
      <w:tr w:rsidR="00A34741" w:rsidRPr="00C71F23" w14:paraId="5042DFAF" w14:textId="77777777" w:rsidTr="005F086D">
        <w:trPr>
          <w:trHeight w:val="70"/>
        </w:trPr>
        <w:tc>
          <w:tcPr>
            <w:tcW w:w="9214" w:type="dxa"/>
          </w:tcPr>
          <w:p w14:paraId="31D194B6" w14:textId="77777777" w:rsidR="00A34741" w:rsidRPr="00C71F23" w:rsidRDefault="00A34741" w:rsidP="005F086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4741">
              <w:rPr>
                <w:sz w:val="24"/>
                <w:szCs w:val="24"/>
              </w:rPr>
              <w:t>części 3 zamówienia w wysokości 8 613.00 zł brutto;</w:t>
            </w:r>
          </w:p>
        </w:tc>
      </w:tr>
      <w:tr w:rsidR="00A34741" w:rsidRPr="00C71F23" w14:paraId="0BC2D579" w14:textId="77777777" w:rsidTr="005F086D">
        <w:trPr>
          <w:trHeight w:val="70"/>
        </w:trPr>
        <w:tc>
          <w:tcPr>
            <w:tcW w:w="9214" w:type="dxa"/>
          </w:tcPr>
          <w:p w14:paraId="308C270C" w14:textId="77777777" w:rsidR="00A34741" w:rsidRPr="00C71F23" w:rsidRDefault="00A34741" w:rsidP="005F086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34741">
              <w:rPr>
                <w:sz w:val="24"/>
                <w:szCs w:val="24"/>
              </w:rPr>
              <w:t>części 4 zamówienia w wysokości 25 234.83 zł brutto;</w:t>
            </w:r>
          </w:p>
        </w:tc>
      </w:tr>
    </w:tbl>
    <w:p w14:paraId="4C843BD4" w14:textId="52F01EAF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8C0262">
        <w:rPr>
          <w:sz w:val="22"/>
          <w:szCs w:val="22"/>
        </w:rPr>
        <w:t>64 557,03</w:t>
      </w:r>
      <w:r>
        <w:rPr>
          <w:sz w:val="22"/>
          <w:szCs w:val="22"/>
        </w:rPr>
        <w:t xml:space="preserve"> </w:t>
      </w:r>
      <w:r w:rsidR="008C0262">
        <w:rPr>
          <w:sz w:val="22"/>
          <w:szCs w:val="22"/>
        </w:rPr>
        <w:t>zł brutto.</w:t>
      </w:r>
    </w:p>
    <w:p w14:paraId="07F808B0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1720527" w14:textId="6DDE0CA8" w:rsidR="00A80738" w:rsidRPr="00C71F23" w:rsidRDefault="00933EE8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1E3C925F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14C7FAE4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56F0AF07" w14:textId="10958B18" w:rsidR="00C236D3" w:rsidRPr="00C71F23" w:rsidRDefault="00933EE8" w:rsidP="00933EE8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 w:rsidR="00A34741" w:rsidRPr="00A34741">
        <w:rPr>
          <w:sz w:val="24"/>
          <w:szCs w:val="24"/>
        </w:rPr>
        <w:t xml:space="preserve"> Ewa</w:t>
      </w:r>
      <w:r w:rsidR="00A80738" w:rsidRPr="00C71F23">
        <w:rPr>
          <w:sz w:val="24"/>
          <w:szCs w:val="24"/>
        </w:rPr>
        <w:t xml:space="preserve"> </w:t>
      </w:r>
      <w:r w:rsidR="00A34741" w:rsidRPr="00A34741">
        <w:rPr>
          <w:sz w:val="24"/>
          <w:szCs w:val="24"/>
        </w:rPr>
        <w:t>Szlifińska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B8D28" w14:textId="77777777" w:rsidR="001D7309" w:rsidRDefault="001D7309">
      <w:r>
        <w:separator/>
      </w:r>
    </w:p>
  </w:endnote>
  <w:endnote w:type="continuationSeparator" w:id="0">
    <w:p w14:paraId="37EA83AA" w14:textId="77777777" w:rsidR="001D7309" w:rsidRDefault="001D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6E4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60A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9BBAB" w14:textId="615E982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453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15ED90" w14:textId="77777777" w:rsidR="009F189D" w:rsidRDefault="009F189D">
    <w:pPr>
      <w:pStyle w:val="Stopka"/>
      <w:tabs>
        <w:tab w:val="clear" w:pos="4536"/>
      </w:tabs>
      <w:jc w:val="center"/>
    </w:pPr>
  </w:p>
  <w:p w14:paraId="7047AE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203CE" w14:textId="77777777" w:rsidR="001D7309" w:rsidRDefault="001D7309">
      <w:r>
        <w:separator/>
      </w:r>
    </w:p>
  </w:footnote>
  <w:footnote w:type="continuationSeparator" w:id="0">
    <w:p w14:paraId="6B0C5130" w14:textId="77777777" w:rsidR="001D7309" w:rsidRDefault="001D7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58733" w14:textId="77777777" w:rsidR="00A34741" w:rsidRDefault="00A34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AEF56" w14:textId="77777777" w:rsidR="00A34741" w:rsidRDefault="00A34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84FAB" w14:textId="77777777" w:rsidR="00A34741" w:rsidRDefault="00A34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309"/>
    <w:rsid w:val="00007727"/>
    <w:rsid w:val="00017720"/>
    <w:rsid w:val="00035488"/>
    <w:rsid w:val="000D7F25"/>
    <w:rsid w:val="000E00E5"/>
    <w:rsid w:val="00173B20"/>
    <w:rsid w:val="001C69FF"/>
    <w:rsid w:val="001D7309"/>
    <w:rsid w:val="0020637F"/>
    <w:rsid w:val="0023318D"/>
    <w:rsid w:val="003A358F"/>
    <w:rsid w:val="003C3AA5"/>
    <w:rsid w:val="003D72FD"/>
    <w:rsid w:val="00423179"/>
    <w:rsid w:val="00482975"/>
    <w:rsid w:val="0049054E"/>
    <w:rsid w:val="00490DC0"/>
    <w:rsid w:val="00493F8C"/>
    <w:rsid w:val="004C7E9B"/>
    <w:rsid w:val="00510EC8"/>
    <w:rsid w:val="00524583"/>
    <w:rsid w:val="0069085C"/>
    <w:rsid w:val="00711878"/>
    <w:rsid w:val="007D4484"/>
    <w:rsid w:val="00804A9B"/>
    <w:rsid w:val="008256D1"/>
    <w:rsid w:val="00843263"/>
    <w:rsid w:val="00861E75"/>
    <w:rsid w:val="00890B92"/>
    <w:rsid w:val="008C0262"/>
    <w:rsid w:val="00933EE8"/>
    <w:rsid w:val="009D19BD"/>
    <w:rsid w:val="009F189D"/>
    <w:rsid w:val="00A34741"/>
    <w:rsid w:val="00A47FF6"/>
    <w:rsid w:val="00A80738"/>
    <w:rsid w:val="00B44DAC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625644"/>
  <w15:chartTrackingRefBased/>
  <w15:docId w15:val="{2543CF9B-3734-4F89-BFBB-6D992998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135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Urszula Sojka</cp:lastModifiedBy>
  <cp:revision>6</cp:revision>
  <cp:lastPrinted>2025-01-17T08:09:00Z</cp:lastPrinted>
  <dcterms:created xsi:type="dcterms:W3CDTF">2025-01-17T08:05:00Z</dcterms:created>
  <dcterms:modified xsi:type="dcterms:W3CDTF">2025-01-17T10:01:00Z</dcterms:modified>
</cp:coreProperties>
</file>