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9E490" w14:textId="77777777" w:rsidR="00CF7835" w:rsidRPr="00246B44" w:rsidRDefault="000C61F3" w:rsidP="00CF7835">
      <w:pPr>
        <w:spacing w:after="600"/>
        <w:jc w:val="right"/>
      </w:pPr>
      <w:r w:rsidRPr="00246B44">
        <w:t>Niepołomice</w:t>
      </w:r>
      <w:r w:rsidR="00CF7835" w:rsidRPr="00246B44">
        <w:t xml:space="preserve"> dnia: </w:t>
      </w:r>
      <w:r w:rsidRPr="00246B44">
        <w:t>2025-01-17</w:t>
      </w:r>
    </w:p>
    <w:p w14:paraId="16821B31" w14:textId="77777777" w:rsidR="00CF7835" w:rsidRPr="00246B44" w:rsidRDefault="000C61F3" w:rsidP="00CF7835">
      <w:pPr>
        <w:spacing w:line="360" w:lineRule="auto"/>
        <w:rPr>
          <w:b/>
          <w:bCs/>
        </w:rPr>
      </w:pPr>
      <w:r w:rsidRPr="00246B44">
        <w:rPr>
          <w:b/>
          <w:bCs/>
        </w:rPr>
        <w:t>GMINA NIEPOŁOMICE</w:t>
      </w:r>
    </w:p>
    <w:p w14:paraId="1859E718" w14:textId="77777777" w:rsidR="00CF7835" w:rsidRPr="00246B44" w:rsidRDefault="000C61F3" w:rsidP="00CF7835">
      <w:pPr>
        <w:spacing w:line="360" w:lineRule="auto"/>
      </w:pPr>
      <w:r w:rsidRPr="00246B44">
        <w:t>Pl. Zwycięstwa</w:t>
      </w:r>
      <w:r w:rsidR="00CF7835" w:rsidRPr="00246B44">
        <w:t xml:space="preserve"> </w:t>
      </w:r>
      <w:r w:rsidRPr="00246B44">
        <w:t>13</w:t>
      </w:r>
    </w:p>
    <w:p w14:paraId="4C03315A" w14:textId="77777777" w:rsidR="00CF7835" w:rsidRPr="00246B44" w:rsidRDefault="000C61F3" w:rsidP="00CF7835">
      <w:r w:rsidRPr="00246B44">
        <w:t>32-005</w:t>
      </w:r>
      <w:r w:rsidR="00CF7835" w:rsidRPr="00246B44">
        <w:t xml:space="preserve"> </w:t>
      </w:r>
      <w:r w:rsidRPr="00246B44">
        <w:t>Niepołomice</w:t>
      </w:r>
    </w:p>
    <w:p w14:paraId="72F489A8" w14:textId="255261F2" w:rsidR="00CF7835" w:rsidRPr="00246B44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246B44" w14:paraId="2467DDE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51EFC3" w14:textId="77777777" w:rsidR="00CF7835" w:rsidRPr="00246B44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246B44">
              <w:rPr>
                <w:b/>
                <w:spacing w:val="20"/>
              </w:rPr>
              <w:t>INFORMACJA Z OTWARCIA OFERT</w:t>
            </w:r>
          </w:p>
        </w:tc>
      </w:tr>
    </w:tbl>
    <w:p w14:paraId="3FB82355" w14:textId="77777777" w:rsidR="00CF7835" w:rsidRPr="00246B44" w:rsidRDefault="00CF7835" w:rsidP="00CF7835">
      <w:pPr>
        <w:pStyle w:val="Nagwek"/>
        <w:tabs>
          <w:tab w:val="clear" w:pos="4536"/>
        </w:tabs>
        <w:spacing w:after="360"/>
      </w:pPr>
      <w:r w:rsidRPr="00246B44">
        <w:tab/>
        <w:t xml:space="preserve"> </w:t>
      </w:r>
    </w:p>
    <w:p w14:paraId="163053DD" w14:textId="77777777" w:rsidR="00CF7835" w:rsidRPr="00246B44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246B44">
        <w:rPr>
          <w:rFonts w:eastAsia="Calibri"/>
          <w:lang w:eastAsia="en-US"/>
        </w:rPr>
        <w:t xml:space="preserve">Dotyczy </w:t>
      </w:r>
      <w:r w:rsidRPr="00246B44">
        <w:t>postępowania o udzielenie zamówienia publicznego</w:t>
      </w:r>
      <w:r w:rsidRPr="00246B4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46B44" w14:paraId="3EF030D2" w14:textId="77777777" w:rsidTr="000C1C6D">
        <w:tc>
          <w:tcPr>
            <w:tcW w:w="2269" w:type="dxa"/>
            <w:shd w:val="clear" w:color="auto" w:fill="auto"/>
          </w:tcPr>
          <w:p w14:paraId="570E12E9" w14:textId="77777777" w:rsidR="00CF7835" w:rsidRPr="00246B4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46B4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F85560" w14:textId="77777777" w:rsidR="00CF7835" w:rsidRPr="00246B44" w:rsidRDefault="000C61F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46B44">
              <w:rPr>
                <w:bCs/>
              </w:rPr>
              <w:t>Budowa orlika przy Szkole na Jazach w  Niepołomicach</w:t>
            </w:r>
            <w:r w:rsidR="00CF7835" w:rsidRPr="00246B44">
              <w:rPr>
                <w:bCs/>
              </w:rPr>
              <w:t>.</w:t>
            </w:r>
          </w:p>
        </w:tc>
      </w:tr>
      <w:tr w:rsidR="000C61F3" w:rsidRPr="00246B44" w14:paraId="02EDABE2" w14:textId="77777777" w:rsidTr="00073C8A">
        <w:tc>
          <w:tcPr>
            <w:tcW w:w="2269" w:type="dxa"/>
            <w:shd w:val="clear" w:color="auto" w:fill="auto"/>
          </w:tcPr>
          <w:p w14:paraId="1F8DC62D" w14:textId="77777777" w:rsidR="000C61F3" w:rsidRPr="00246B44" w:rsidRDefault="000C61F3" w:rsidP="00073C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46B4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F876AE" w14:textId="77777777" w:rsidR="000C61F3" w:rsidRPr="00246B44" w:rsidRDefault="000C61F3" w:rsidP="00073C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46B44">
              <w:rPr>
                <w:bCs/>
              </w:rPr>
              <w:t>ZP.271.48.2024</w:t>
            </w:r>
          </w:p>
        </w:tc>
      </w:tr>
    </w:tbl>
    <w:p w14:paraId="72E7B931" w14:textId="77777777" w:rsidR="00D665F5" w:rsidRPr="00246B44" w:rsidRDefault="00D665F5" w:rsidP="00CF7835">
      <w:pPr>
        <w:spacing w:before="480" w:line="360" w:lineRule="auto"/>
        <w:jc w:val="both"/>
      </w:pPr>
      <w:r w:rsidRPr="00246B44">
        <w:t>Zamawiający, działając na podstawie art. 22</w:t>
      </w:r>
      <w:r w:rsidR="00601802" w:rsidRPr="00246B44">
        <w:t>2</w:t>
      </w:r>
      <w:r w:rsidRPr="00246B44">
        <w:t xml:space="preserve"> ust. 5 </w:t>
      </w:r>
      <w:r w:rsidRPr="00246B44">
        <w:rPr>
          <w:bCs/>
        </w:rPr>
        <w:t>ustawy z dnia 11 września 2019r. Prawo zamówień publicznych</w:t>
      </w:r>
      <w:r w:rsidRPr="00246B44">
        <w:t xml:space="preserve"> </w:t>
      </w:r>
      <w:r w:rsidR="000C61F3" w:rsidRPr="00246B44">
        <w:t>(</w:t>
      </w:r>
      <w:proofErr w:type="spellStart"/>
      <w:r w:rsidR="000C61F3" w:rsidRPr="00246B44">
        <w:t>t.j</w:t>
      </w:r>
      <w:proofErr w:type="spellEnd"/>
      <w:r w:rsidR="000C61F3" w:rsidRPr="00246B44">
        <w:t>. Dz. U. z 2024 poz. 1320)</w:t>
      </w:r>
      <w:r w:rsidR="00490DC0" w:rsidRPr="00246B44">
        <w:t xml:space="preserve"> </w:t>
      </w:r>
      <w:r w:rsidRPr="00246B44">
        <w:t>udostępnia</w:t>
      </w:r>
      <w:r w:rsidR="00F95C33" w:rsidRPr="00246B44">
        <w:t xml:space="preserve"> </w:t>
      </w:r>
      <w:r w:rsidR="004C7E9B" w:rsidRPr="00246B44">
        <w:t>informacj</w:t>
      </w:r>
      <w:r w:rsidR="00577BC6" w:rsidRPr="00246B44">
        <w:t>ę</w:t>
      </w:r>
      <w:r w:rsidR="00035488" w:rsidRPr="00246B44">
        <w:t xml:space="preserve"> z otwarcia ofert</w:t>
      </w:r>
      <w:r w:rsidR="00577BC6" w:rsidRPr="00246B44">
        <w:t>.</w:t>
      </w:r>
    </w:p>
    <w:p w14:paraId="3EB88091" w14:textId="77777777" w:rsidR="00A80738" w:rsidRPr="00246B44" w:rsidRDefault="00D665F5" w:rsidP="00CF7835">
      <w:pPr>
        <w:spacing w:before="120" w:after="120" w:line="360" w:lineRule="auto"/>
        <w:jc w:val="both"/>
      </w:pPr>
      <w:r w:rsidRPr="00246B44">
        <w:t>Podczas otwarcia ofert, mającego miejsce</w:t>
      </w:r>
      <w:r w:rsidR="00FF4AB1" w:rsidRPr="00246B44">
        <w:t xml:space="preserve"> w dniu </w:t>
      </w:r>
      <w:r w:rsidR="000C61F3" w:rsidRPr="00246B44">
        <w:t>17/01/2025</w:t>
      </w:r>
      <w:r w:rsidR="00FF4AB1" w:rsidRPr="00246B44">
        <w:t xml:space="preserve"> o godz. </w:t>
      </w:r>
      <w:r w:rsidR="000C61F3" w:rsidRPr="00246B44">
        <w:t>09:30</w:t>
      </w:r>
      <w:r w:rsidRPr="00246B4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46B44" w14:paraId="76935A82" w14:textId="77777777" w:rsidTr="000C1C6D">
        <w:tc>
          <w:tcPr>
            <w:tcW w:w="1276" w:type="dxa"/>
            <w:shd w:val="clear" w:color="auto" w:fill="F2F2F2"/>
            <w:vAlign w:val="center"/>
          </w:tcPr>
          <w:p w14:paraId="47291D82" w14:textId="77777777" w:rsidR="00D665F5" w:rsidRPr="00246B44" w:rsidRDefault="00960CEB" w:rsidP="003F57CD">
            <w:pPr>
              <w:spacing w:before="120" w:after="120"/>
              <w:jc w:val="center"/>
            </w:pPr>
            <w:r w:rsidRPr="00246B44">
              <w:t>O</w:t>
            </w:r>
            <w:r w:rsidR="00D665F5" w:rsidRPr="00246B44">
              <w:t>fert</w:t>
            </w:r>
            <w:r w:rsidRPr="00246B44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F5DCE1C" w14:textId="77777777" w:rsidR="00D665F5" w:rsidRPr="00246B44" w:rsidRDefault="00D665F5" w:rsidP="003F57CD">
            <w:pPr>
              <w:spacing w:before="120" w:after="120"/>
              <w:jc w:val="center"/>
            </w:pPr>
            <w:r w:rsidRPr="00246B44">
              <w:t>Nazwa</w:t>
            </w:r>
            <w:r w:rsidR="003F57CD" w:rsidRPr="00246B44">
              <w:t xml:space="preserve"> </w:t>
            </w:r>
            <w:r w:rsidRPr="00246B44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CB8BF66" w14:textId="77777777" w:rsidR="00D665F5" w:rsidRPr="00246B44" w:rsidRDefault="00D665F5" w:rsidP="003F57CD">
            <w:pPr>
              <w:spacing w:before="120" w:after="120"/>
              <w:jc w:val="center"/>
            </w:pPr>
            <w:r w:rsidRPr="00246B44">
              <w:t>Cena oferty</w:t>
            </w:r>
          </w:p>
        </w:tc>
      </w:tr>
      <w:tr w:rsidR="000C61F3" w:rsidRPr="00246B44" w14:paraId="4FB0698C" w14:textId="77777777" w:rsidTr="00073C8A">
        <w:tc>
          <w:tcPr>
            <w:tcW w:w="1276" w:type="dxa"/>
            <w:shd w:val="clear" w:color="auto" w:fill="auto"/>
            <w:vAlign w:val="center"/>
          </w:tcPr>
          <w:p w14:paraId="0E041EBF" w14:textId="77777777" w:rsidR="000C61F3" w:rsidRPr="00246B44" w:rsidRDefault="000C61F3" w:rsidP="00073C8A">
            <w:pPr>
              <w:spacing w:before="80" w:after="80"/>
              <w:jc w:val="center"/>
            </w:pPr>
            <w:r w:rsidRPr="00246B44">
              <w:t>1</w:t>
            </w:r>
          </w:p>
        </w:tc>
        <w:tc>
          <w:tcPr>
            <w:tcW w:w="4961" w:type="dxa"/>
            <w:shd w:val="clear" w:color="auto" w:fill="auto"/>
          </w:tcPr>
          <w:p w14:paraId="4F1C400E" w14:textId="5839C44E" w:rsidR="000C61F3" w:rsidRPr="00246B44" w:rsidRDefault="000C61F3" w:rsidP="00073C8A">
            <w:pPr>
              <w:spacing w:before="80" w:after="40"/>
            </w:pPr>
            <w:proofErr w:type="spellStart"/>
            <w:r w:rsidRPr="00246B44">
              <w:t>Ignis</w:t>
            </w:r>
            <w:proofErr w:type="spellEnd"/>
            <w:r w:rsidRPr="00246B44">
              <w:t xml:space="preserve"> Media </w:t>
            </w:r>
            <w:r w:rsidR="00246B44">
              <w:t>Sp.  z o.o.</w:t>
            </w:r>
          </w:p>
          <w:p w14:paraId="09D23B8C" w14:textId="73987C26" w:rsidR="000C61F3" w:rsidRPr="00246B44" w:rsidRDefault="00246B44" w:rsidP="00073C8A">
            <w:r>
              <w:t xml:space="preserve">Ul. </w:t>
            </w:r>
            <w:r w:rsidR="000C61F3" w:rsidRPr="00246B44">
              <w:t>Galicyjska 26A</w:t>
            </w:r>
            <w:r>
              <w:t xml:space="preserve">, </w:t>
            </w:r>
            <w:r w:rsidRPr="00246B44">
              <w:t>Niesułowice</w:t>
            </w:r>
          </w:p>
          <w:p w14:paraId="614310E5" w14:textId="029C4FB8" w:rsidR="000C61F3" w:rsidRPr="00246B44" w:rsidRDefault="000C61F3" w:rsidP="00073C8A">
            <w:pPr>
              <w:spacing w:after="80"/>
              <w:jc w:val="both"/>
            </w:pPr>
            <w:r w:rsidRPr="00246B44">
              <w:t xml:space="preserve">32-300 </w:t>
            </w:r>
            <w:r w:rsidR="00246B44">
              <w:t>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EC1361" w14:textId="77777777" w:rsidR="000C61F3" w:rsidRPr="00246B44" w:rsidRDefault="000C61F3" w:rsidP="00073C8A">
            <w:pPr>
              <w:spacing w:before="80" w:after="80"/>
              <w:jc w:val="center"/>
            </w:pPr>
            <w:r w:rsidRPr="00246B44">
              <w:t>3 361 054.95 zł</w:t>
            </w:r>
          </w:p>
        </w:tc>
      </w:tr>
      <w:tr w:rsidR="000C61F3" w:rsidRPr="00246B44" w14:paraId="0AA9C513" w14:textId="77777777" w:rsidTr="00073C8A">
        <w:tc>
          <w:tcPr>
            <w:tcW w:w="1276" w:type="dxa"/>
            <w:shd w:val="clear" w:color="auto" w:fill="auto"/>
            <w:vAlign w:val="center"/>
          </w:tcPr>
          <w:p w14:paraId="3DCDFC9F" w14:textId="77777777" w:rsidR="000C61F3" w:rsidRPr="00246B44" w:rsidRDefault="000C61F3" w:rsidP="00073C8A">
            <w:pPr>
              <w:spacing w:before="80" w:after="80"/>
              <w:jc w:val="center"/>
            </w:pPr>
            <w:r w:rsidRPr="00246B44">
              <w:t>2</w:t>
            </w:r>
          </w:p>
        </w:tc>
        <w:tc>
          <w:tcPr>
            <w:tcW w:w="4961" w:type="dxa"/>
            <w:shd w:val="clear" w:color="auto" w:fill="auto"/>
          </w:tcPr>
          <w:p w14:paraId="226134A8" w14:textId="77777777" w:rsidR="000C61F3" w:rsidRPr="00246B44" w:rsidRDefault="000C61F3" w:rsidP="00073C8A">
            <w:pPr>
              <w:spacing w:before="80" w:after="40"/>
            </w:pPr>
            <w:r w:rsidRPr="00246B44">
              <w:t>Gardenia Sport Sp. z o.o.</w:t>
            </w:r>
          </w:p>
          <w:p w14:paraId="062DE328" w14:textId="2D4AAA2F" w:rsidR="000C61F3" w:rsidRPr="00246B44" w:rsidRDefault="00246B44" w:rsidP="00073C8A">
            <w:r>
              <w:t xml:space="preserve">Ul. </w:t>
            </w:r>
            <w:r w:rsidR="000C61F3" w:rsidRPr="00246B44">
              <w:t xml:space="preserve">Kłobucka 13 </w:t>
            </w:r>
          </w:p>
          <w:p w14:paraId="29702C01" w14:textId="77777777" w:rsidR="000C61F3" w:rsidRPr="00246B44" w:rsidRDefault="000C61F3" w:rsidP="00073C8A">
            <w:pPr>
              <w:spacing w:after="80"/>
              <w:jc w:val="both"/>
            </w:pPr>
            <w:r w:rsidRPr="00246B44">
              <w:t>03-287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54FE3A" w14:textId="77777777" w:rsidR="000C61F3" w:rsidRPr="00246B44" w:rsidRDefault="000C61F3" w:rsidP="00073C8A">
            <w:pPr>
              <w:spacing w:before="80" w:after="80"/>
              <w:jc w:val="center"/>
            </w:pPr>
            <w:r w:rsidRPr="00246B44">
              <w:t>3 370 511.79 zł</w:t>
            </w:r>
          </w:p>
        </w:tc>
      </w:tr>
      <w:tr w:rsidR="000C61F3" w:rsidRPr="00246B44" w14:paraId="4AF0FA87" w14:textId="77777777" w:rsidTr="00073C8A">
        <w:tc>
          <w:tcPr>
            <w:tcW w:w="1276" w:type="dxa"/>
            <w:shd w:val="clear" w:color="auto" w:fill="auto"/>
            <w:vAlign w:val="center"/>
          </w:tcPr>
          <w:p w14:paraId="2DFA20C0" w14:textId="77777777" w:rsidR="000C61F3" w:rsidRPr="00246B44" w:rsidRDefault="000C61F3" w:rsidP="00073C8A">
            <w:pPr>
              <w:spacing w:before="80" w:after="80"/>
              <w:jc w:val="center"/>
            </w:pPr>
            <w:r w:rsidRPr="00246B44">
              <w:t>3</w:t>
            </w:r>
          </w:p>
        </w:tc>
        <w:tc>
          <w:tcPr>
            <w:tcW w:w="4961" w:type="dxa"/>
            <w:shd w:val="clear" w:color="auto" w:fill="auto"/>
          </w:tcPr>
          <w:p w14:paraId="6FC73E16" w14:textId="1F9246D6" w:rsidR="000C61F3" w:rsidRPr="00246B44" w:rsidRDefault="000C61F3" w:rsidP="00073C8A">
            <w:pPr>
              <w:spacing w:before="80" w:after="40"/>
            </w:pPr>
            <w:proofErr w:type="spellStart"/>
            <w:r w:rsidRPr="00246B44">
              <w:t>Profintern</w:t>
            </w:r>
            <w:proofErr w:type="spellEnd"/>
            <w:r w:rsidRPr="00246B44">
              <w:t xml:space="preserve"> International FC Sp z o</w:t>
            </w:r>
            <w:r w:rsidR="00246B44">
              <w:t>.o.</w:t>
            </w:r>
          </w:p>
          <w:p w14:paraId="49A5D81D" w14:textId="7EFD5804" w:rsidR="000C61F3" w:rsidRPr="00246B44" w:rsidRDefault="00246B44" w:rsidP="00073C8A">
            <w:r>
              <w:t>Ul. A. Mickiewicza 37/58</w:t>
            </w:r>
            <w:r w:rsidR="000C61F3" w:rsidRPr="00246B44">
              <w:t xml:space="preserve"> </w:t>
            </w:r>
          </w:p>
          <w:p w14:paraId="7A60AFC4" w14:textId="676180DD" w:rsidR="000C61F3" w:rsidRPr="00246B44" w:rsidRDefault="000C61F3" w:rsidP="00073C8A">
            <w:pPr>
              <w:spacing w:after="80"/>
              <w:jc w:val="both"/>
            </w:pPr>
            <w:r w:rsidRPr="00246B44">
              <w:t>0</w:t>
            </w:r>
            <w:r w:rsidR="00246B44">
              <w:t>1</w:t>
            </w:r>
            <w:r w:rsidRPr="00246B44">
              <w:t>-</w:t>
            </w:r>
            <w:r w:rsidR="00246B44">
              <w:t>625</w:t>
            </w:r>
            <w:r w:rsidRPr="00246B44"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43ED3C" w14:textId="77777777" w:rsidR="000C61F3" w:rsidRPr="00246B44" w:rsidRDefault="000C61F3" w:rsidP="00073C8A">
            <w:pPr>
              <w:spacing w:before="80" w:after="80"/>
              <w:jc w:val="center"/>
            </w:pPr>
            <w:r w:rsidRPr="00246B44">
              <w:t>3 842 520.00 zł</w:t>
            </w:r>
          </w:p>
        </w:tc>
      </w:tr>
    </w:tbl>
    <w:p w14:paraId="19C7DDD1" w14:textId="77777777" w:rsidR="0069085C" w:rsidRPr="00246B44" w:rsidRDefault="0069085C" w:rsidP="00A80738">
      <w:pPr>
        <w:spacing w:before="120" w:after="120"/>
        <w:jc w:val="both"/>
      </w:pPr>
    </w:p>
    <w:p w14:paraId="23956D6D" w14:textId="77777777" w:rsidR="00577BC6" w:rsidRPr="00246B44" w:rsidRDefault="00577BC6" w:rsidP="00A80738">
      <w:pPr>
        <w:spacing w:before="120" w:after="120"/>
        <w:jc w:val="both"/>
      </w:pPr>
    </w:p>
    <w:p w14:paraId="58A9657A" w14:textId="24F156D7" w:rsidR="00C236D3" w:rsidRPr="00246B44" w:rsidRDefault="00C236D3" w:rsidP="00173B20">
      <w:pPr>
        <w:jc w:val="right"/>
      </w:pPr>
    </w:p>
    <w:sectPr w:rsidR="00C236D3" w:rsidRPr="00246B4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B32C2" w14:textId="77777777" w:rsidR="00D65C63" w:rsidRDefault="00D65C63">
      <w:r>
        <w:separator/>
      </w:r>
    </w:p>
  </w:endnote>
  <w:endnote w:type="continuationSeparator" w:id="0">
    <w:p w14:paraId="2172D2F8" w14:textId="77777777" w:rsidR="00D65C63" w:rsidRDefault="00D65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7AD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A0B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39160" w14:textId="1699A561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4D3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F537FF" w14:textId="77777777" w:rsidR="009F189D" w:rsidRDefault="009F189D">
    <w:pPr>
      <w:pStyle w:val="Stopka"/>
      <w:tabs>
        <w:tab w:val="clear" w:pos="4536"/>
      </w:tabs>
      <w:jc w:val="center"/>
    </w:pPr>
  </w:p>
  <w:p w14:paraId="1D71EE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59A5E" w14:textId="77777777" w:rsidR="00D65C63" w:rsidRDefault="00D65C63">
      <w:r>
        <w:separator/>
      </w:r>
    </w:p>
  </w:footnote>
  <w:footnote w:type="continuationSeparator" w:id="0">
    <w:p w14:paraId="3EBEF3DF" w14:textId="77777777" w:rsidR="00D65C63" w:rsidRDefault="00D65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4363" w14:textId="77777777" w:rsidR="000C61F3" w:rsidRDefault="000C6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35CE6" w14:textId="77777777" w:rsidR="000C61F3" w:rsidRDefault="000C61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6438B" w14:textId="77777777" w:rsidR="000C61F3" w:rsidRDefault="000C6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C63"/>
    <w:rsid w:val="00007727"/>
    <w:rsid w:val="00017720"/>
    <w:rsid w:val="00035488"/>
    <w:rsid w:val="000C1C6D"/>
    <w:rsid w:val="000C61F3"/>
    <w:rsid w:val="000D7F25"/>
    <w:rsid w:val="000E00E5"/>
    <w:rsid w:val="001146A4"/>
    <w:rsid w:val="00173B20"/>
    <w:rsid w:val="001C69FF"/>
    <w:rsid w:val="0023318D"/>
    <w:rsid w:val="00246B44"/>
    <w:rsid w:val="00355C9D"/>
    <w:rsid w:val="00365CDD"/>
    <w:rsid w:val="003B6B36"/>
    <w:rsid w:val="003D72FD"/>
    <w:rsid w:val="003F57CD"/>
    <w:rsid w:val="00423179"/>
    <w:rsid w:val="00490DC0"/>
    <w:rsid w:val="00493F8C"/>
    <w:rsid w:val="004C7E9B"/>
    <w:rsid w:val="00565B18"/>
    <w:rsid w:val="00577BC6"/>
    <w:rsid w:val="00601802"/>
    <w:rsid w:val="0069085C"/>
    <w:rsid w:val="00843263"/>
    <w:rsid w:val="00861E75"/>
    <w:rsid w:val="008A26A5"/>
    <w:rsid w:val="008C0A73"/>
    <w:rsid w:val="008F318B"/>
    <w:rsid w:val="009008E7"/>
    <w:rsid w:val="00960CEB"/>
    <w:rsid w:val="00972436"/>
    <w:rsid w:val="009D19BD"/>
    <w:rsid w:val="009F189D"/>
    <w:rsid w:val="00A80738"/>
    <w:rsid w:val="00C236D3"/>
    <w:rsid w:val="00C659E2"/>
    <w:rsid w:val="00CB0802"/>
    <w:rsid w:val="00CF7835"/>
    <w:rsid w:val="00D65C6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8B0BD9"/>
  <w15:chartTrackingRefBased/>
  <w15:docId w15:val="{72FA6494-520E-40C8-B4EA-30E1789B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2025-01-17T09:08:00Z</cp:lastPrinted>
  <dcterms:created xsi:type="dcterms:W3CDTF">2025-01-17T09:09:00Z</dcterms:created>
  <dcterms:modified xsi:type="dcterms:W3CDTF">2025-01-17T09:09:00Z</dcterms:modified>
</cp:coreProperties>
</file>