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7B58" w14:textId="3571519E" w:rsidR="00081D13" w:rsidRPr="00D81106" w:rsidRDefault="009E18FE" w:rsidP="00081D13">
      <w:pPr>
        <w:spacing w:after="600"/>
        <w:jc w:val="right"/>
      </w:pPr>
      <w:bookmarkStart w:id="0" w:name="_Hlk53520193"/>
      <w:r w:rsidRPr="00D81106">
        <w:t>Kraków</w:t>
      </w:r>
      <w:r w:rsidR="00081D13" w:rsidRPr="00D81106">
        <w:t xml:space="preserve"> dnia: </w:t>
      </w:r>
      <w:r w:rsidR="00843E28">
        <w:t>17.01.2025 r.</w:t>
      </w:r>
    </w:p>
    <w:p w14:paraId="709399B6" w14:textId="77777777" w:rsidR="009E18FE" w:rsidRPr="00D81106" w:rsidRDefault="009E18FE" w:rsidP="00081D13">
      <w:pPr>
        <w:spacing w:line="360" w:lineRule="auto"/>
        <w:ind w:right="3969"/>
        <w:rPr>
          <w:b/>
          <w:bCs/>
        </w:rPr>
      </w:pPr>
      <w:r w:rsidRPr="00D81106">
        <w:rPr>
          <w:b/>
          <w:bCs/>
        </w:rPr>
        <w:t>Szpital Miejski Specjalistyczny</w:t>
      </w:r>
    </w:p>
    <w:p w14:paraId="697CD00A" w14:textId="77777777" w:rsidR="009E18FE" w:rsidRPr="00D81106" w:rsidRDefault="009E18FE" w:rsidP="00081D13">
      <w:pPr>
        <w:spacing w:line="360" w:lineRule="auto"/>
        <w:ind w:right="3969"/>
        <w:rPr>
          <w:b/>
          <w:bCs/>
        </w:rPr>
      </w:pPr>
      <w:r w:rsidRPr="00D81106">
        <w:rPr>
          <w:b/>
          <w:bCs/>
        </w:rPr>
        <w:t>im. Gabriela Narutowicza w Krakowie</w:t>
      </w:r>
    </w:p>
    <w:p w14:paraId="3E955985" w14:textId="2C732ED0" w:rsidR="00081D13" w:rsidRPr="00D81106" w:rsidRDefault="009E18FE" w:rsidP="00081D13">
      <w:pPr>
        <w:spacing w:line="360" w:lineRule="auto"/>
        <w:ind w:right="3969"/>
      </w:pPr>
      <w:r w:rsidRPr="00D81106">
        <w:t>ul. Prądnicka</w:t>
      </w:r>
      <w:r w:rsidR="00081D13" w:rsidRPr="00D81106">
        <w:t xml:space="preserve"> </w:t>
      </w:r>
      <w:r w:rsidRPr="00D81106">
        <w:t>35-37</w:t>
      </w:r>
    </w:p>
    <w:p w14:paraId="02980CAD" w14:textId="77777777" w:rsidR="00081D13" w:rsidRPr="00D81106" w:rsidRDefault="009E18FE" w:rsidP="00081D13">
      <w:pPr>
        <w:ind w:right="3969"/>
      </w:pPr>
      <w:r w:rsidRPr="00D81106">
        <w:t>31-202</w:t>
      </w:r>
      <w:r w:rsidR="00081D13" w:rsidRPr="00D81106">
        <w:t xml:space="preserve"> </w:t>
      </w:r>
      <w:r w:rsidRPr="00D81106">
        <w:t>Kraków</w:t>
      </w:r>
    </w:p>
    <w:p w14:paraId="4C5037C6" w14:textId="77777777" w:rsidR="00081D13" w:rsidRPr="00D81106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D81106" w14:paraId="271BD750" w14:textId="77777777" w:rsidTr="00C13EA9">
        <w:tc>
          <w:tcPr>
            <w:tcW w:w="10065" w:type="dxa"/>
            <w:shd w:val="clear" w:color="auto" w:fill="F2F2F2"/>
            <w:hideMark/>
          </w:tcPr>
          <w:p w14:paraId="3C78978C" w14:textId="3151E3AF" w:rsidR="00081D13" w:rsidRPr="00D81106" w:rsidRDefault="00D8110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95AAFEC" w14:textId="77777777" w:rsidR="00081D13" w:rsidRPr="00D8110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8110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21FE529" w14:textId="77777777" w:rsidR="00081D13" w:rsidRPr="00D81106" w:rsidRDefault="00081D13" w:rsidP="00081D13">
      <w:pPr>
        <w:keepNext/>
        <w:spacing w:after="240"/>
        <w:outlineLvl w:val="0"/>
        <w:rPr>
          <w:b/>
        </w:rPr>
      </w:pPr>
    </w:p>
    <w:p w14:paraId="4CA75293" w14:textId="77777777" w:rsidR="00081D13" w:rsidRPr="00D81106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D81106">
        <w:rPr>
          <w:rFonts w:eastAsia="Calibri"/>
          <w:lang w:eastAsia="en-US"/>
        </w:rPr>
        <w:t xml:space="preserve">Dotyczy </w:t>
      </w:r>
      <w:r w:rsidRPr="00D81106">
        <w:t>postępowania o udzielenie zamówienia publicznego</w:t>
      </w:r>
      <w:r w:rsidRPr="00D81106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81106" w14:paraId="184DB890" w14:textId="77777777" w:rsidTr="00081D13">
        <w:tc>
          <w:tcPr>
            <w:tcW w:w="2269" w:type="dxa"/>
            <w:shd w:val="clear" w:color="auto" w:fill="auto"/>
          </w:tcPr>
          <w:p w14:paraId="4A17B4D5" w14:textId="77777777" w:rsidR="00081D13" w:rsidRPr="00D8110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81106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A812AA5" w14:textId="77777777" w:rsidR="00081D13" w:rsidRPr="00D81106" w:rsidRDefault="009E18F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81106">
              <w:rPr>
                <w:b/>
              </w:rPr>
              <w:t>Zakup i dostawa troakarów jednorazowego użytku</w:t>
            </w:r>
          </w:p>
        </w:tc>
      </w:tr>
      <w:tr w:rsidR="009E18FE" w:rsidRPr="00D81106" w14:paraId="2C4C7981" w14:textId="77777777" w:rsidTr="00573D6E">
        <w:tc>
          <w:tcPr>
            <w:tcW w:w="2269" w:type="dxa"/>
            <w:shd w:val="clear" w:color="auto" w:fill="auto"/>
          </w:tcPr>
          <w:p w14:paraId="78AE1DC3" w14:textId="77777777" w:rsidR="009E18FE" w:rsidRPr="00D81106" w:rsidRDefault="009E18FE" w:rsidP="00573D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81106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AB8BD8C" w14:textId="77777777" w:rsidR="009E18FE" w:rsidRPr="00D81106" w:rsidRDefault="009E18FE" w:rsidP="00573D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81106">
              <w:rPr>
                <w:b/>
              </w:rPr>
              <w:t>ZP/74/2024</w:t>
            </w:r>
          </w:p>
        </w:tc>
      </w:tr>
    </w:tbl>
    <w:p w14:paraId="0CDE14F2" w14:textId="77777777" w:rsidR="00081D13" w:rsidRPr="00D81106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760AD62B" w14:textId="4EC6C719" w:rsidR="00081D13" w:rsidRPr="00D8110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/>
        </w:rPr>
      </w:pPr>
      <w:r w:rsidRPr="00D81106">
        <w:t xml:space="preserve">Zamawiający, </w:t>
      </w:r>
      <w:r w:rsidR="009E18FE" w:rsidRPr="00D81106">
        <w:rPr>
          <w:b/>
        </w:rPr>
        <w:t>Szpital Miejski Specjalistyczny</w:t>
      </w:r>
      <w:r w:rsidR="00835A1A" w:rsidRPr="00D81106">
        <w:rPr>
          <w:b/>
        </w:rPr>
        <w:t xml:space="preserve"> </w:t>
      </w:r>
      <w:r w:rsidR="009E18FE" w:rsidRPr="00D81106">
        <w:rPr>
          <w:b/>
        </w:rPr>
        <w:t>im. Gabriela Narutowicza w Krakowie</w:t>
      </w:r>
      <w:r w:rsidRPr="00D81106">
        <w:t xml:space="preserve">, działając na podstawie art. 253 </w:t>
      </w:r>
      <w:r w:rsidR="00A17CDB" w:rsidRPr="00D81106">
        <w:t xml:space="preserve">ust. 1 pkt. 1 i </w:t>
      </w:r>
      <w:r w:rsidRPr="00D81106">
        <w:t xml:space="preserve">ust. </w:t>
      </w:r>
      <w:r w:rsidR="00A17CDB" w:rsidRPr="00D81106">
        <w:t>2</w:t>
      </w:r>
      <w:r w:rsidRPr="00D81106">
        <w:t xml:space="preserve"> </w:t>
      </w:r>
      <w:r w:rsidR="00081D13" w:rsidRPr="00D81106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D8110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E18FE" w:rsidRPr="00D81106" w14:paraId="44CCD358" w14:textId="77777777" w:rsidTr="00573D6E">
        <w:trPr>
          <w:cantSplit/>
        </w:trPr>
        <w:tc>
          <w:tcPr>
            <w:tcW w:w="10080" w:type="dxa"/>
          </w:tcPr>
          <w:p w14:paraId="18C724F6" w14:textId="77777777" w:rsidR="009E18FE" w:rsidRPr="00D81106" w:rsidRDefault="009E18FE" w:rsidP="00573D6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D81106">
              <w:rPr>
                <w:b/>
              </w:rPr>
              <w:t>Covimed Sp. z o.o.</w:t>
            </w:r>
          </w:p>
          <w:p w14:paraId="2AE1B63A" w14:textId="77777777" w:rsidR="009E18FE" w:rsidRPr="00D81106" w:rsidRDefault="009E18FE" w:rsidP="00573D6E">
            <w:pPr>
              <w:spacing w:line="360" w:lineRule="auto"/>
              <w:ind w:left="-75"/>
              <w:jc w:val="both"/>
              <w:rPr>
                <w:b/>
              </w:rPr>
            </w:pPr>
            <w:r w:rsidRPr="00D81106">
              <w:rPr>
                <w:bCs/>
              </w:rPr>
              <w:t xml:space="preserve">ul. Przelot 10 </w:t>
            </w:r>
          </w:p>
          <w:p w14:paraId="3018A623" w14:textId="77777777" w:rsidR="009E18FE" w:rsidRPr="00D81106" w:rsidRDefault="009E18FE" w:rsidP="00573D6E">
            <w:pPr>
              <w:ind w:left="-75"/>
              <w:jc w:val="both"/>
              <w:rPr>
                <w:bCs/>
              </w:rPr>
            </w:pPr>
            <w:r w:rsidRPr="00D81106">
              <w:rPr>
                <w:bCs/>
              </w:rPr>
              <w:t>04-622 Warszawa</w:t>
            </w:r>
          </w:p>
          <w:p w14:paraId="708EE2DC" w14:textId="77777777" w:rsidR="009E18FE" w:rsidRPr="00D81106" w:rsidRDefault="009E18FE" w:rsidP="00573D6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D81106">
              <w:rPr>
                <w:color w:val="000000"/>
              </w:rPr>
              <w:t>Uzasadnienie wyboru:</w:t>
            </w:r>
          </w:p>
          <w:p w14:paraId="34A1F8A6" w14:textId="77777777" w:rsidR="009E18FE" w:rsidRPr="00D81106" w:rsidRDefault="009E18FE" w:rsidP="00573D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D81106">
              <w:t>Jedyna złożona oferta, spełniająca wymagania SWZ.</w:t>
            </w:r>
          </w:p>
        </w:tc>
      </w:tr>
    </w:tbl>
    <w:p w14:paraId="00D4A50C" w14:textId="77777777" w:rsidR="00081D13" w:rsidRPr="00D81106" w:rsidRDefault="00081D13" w:rsidP="00081D13">
      <w:pPr>
        <w:spacing w:before="240" w:after="120"/>
        <w:jc w:val="both"/>
        <w:rPr>
          <w:color w:val="000000"/>
        </w:rPr>
      </w:pPr>
      <w:r w:rsidRPr="00D81106">
        <w:rPr>
          <w:b/>
          <w:bCs/>
          <w:color w:val="000000"/>
        </w:rPr>
        <w:t>Punktacja przyznana ofertom w każdym kryterium oceny ofert wraz z łączną punktacją</w:t>
      </w:r>
      <w:r w:rsidRPr="00D81106">
        <w:rPr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843"/>
        <w:gridCol w:w="1985"/>
        <w:gridCol w:w="1984"/>
      </w:tblGrid>
      <w:tr w:rsidR="00835A1A" w:rsidRPr="00D81106" w14:paraId="135496AE" w14:textId="77777777" w:rsidTr="00835A1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8CC7B2C" w14:textId="77777777" w:rsidR="00835A1A" w:rsidRPr="00D81106" w:rsidRDefault="00835A1A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81106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579E4191" w14:textId="77777777" w:rsidR="00835A1A" w:rsidRPr="00D81106" w:rsidRDefault="00835A1A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106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D464358" w14:textId="77777777" w:rsidR="00835A1A" w:rsidRPr="00D81106" w:rsidRDefault="00835A1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1106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3B9287D9" w14:textId="77777777" w:rsidR="00835A1A" w:rsidRPr="00D81106" w:rsidRDefault="00835A1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1106">
              <w:rPr>
                <w:rFonts w:ascii="Times New Roman" w:hAnsi="Times New Roman" w:cs="Times New Roman"/>
                <w:bCs/>
                <w:sz w:val="24"/>
                <w:szCs w:val="24"/>
              </w:rPr>
              <w:t>Jakość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E84AFAF" w14:textId="77777777" w:rsidR="00835A1A" w:rsidRPr="00D81106" w:rsidRDefault="00835A1A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106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835A1A" w:rsidRPr="00D81106" w14:paraId="0C9CEA0C" w14:textId="77777777" w:rsidTr="00835A1A">
        <w:tc>
          <w:tcPr>
            <w:tcW w:w="851" w:type="dxa"/>
            <w:vAlign w:val="center"/>
          </w:tcPr>
          <w:p w14:paraId="2F255D57" w14:textId="77777777" w:rsidR="00835A1A" w:rsidRPr="00D81106" w:rsidRDefault="00835A1A" w:rsidP="00573D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77A9B10" w14:textId="77777777" w:rsidR="00835A1A" w:rsidRPr="00D81106" w:rsidRDefault="00835A1A" w:rsidP="00573D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b/>
                <w:sz w:val="22"/>
                <w:szCs w:val="22"/>
              </w:rPr>
              <w:t>Covimed Sp. z o.o.</w:t>
            </w:r>
          </w:p>
          <w:p w14:paraId="459B8117" w14:textId="77777777" w:rsidR="00835A1A" w:rsidRPr="00D81106" w:rsidRDefault="00835A1A" w:rsidP="00573D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Przelot 10 </w:t>
            </w:r>
          </w:p>
          <w:p w14:paraId="79B425BF" w14:textId="77777777" w:rsidR="00835A1A" w:rsidRPr="00D81106" w:rsidRDefault="00835A1A" w:rsidP="00573D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bCs/>
                <w:sz w:val="22"/>
                <w:szCs w:val="22"/>
              </w:rPr>
              <w:t>04-622 Warszawa</w:t>
            </w:r>
          </w:p>
        </w:tc>
        <w:tc>
          <w:tcPr>
            <w:tcW w:w="1843" w:type="dxa"/>
            <w:vAlign w:val="center"/>
          </w:tcPr>
          <w:p w14:paraId="0F18FACA" w14:textId="77777777" w:rsidR="00835A1A" w:rsidRPr="00D81106" w:rsidRDefault="00835A1A" w:rsidP="00573D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sz w:val="22"/>
                <w:szCs w:val="22"/>
              </w:rPr>
              <w:t xml:space="preserve">  360,00</w:t>
            </w:r>
          </w:p>
        </w:tc>
        <w:tc>
          <w:tcPr>
            <w:tcW w:w="1985" w:type="dxa"/>
            <w:vAlign w:val="center"/>
          </w:tcPr>
          <w:p w14:paraId="4C59C829" w14:textId="77777777" w:rsidR="00835A1A" w:rsidRPr="00D81106" w:rsidRDefault="00835A1A" w:rsidP="00573D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sz w:val="22"/>
                <w:szCs w:val="22"/>
              </w:rPr>
              <w:t xml:space="preserve">  186,00</w:t>
            </w:r>
          </w:p>
        </w:tc>
        <w:tc>
          <w:tcPr>
            <w:tcW w:w="1984" w:type="dxa"/>
            <w:vAlign w:val="center"/>
          </w:tcPr>
          <w:p w14:paraId="11232707" w14:textId="77777777" w:rsidR="00835A1A" w:rsidRPr="00D81106" w:rsidRDefault="00835A1A" w:rsidP="00573D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1106">
              <w:rPr>
                <w:rFonts w:ascii="Times New Roman" w:hAnsi="Times New Roman" w:cs="Times New Roman"/>
                <w:sz w:val="22"/>
                <w:szCs w:val="22"/>
              </w:rPr>
              <w:t xml:space="preserve">  546,00</w:t>
            </w:r>
          </w:p>
        </w:tc>
      </w:tr>
    </w:tbl>
    <w:p w14:paraId="7ACB922B" w14:textId="77777777" w:rsidR="00E85D70" w:rsidRPr="00D8110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6EB36438" w14:textId="77777777" w:rsidR="00F960D7" w:rsidRPr="00D81106" w:rsidRDefault="00F960D7" w:rsidP="00F33C66">
      <w:pPr>
        <w:spacing w:line="276" w:lineRule="auto"/>
        <w:jc w:val="both"/>
      </w:pPr>
    </w:p>
    <w:bookmarkEnd w:id="0"/>
    <w:sectPr w:rsidR="00F960D7" w:rsidRPr="00D8110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E72A2" w14:textId="77777777" w:rsidR="000F30EB" w:rsidRDefault="000F30EB">
      <w:r>
        <w:separator/>
      </w:r>
    </w:p>
  </w:endnote>
  <w:endnote w:type="continuationSeparator" w:id="0">
    <w:p w14:paraId="6469C053" w14:textId="77777777" w:rsidR="000F30EB" w:rsidRDefault="000F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B6C1" w14:textId="77777777" w:rsidR="009E18FE" w:rsidRDefault="009E18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FECF7" w14:textId="3080997D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0F78" w14:textId="77777777" w:rsidR="009E18FE" w:rsidRDefault="009E18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2AA9" w14:textId="77777777" w:rsidR="000F30EB" w:rsidRDefault="000F30EB">
      <w:r>
        <w:separator/>
      </w:r>
    </w:p>
  </w:footnote>
  <w:footnote w:type="continuationSeparator" w:id="0">
    <w:p w14:paraId="7BD6EE91" w14:textId="77777777" w:rsidR="000F30EB" w:rsidRDefault="000F3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2CAC0" w14:textId="77777777" w:rsidR="009E18FE" w:rsidRDefault="009E1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29C3" w14:textId="77777777" w:rsidR="009E18FE" w:rsidRDefault="009E1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D998F" w14:textId="77777777" w:rsidR="009E18FE" w:rsidRDefault="009E18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0EB"/>
    <w:rsid w:val="00005838"/>
    <w:rsid w:val="00022322"/>
    <w:rsid w:val="00042497"/>
    <w:rsid w:val="00081D13"/>
    <w:rsid w:val="000C1E6F"/>
    <w:rsid w:val="000E4E56"/>
    <w:rsid w:val="000F30EB"/>
    <w:rsid w:val="001A1468"/>
    <w:rsid w:val="001B7815"/>
    <w:rsid w:val="002B1E4F"/>
    <w:rsid w:val="002B6761"/>
    <w:rsid w:val="002E654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14A4"/>
    <w:rsid w:val="006E3089"/>
    <w:rsid w:val="00712C39"/>
    <w:rsid w:val="0075025B"/>
    <w:rsid w:val="00756CDA"/>
    <w:rsid w:val="007E2ACC"/>
    <w:rsid w:val="007E68C5"/>
    <w:rsid w:val="00832144"/>
    <w:rsid w:val="00835A1A"/>
    <w:rsid w:val="00843E28"/>
    <w:rsid w:val="008567C7"/>
    <w:rsid w:val="008642B3"/>
    <w:rsid w:val="008921C1"/>
    <w:rsid w:val="008A6C10"/>
    <w:rsid w:val="008E5102"/>
    <w:rsid w:val="00906960"/>
    <w:rsid w:val="00915B9E"/>
    <w:rsid w:val="00952256"/>
    <w:rsid w:val="0097748A"/>
    <w:rsid w:val="009E18FE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1106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1633D"/>
  <w15:chartTrackingRefBased/>
  <w15:docId w15:val="{9FAE1196-5170-4A01-8E93-33D73DAD8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cp:lastPrinted>2025-01-14T11:07:00Z</cp:lastPrinted>
  <dcterms:created xsi:type="dcterms:W3CDTF">2025-01-14T11:08:00Z</dcterms:created>
  <dcterms:modified xsi:type="dcterms:W3CDTF">2025-01-17T08:34:00Z</dcterms:modified>
</cp:coreProperties>
</file>