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D4EF0" w14:textId="7E3E2B0B" w:rsidR="00FB7F50" w:rsidRPr="00766947" w:rsidRDefault="00EB7B03" w:rsidP="00766947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66947">
        <w:rPr>
          <w:rFonts w:ascii="Verdana" w:hAnsi="Verdana"/>
          <w:sz w:val="18"/>
          <w:szCs w:val="18"/>
        </w:rPr>
        <w:t>Kraków</w:t>
      </w:r>
      <w:r w:rsidR="00FB7F50" w:rsidRPr="00766947">
        <w:rPr>
          <w:rFonts w:ascii="Verdana" w:hAnsi="Verdana"/>
          <w:sz w:val="18"/>
          <w:szCs w:val="18"/>
        </w:rPr>
        <w:t xml:space="preserve"> dnia: </w:t>
      </w:r>
      <w:r w:rsidRPr="00766947">
        <w:rPr>
          <w:rFonts w:ascii="Verdana" w:hAnsi="Verdana"/>
          <w:sz w:val="18"/>
          <w:szCs w:val="18"/>
        </w:rPr>
        <w:t>2025-01-16</w:t>
      </w:r>
    </w:p>
    <w:p w14:paraId="534A0BC0" w14:textId="77777777" w:rsidR="00EB7B03" w:rsidRPr="00766947" w:rsidRDefault="00EB7B0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94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B1B84A" w14:textId="77777777" w:rsidR="00EB7B03" w:rsidRPr="00766947" w:rsidRDefault="00EB7B0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94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F7CC2A" w14:textId="77777777" w:rsidR="00FB7F50" w:rsidRPr="00766947" w:rsidRDefault="00EB7B0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6694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606CEE" w14:textId="77777777" w:rsidR="00FB7F50" w:rsidRPr="00766947" w:rsidRDefault="00EB7B03" w:rsidP="00FB7F50">
      <w:pPr>
        <w:rPr>
          <w:rFonts w:ascii="Verdana" w:hAnsi="Verdana"/>
          <w:sz w:val="18"/>
          <w:szCs w:val="18"/>
        </w:rPr>
      </w:pPr>
      <w:r w:rsidRPr="00766947">
        <w:rPr>
          <w:rFonts w:ascii="Verdana" w:hAnsi="Verdana"/>
          <w:sz w:val="18"/>
          <w:szCs w:val="18"/>
        </w:rPr>
        <w:t>Al. Mickiewicza</w:t>
      </w:r>
      <w:r w:rsidR="00FB7F50" w:rsidRPr="00766947">
        <w:rPr>
          <w:rFonts w:ascii="Verdana" w:hAnsi="Verdana"/>
          <w:sz w:val="18"/>
          <w:szCs w:val="18"/>
        </w:rPr>
        <w:t xml:space="preserve"> </w:t>
      </w:r>
      <w:r w:rsidRPr="00766947">
        <w:rPr>
          <w:rFonts w:ascii="Verdana" w:hAnsi="Verdana"/>
          <w:sz w:val="18"/>
          <w:szCs w:val="18"/>
        </w:rPr>
        <w:t>30</w:t>
      </w:r>
    </w:p>
    <w:p w14:paraId="153FC21A" w14:textId="77777777" w:rsidR="00FB7F50" w:rsidRPr="00766947" w:rsidRDefault="00EB7B03" w:rsidP="00FB7F50">
      <w:pPr>
        <w:rPr>
          <w:rFonts w:ascii="Verdana" w:hAnsi="Verdana"/>
          <w:sz w:val="18"/>
          <w:szCs w:val="18"/>
        </w:rPr>
      </w:pPr>
      <w:r w:rsidRPr="00766947">
        <w:rPr>
          <w:rFonts w:ascii="Verdana" w:hAnsi="Verdana"/>
          <w:sz w:val="18"/>
          <w:szCs w:val="18"/>
        </w:rPr>
        <w:t>30-059</w:t>
      </w:r>
      <w:r w:rsidR="00FB7F50" w:rsidRPr="00766947">
        <w:rPr>
          <w:rFonts w:ascii="Verdana" w:hAnsi="Verdana"/>
          <w:sz w:val="18"/>
          <w:szCs w:val="18"/>
        </w:rPr>
        <w:t xml:space="preserve"> </w:t>
      </w:r>
      <w:r w:rsidRPr="00766947">
        <w:rPr>
          <w:rFonts w:ascii="Verdana" w:hAnsi="Verdana"/>
          <w:sz w:val="18"/>
          <w:szCs w:val="18"/>
        </w:rPr>
        <w:t>Kraków</w:t>
      </w:r>
    </w:p>
    <w:p w14:paraId="4A06188A" w14:textId="77777777" w:rsidR="008642B3" w:rsidRPr="0076694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66947">
        <w:rPr>
          <w:rFonts w:ascii="Verdana" w:hAnsi="Verdana"/>
          <w:sz w:val="18"/>
          <w:szCs w:val="18"/>
        </w:rPr>
        <w:t>OGŁOSZENIE</w:t>
      </w:r>
    </w:p>
    <w:p w14:paraId="66E84FB4" w14:textId="77777777" w:rsidR="008642B3" w:rsidRPr="0076694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66947">
        <w:rPr>
          <w:rFonts w:ascii="Verdana" w:hAnsi="Verdana"/>
          <w:b/>
          <w:sz w:val="18"/>
          <w:szCs w:val="18"/>
        </w:rPr>
        <w:t xml:space="preserve">o </w:t>
      </w:r>
      <w:r w:rsidR="0054734E" w:rsidRPr="0076694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B7B03" w:rsidRPr="00766947" w14:paraId="6585CE1E" w14:textId="77777777" w:rsidTr="006B2F05">
        <w:trPr>
          <w:trHeight w:val="638"/>
        </w:trPr>
        <w:tc>
          <w:tcPr>
            <w:tcW w:w="959" w:type="dxa"/>
            <w:shd w:val="clear" w:color="auto" w:fill="auto"/>
          </w:tcPr>
          <w:p w14:paraId="7946A9F8" w14:textId="77777777" w:rsidR="00EB7B03" w:rsidRPr="00766947" w:rsidRDefault="00EB7B03" w:rsidP="006B2F0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6694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F3796B" w14:textId="77777777" w:rsidR="00EB7B03" w:rsidRPr="00766947" w:rsidRDefault="00EB7B03" w:rsidP="006B2F0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6694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66947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sz w:val="18"/>
                <w:szCs w:val="18"/>
              </w:rPr>
              <w:t>pn.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66947">
              <w:rPr>
                <w:rFonts w:ascii="Verdana" w:hAnsi="Verdana"/>
                <w:b/>
                <w:bCs/>
                <w:sz w:val="18"/>
                <w:szCs w:val="18"/>
              </w:rPr>
              <w:t>dostawa głowic ultradźwiękowych dla CTK - DE-dzp.272-733/24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>DE-dzp.272-733/24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9414357" w14:textId="77777777" w:rsidR="008642B3" w:rsidRPr="0076694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66947">
        <w:rPr>
          <w:rFonts w:ascii="Verdana" w:hAnsi="Verdana"/>
          <w:sz w:val="18"/>
          <w:szCs w:val="18"/>
        </w:rPr>
        <w:t xml:space="preserve">Zamawiający, </w:t>
      </w:r>
      <w:r w:rsidR="00CC324B" w:rsidRPr="0076694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6694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66947">
        <w:rPr>
          <w:rFonts w:ascii="Verdana" w:hAnsi="Verdana"/>
          <w:sz w:val="18"/>
          <w:szCs w:val="18"/>
        </w:rPr>
        <w:t xml:space="preserve">ust. 1 pkt. 1 i </w:t>
      </w:r>
      <w:r w:rsidRPr="00766947">
        <w:rPr>
          <w:rFonts w:ascii="Verdana" w:hAnsi="Verdana"/>
          <w:sz w:val="18"/>
          <w:szCs w:val="18"/>
        </w:rPr>
        <w:t xml:space="preserve">ust. </w:t>
      </w:r>
      <w:r w:rsidR="00A17CDB" w:rsidRPr="00766947">
        <w:rPr>
          <w:rFonts w:ascii="Verdana" w:hAnsi="Verdana"/>
          <w:sz w:val="18"/>
          <w:szCs w:val="18"/>
        </w:rPr>
        <w:t>2</w:t>
      </w:r>
      <w:r w:rsidRPr="0076694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66947">
        <w:rPr>
          <w:rFonts w:ascii="Verdana" w:hAnsi="Verdana"/>
          <w:sz w:val="18"/>
          <w:szCs w:val="18"/>
        </w:rPr>
        <w:t xml:space="preserve"> </w:t>
      </w:r>
      <w:r w:rsidR="00CC1A8E" w:rsidRPr="00766947">
        <w:rPr>
          <w:rFonts w:ascii="Verdana" w:hAnsi="Verdana"/>
          <w:sz w:val="18"/>
          <w:szCs w:val="18"/>
        </w:rPr>
        <w:t xml:space="preserve">(Dz.U.2024.1320 t.j. ze zm.) </w:t>
      </w:r>
      <w:r w:rsidRPr="00766947">
        <w:rPr>
          <w:rFonts w:ascii="Verdana" w:hAnsi="Verdana"/>
          <w:sz w:val="18"/>
          <w:szCs w:val="18"/>
        </w:rPr>
        <w:t>zwanej dalej „ustawą Pzp”</w:t>
      </w:r>
      <w:r w:rsidR="00D26ED6" w:rsidRPr="00766947">
        <w:rPr>
          <w:rFonts w:ascii="Verdana" w:hAnsi="Verdana"/>
          <w:sz w:val="18"/>
          <w:szCs w:val="18"/>
        </w:rPr>
        <w:t xml:space="preserve">, </w:t>
      </w:r>
      <w:r w:rsidRPr="00766947">
        <w:rPr>
          <w:rFonts w:ascii="Verdana" w:hAnsi="Verdana"/>
          <w:sz w:val="18"/>
          <w:szCs w:val="18"/>
        </w:rPr>
        <w:t>informuje</w:t>
      </w:r>
      <w:r w:rsidR="00D26ED6" w:rsidRPr="0076694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66947">
        <w:rPr>
          <w:rFonts w:ascii="Verdana" w:hAnsi="Verdana"/>
          <w:sz w:val="18"/>
          <w:szCs w:val="18"/>
        </w:rPr>
        <w:t>najkorzystniejsz</w:t>
      </w:r>
      <w:r w:rsidR="00D26ED6" w:rsidRPr="00766947">
        <w:rPr>
          <w:rFonts w:ascii="Verdana" w:hAnsi="Verdana"/>
          <w:sz w:val="18"/>
          <w:szCs w:val="18"/>
        </w:rPr>
        <w:t xml:space="preserve">a wybrana została </w:t>
      </w:r>
      <w:r w:rsidR="00756CDA" w:rsidRPr="00766947">
        <w:rPr>
          <w:rFonts w:ascii="Verdana" w:hAnsi="Verdana"/>
          <w:sz w:val="18"/>
          <w:szCs w:val="18"/>
        </w:rPr>
        <w:t>ofer</w:t>
      </w:r>
      <w:r w:rsidR="00D26ED6" w:rsidRPr="00766947">
        <w:rPr>
          <w:rFonts w:ascii="Verdana" w:hAnsi="Verdana"/>
          <w:sz w:val="18"/>
          <w:szCs w:val="18"/>
        </w:rPr>
        <w:t>t</w:t>
      </w:r>
      <w:r w:rsidR="009F0E5C" w:rsidRPr="00766947">
        <w:rPr>
          <w:rFonts w:ascii="Verdana" w:hAnsi="Verdana"/>
          <w:sz w:val="18"/>
          <w:szCs w:val="18"/>
        </w:rPr>
        <w:t>a</w:t>
      </w:r>
      <w:r w:rsidR="00D26ED6" w:rsidRPr="0076694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B7B03" w:rsidRPr="00766947" w14:paraId="64911C2B" w14:textId="77777777" w:rsidTr="006B2F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7C156C5" w14:textId="0A616750" w:rsidR="00EB7B03" w:rsidRPr="00766947" w:rsidRDefault="00EB7B03" w:rsidP="006B2F0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66947">
              <w:rPr>
                <w:rFonts w:ascii="Verdana" w:hAnsi="Verdana"/>
                <w:b/>
                <w:sz w:val="18"/>
                <w:szCs w:val="18"/>
              </w:rPr>
              <w:t>Omnicontrol Sp. z o.</w:t>
            </w:r>
            <w:r w:rsidR="00766947" w:rsidRPr="0076694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0F2A8834" w14:textId="77777777" w:rsidR="00EB7B03" w:rsidRPr="00766947" w:rsidRDefault="00EB7B03" w:rsidP="006B2F0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66947">
              <w:rPr>
                <w:rFonts w:ascii="Verdana" w:hAnsi="Verdana"/>
                <w:bCs/>
                <w:sz w:val="18"/>
                <w:szCs w:val="18"/>
              </w:rPr>
              <w:t>Rynek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10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6DB7F50D" w14:textId="77777777" w:rsidR="00EB7B03" w:rsidRPr="00766947" w:rsidRDefault="00EB7B03" w:rsidP="006B2F0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66947">
              <w:rPr>
                <w:rFonts w:ascii="Verdana" w:hAnsi="Verdana"/>
                <w:bCs/>
                <w:sz w:val="18"/>
                <w:szCs w:val="18"/>
              </w:rPr>
              <w:t>62-300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Września</w:t>
            </w:r>
          </w:p>
          <w:p w14:paraId="74AB52EB" w14:textId="6462DD23" w:rsidR="00EB7B03" w:rsidRPr="00766947" w:rsidRDefault="00EB7B03" w:rsidP="006B2F0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66947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766947" w:rsidRPr="00766947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766947">
              <w:rPr>
                <w:rFonts w:ascii="Verdana" w:hAnsi="Verdana"/>
                <w:sz w:val="18"/>
                <w:szCs w:val="18"/>
              </w:rPr>
              <w:t>brutto</w:t>
            </w:r>
            <w:r w:rsidR="00766947" w:rsidRPr="00766947">
              <w:rPr>
                <w:rFonts w:ascii="Verdana" w:hAnsi="Verdana"/>
                <w:sz w:val="18"/>
                <w:szCs w:val="18"/>
              </w:rPr>
              <w:t>:</w:t>
            </w:r>
            <w:r w:rsidRPr="007669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b/>
                <w:sz w:val="18"/>
                <w:szCs w:val="18"/>
              </w:rPr>
              <w:t>128 207.82 zł</w:t>
            </w:r>
            <w:r w:rsidRPr="0076694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B98EB8B" w14:textId="77777777" w:rsidR="00EB7B03" w:rsidRPr="00766947" w:rsidRDefault="00EB7B03" w:rsidP="006B2F0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6694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669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6694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DF29462" w14:textId="77777777" w:rsidR="003A0AFC" w:rsidRPr="0076694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6694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992"/>
      </w:tblGrid>
      <w:tr w:rsidR="00766947" w:rsidRPr="00766947" w14:paraId="3FF7809B" w14:textId="77777777" w:rsidTr="000041E4">
        <w:trPr>
          <w:trHeight w:val="510"/>
        </w:trPr>
        <w:tc>
          <w:tcPr>
            <w:tcW w:w="851" w:type="dxa"/>
            <w:vAlign w:val="center"/>
          </w:tcPr>
          <w:p w14:paraId="4E33499E" w14:textId="77777777" w:rsidR="00766947" w:rsidRPr="00766947" w:rsidRDefault="0076694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6694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209C2052" w14:textId="77777777" w:rsidR="00766947" w:rsidRPr="00766947" w:rsidRDefault="0076694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2090AF2D" w14:textId="77777777" w:rsidR="00766947" w:rsidRPr="00766947" w:rsidRDefault="0076694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99D0C77" w14:textId="77777777" w:rsidR="00766947" w:rsidRPr="00766947" w:rsidRDefault="0076694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266D08CE" w14:textId="77777777" w:rsidR="00766947" w:rsidRPr="00766947" w:rsidRDefault="0076694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66947" w:rsidRPr="00766947" w14:paraId="31849D03" w14:textId="77777777" w:rsidTr="000041E4">
        <w:tc>
          <w:tcPr>
            <w:tcW w:w="851" w:type="dxa"/>
            <w:vAlign w:val="center"/>
          </w:tcPr>
          <w:p w14:paraId="150D95E0" w14:textId="77777777" w:rsidR="00766947" w:rsidRPr="00766947" w:rsidRDefault="00766947" w:rsidP="006B2F0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453B6481" w14:textId="3FCA6587" w:rsidR="00766947" w:rsidRPr="00766947" w:rsidRDefault="00766947" w:rsidP="006B2F0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b/>
                <w:sz w:val="18"/>
                <w:szCs w:val="18"/>
              </w:rPr>
              <w:t>Omnicontrol Sp. z o. o.</w:t>
            </w:r>
          </w:p>
          <w:p w14:paraId="128B7033" w14:textId="77777777" w:rsidR="00766947" w:rsidRPr="00766947" w:rsidRDefault="00766947" w:rsidP="006B2F0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>Rynek</w:t>
            </w: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>10</w:t>
            </w: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A5C0502" w14:textId="77777777" w:rsidR="00766947" w:rsidRPr="00766947" w:rsidRDefault="00766947" w:rsidP="006B2F0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>62-300</w:t>
            </w: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66947">
              <w:rPr>
                <w:rFonts w:ascii="Verdana" w:hAnsi="Verdana" w:cs="Times New Roman"/>
                <w:bCs/>
                <w:sz w:val="18"/>
                <w:szCs w:val="18"/>
              </w:rPr>
              <w:t>Września</w:t>
            </w:r>
          </w:p>
        </w:tc>
        <w:tc>
          <w:tcPr>
            <w:tcW w:w="850" w:type="dxa"/>
            <w:vAlign w:val="center"/>
          </w:tcPr>
          <w:p w14:paraId="0738E536" w14:textId="4669FA11" w:rsidR="00766947" w:rsidRPr="00766947" w:rsidRDefault="00766947" w:rsidP="006B2F0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2CBE0709" w14:textId="77777777" w:rsidR="00766947" w:rsidRPr="00766947" w:rsidRDefault="00766947" w:rsidP="006B2F0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09021FA4" w14:textId="77777777" w:rsidR="00766947" w:rsidRPr="00766947" w:rsidRDefault="00766947" w:rsidP="006B2F0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694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47884C0A" w14:textId="77777777" w:rsidR="00E85D70" w:rsidRPr="0076694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2D9EE34" w14:textId="77777777" w:rsidR="00F960D7" w:rsidRPr="0076694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D94212D" w14:textId="77777777" w:rsidR="00F960D7" w:rsidRPr="0076694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6694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30517" w14:textId="77777777" w:rsidR="007D1469" w:rsidRDefault="007D1469">
      <w:r>
        <w:separator/>
      </w:r>
    </w:p>
  </w:endnote>
  <w:endnote w:type="continuationSeparator" w:id="0">
    <w:p w14:paraId="302EA80B" w14:textId="77777777" w:rsidR="007D1469" w:rsidRDefault="007D1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E73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39C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181CD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182A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E64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D71A9" w14:textId="77777777" w:rsidR="007D1469" w:rsidRDefault="007D1469">
      <w:r>
        <w:separator/>
      </w:r>
    </w:p>
  </w:footnote>
  <w:footnote w:type="continuationSeparator" w:id="0">
    <w:p w14:paraId="39A57B01" w14:textId="77777777" w:rsidR="007D1469" w:rsidRDefault="007D1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83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4F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5C4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469"/>
    <w:rsid w:val="000041E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6947"/>
    <w:rsid w:val="007D146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7B0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00DB16"/>
  <w15:chartTrackingRefBased/>
  <w15:docId w15:val="{3071F709-DE07-4D21-B37D-76F33503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1601-01-01T00:00:00Z</cp:lastPrinted>
  <dcterms:created xsi:type="dcterms:W3CDTF">2025-01-16T12:52:00Z</dcterms:created>
  <dcterms:modified xsi:type="dcterms:W3CDTF">2025-01-16T12:55:00Z</dcterms:modified>
</cp:coreProperties>
</file>