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214C" w14:textId="756F417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6482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4B27C9" w14:textId="39A989D6" w:rsidR="008D2AB8" w:rsidRPr="0022732C" w:rsidRDefault="00607C12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607C12">
        <w:rPr>
          <w:b/>
          <w:color w:val="FF0000"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14:paraId="7F420A2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7DAC71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04D3B86" w14:textId="77777777" w:rsidR="00FC5D2C" w:rsidRDefault="00FC5D2C" w:rsidP="00FC5D2C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1DF160AB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5016438E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012A8A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8181FB6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08580C8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CAA3AAC" w14:textId="77777777" w:rsidR="00FC5D2C" w:rsidRDefault="00FC5D2C" w:rsidP="00FC5D2C">
      <w:pPr>
        <w:tabs>
          <w:tab w:val="right" w:pos="9000"/>
        </w:tabs>
        <w:suppressAutoHyphens/>
        <w:autoSpaceDN w:val="0"/>
        <w:spacing w:line="360" w:lineRule="auto"/>
        <w:textAlignment w:val="baseline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85A0453" w14:textId="79998CEE" w:rsidR="008D2AB8" w:rsidRPr="0022732C" w:rsidRDefault="00FC5D2C" w:rsidP="00FC5D2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4064D2A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6F2E74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Akademia Górniczo - Hutnicza</w:t>
      </w:r>
    </w:p>
    <w:p w14:paraId="5F9E6920" w14:textId="77777777" w:rsidR="006D4A4B" w:rsidRPr="006D4A4B" w:rsidRDefault="006D4A4B" w:rsidP="008D2AB8">
      <w:pPr>
        <w:ind w:right="-110"/>
        <w:rPr>
          <w:b/>
        </w:rPr>
      </w:pPr>
      <w:r w:rsidRPr="006D4A4B">
        <w:rPr>
          <w:b/>
        </w:rPr>
        <w:t>im. Stanisława Staszica w Krakowie</w:t>
      </w:r>
    </w:p>
    <w:p w14:paraId="5B33D999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F2FAEC7" w14:textId="77777777" w:rsidR="008D2AB8" w:rsidRDefault="006D4A4B" w:rsidP="008D2AB8">
      <w:pPr>
        <w:ind w:right="-110"/>
        <w:rPr>
          <w:b/>
        </w:rPr>
      </w:pPr>
      <w:r w:rsidRPr="006D4A4B">
        <w:rPr>
          <w:b/>
        </w:rPr>
        <w:t>Al. Mickiewicza</w:t>
      </w:r>
      <w:r w:rsidR="008D2AB8">
        <w:rPr>
          <w:b/>
        </w:rPr>
        <w:t xml:space="preserve"> </w:t>
      </w:r>
      <w:r w:rsidRPr="006D4A4B">
        <w:rPr>
          <w:b/>
        </w:rPr>
        <w:t>30</w:t>
      </w:r>
      <w:r w:rsidR="008D2AB8">
        <w:rPr>
          <w:b/>
        </w:rPr>
        <w:t xml:space="preserve"> </w:t>
      </w:r>
    </w:p>
    <w:p w14:paraId="1350ED39" w14:textId="77777777" w:rsidR="008D2AB8" w:rsidRDefault="006D4A4B" w:rsidP="008D2AB8">
      <w:pPr>
        <w:rPr>
          <w:b/>
        </w:rPr>
      </w:pPr>
      <w:r w:rsidRPr="006D4A4B">
        <w:rPr>
          <w:b/>
        </w:rPr>
        <w:t>30-059</w:t>
      </w:r>
      <w:r w:rsidR="008D2AB8">
        <w:rPr>
          <w:b/>
        </w:rPr>
        <w:t xml:space="preserve"> </w:t>
      </w:r>
      <w:r w:rsidRPr="006D4A4B">
        <w:rPr>
          <w:b/>
        </w:rPr>
        <w:t>Kraków</w:t>
      </w:r>
      <w:r w:rsidR="008D2AB8">
        <w:rPr>
          <w:b/>
        </w:rPr>
        <w:t xml:space="preserve">,  </w:t>
      </w:r>
    </w:p>
    <w:p w14:paraId="22A970F6" w14:textId="77777777" w:rsidR="008D2AB8" w:rsidRDefault="008D2AB8" w:rsidP="008D2AB8">
      <w:pPr>
        <w:ind w:firstLine="3969"/>
        <w:rPr>
          <w:b/>
        </w:rPr>
      </w:pPr>
    </w:p>
    <w:p w14:paraId="595F4B42" w14:textId="05E836EC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5D355E">
        <w:t>:</w:t>
      </w:r>
      <w:r>
        <w:t xml:space="preserve"> </w:t>
      </w:r>
      <w:r w:rsidR="002F13BC" w:rsidRPr="002F13BC">
        <w:rPr>
          <w:b/>
        </w:rPr>
        <w:t xml:space="preserve">Dostawa sprzętu komputerowego, który ma służyć do rozbudowy laboratorium 1.11 w bud. B9 dla </w:t>
      </w:r>
      <w:proofErr w:type="spellStart"/>
      <w:r w:rsidR="002F13BC" w:rsidRPr="002F13BC">
        <w:rPr>
          <w:b/>
        </w:rPr>
        <w:t>WIEiT</w:t>
      </w:r>
      <w:proofErr w:type="spellEnd"/>
      <w:r w:rsidR="002F13BC" w:rsidRPr="002F13BC">
        <w:rPr>
          <w:b/>
        </w:rPr>
        <w:t xml:space="preserve"> - DE-dzp.272-</w:t>
      </w:r>
      <w:r w:rsidR="00A90BC2">
        <w:rPr>
          <w:b/>
        </w:rPr>
        <w:t>765</w:t>
      </w:r>
      <w:r w:rsidR="002F13BC" w:rsidRPr="002F13BC">
        <w:rPr>
          <w:b/>
        </w:rPr>
        <w:t>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45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713"/>
        <w:gridCol w:w="1659"/>
        <w:gridCol w:w="829"/>
        <w:gridCol w:w="1246"/>
        <w:gridCol w:w="1243"/>
        <w:gridCol w:w="691"/>
        <w:gridCol w:w="1520"/>
      </w:tblGrid>
      <w:tr w:rsidR="002F13BC" w:rsidRPr="00E24C6A" w14:paraId="241EA342" w14:textId="77777777" w:rsidTr="007658D6">
        <w:trPr>
          <w:trHeight w:val="660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6AFEF6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40A64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Nazwa elementu</w:t>
            </w:r>
          </w:p>
          <w:p w14:paraId="39CF95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9A493E" w14:textId="77777777" w:rsidR="002F13BC" w:rsidRPr="00E24C6A" w:rsidRDefault="002F13BC" w:rsidP="00931305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Producent/model oferowanego urządzenia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F8B953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EA6AE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144A9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14:paraId="497EED9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56E304C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14:paraId="0F3F970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926D1F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D70F5DC" w14:textId="77777777" w:rsidR="002F13BC" w:rsidRPr="00E24C6A" w:rsidRDefault="002F13BC" w:rsidP="00931305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14:paraId="6194CA38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F13BC" w:rsidRPr="00E24C6A" w14:paraId="3AAA12FD" w14:textId="77777777" w:rsidTr="007658D6">
        <w:trPr>
          <w:trHeight w:val="281"/>
        </w:trPr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69D772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7AFA4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E0ECD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EA7C34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AB7BAE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7B4A32A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E4841B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ACF7C5" w14:textId="77777777" w:rsidR="002F13BC" w:rsidRPr="00E24C6A" w:rsidRDefault="002F13BC" w:rsidP="00931305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F13BC" w:rsidRPr="00E24C6A" w14:paraId="46FBCC08" w14:textId="77777777" w:rsidTr="007658D6">
        <w:trPr>
          <w:trHeight w:val="228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4642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1D5C" w14:textId="396D6585" w:rsidR="002F13BC" w:rsidRPr="00E24C6A" w:rsidRDefault="000C1363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switch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r w:rsidR="001F2106">
              <w:rPr>
                <w:sz w:val="20"/>
                <w:szCs w:val="20"/>
              </w:rPr>
              <w:t>przełącznik L3*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FB8F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6C13" w14:textId="7FB3F5F6" w:rsidR="002F13BC" w:rsidRPr="00E24C6A" w:rsidRDefault="001F2106" w:rsidP="009313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E78C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CD1D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FA90B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8E019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9DFBA52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19821D2D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F2C7E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2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B297" w14:textId="591E6D86" w:rsidR="002F13BC" w:rsidRPr="00E24C6A" w:rsidRDefault="001F2106" w:rsidP="009313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sterownik bezprzewodowych sieci LAN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3C5E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E978" w14:textId="06056E09" w:rsidR="002F13BC" w:rsidRPr="00D90ACC" w:rsidRDefault="00607C12" w:rsidP="001F2106">
            <w:pPr>
              <w:jc w:val="center"/>
              <w:rPr>
                <w:b/>
                <w:sz w:val="20"/>
                <w:szCs w:val="20"/>
              </w:rPr>
            </w:pPr>
            <w:r w:rsidRPr="00D90AC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7C3B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C2E5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E8E66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A9DCA3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2AFEF819" w14:textId="77777777" w:rsidTr="007658D6">
        <w:trPr>
          <w:trHeight w:val="166"/>
        </w:trPr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1786" w14:textId="77777777" w:rsidR="002F13BC" w:rsidRPr="00E24C6A" w:rsidRDefault="002F13BC" w:rsidP="0093130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3</w:t>
            </w:r>
          </w:p>
        </w:tc>
        <w:tc>
          <w:tcPr>
            <w:tcW w:w="171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30CC" w14:textId="418588C2" w:rsidR="002F13BC" w:rsidRPr="00E24C6A" w:rsidRDefault="001F2106" w:rsidP="009313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acces</w:t>
            </w:r>
            <w:r w:rsidR="00095A84">
              <w:rPr>
                <w:sz w:val="20"/>
                <w:szCs w:val="20"/>
              </w:rPr>
              <w:t>s</w:t>
            </w:r>
            <w:proofErr w:type="spellEnd"/>
            <w:r>
              <w:rPr>
                <w:sz w:val="20"/>
                <w:szCs w:val="20"/>
              </w:rPr>
              <w:t xml:space="preserve"> point bezprzewodowy</w:t>
            </w:r>
          </w:p>
        </w:tc>
        <w:tc>
          <w:tcPr>
            <w:tcW w:w="16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AFAB" w14:textId="77777777" w:rsidR="002F13BC" w:rsidRPr="00E24C6A" w:rsidRDefault="002F13BC" w:rsidP="0093130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F761" w14:textId="536E2C18" w:rsidR="002F13BC" w:rsidRPr="00D90ACC" w:rsidRDefault="00607C12" w:rsidP="00931305">
            <w:pPr>
              <w:jc w:val="center"/>
              <w:rPr>
                <w:b/>
                <w:sz w:val="20"/>
                <w:szCs w:val="20"/>
              </w:rPr>
            </w:pPr>
            <w:r w:rsidRPr="00D90AC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304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7A9" w14:textId="77777777" w:rsidR="002F13BC" w:rsidRPr="00E24C6A" w:rsidRDefault="002F13BC" w:rsidP="00931305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8431C0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75670B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0E531C60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80AE87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  <w:p w14:paraId="6DB4238B" w14:textId="77777777" w:rsidR="002F13BC" w:rsidRPr="00E24C6A" w:rsidRDefault="002F13BC" w:rsidP="00931305">
            <w:pPr>
              <w:ind w:right="425"/>
              <w:jc w:val="right"/>
              <w:rPr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75A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E309CC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FBA76E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  <w:tr w:rsidR="002F13BC" w:rsidRPr="00E24C6A" w14:paraId="36ECC50D" w14:textId="77777777" w:rsidTr="007658D6">
        <w:trPr>
          <w:trHeight w:val="166"/>
        </w:trPr>
        <w:tc>
          <w:tcPr>
            <w:tcW w:w="599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45A8E" w14:textId="77777777" w:rsidR="002F13BC" w:rsidRPr="00E24C6A" w:rsidRDefault="002F13BC" w:rsidP="00931305">
            <w:pPr>
              <w:rPr>
                <w:i/>
                <w:iCs/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7BC2BE97" w14:textId="77777777" w:rsidR="002F13BC" w:rsidRPr="00E24C6A" w:rsidRDefault="002F13BC" w:rsidP="00931305">
            <w:pPr>
              <w:rPr>
                <w:sz w:val="20"/>
                <w:szCs w:val="20"/>
              </w:rPr>
            </w:pPr>
            <w:r w:rsidRPr="00E24C6A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B238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C008D9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206C6F" w14:textId="77777777" w:rsidR="002F13BC" w:rsidRPr="00E24C6A" w:rsidRDefault="002F13BC" w:rsidP="00931305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7D6FE2A" w14:textId="59107835" w:rsidR="008D2AB8" w:rsidRDefault="008D2AB8" w:rsidP="008D2AB8">
      <w:pPr>
        <w:tabs>
          <w:tab w:val="right" w:pos="9000"/>
        </w:tabs>
      </w:pPr>
    </w:p>
    <w:p w14:paraId="67E06125" w14:textId="77777777" w:rsidR="001F2106" w:rsidRDefault="001F2106" w:rsidP="008D2AB8">
      <w:pPr>
        <w:tabs>
          <w:tab w:val="right" w:pos="9000"/>
        </w:tabs>
      </w:pPr>
    </w:p>
    <w:p w14:paraId="0EA9A954" w14:textId="4641AC9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="00D218CF" w:rsidRPr="00FF0932">
        <w:rPr>
          <w:b/>
          <w:bCs/>
        </w:rPr>
        <w:t xml:space="preserve">do </w:t>
      </w:r>
      <w:r w:rsidR="005D355E">
        <w:rPr>
          <w:b/>
          <w:bCs/>
        </w:rPr>
        <w:t>…….</w:t>
      </w:r>
      <w:r w:rsidR="001F2106">
        <w:rPr>
          <w:b/>
          <w:bCs/>
        </w:rPr>
        <w:t xml:space="preserve"> </w:t>
      </w:r>
      <w:r w:rsidR="00607C12" w:rsidRPr="00D90ACC">
        <w:rPr>
          <w:b/>
          <w:bCs/>
        </w:rPr>
        <w:t>dni</w:t>
      </w:r>
      <w:r w:rsidR="001F2106" w:rsidRPr="00D90ACC">
        <w:rPr>
          <w:b/>
          <w:bCs/>
        </w:rPr>
        <w:t xml:space="preserve"> </w:t>
      </w:r>
      <w:r w:rsidR="00D218CF" w:rsidRPr="00FF0932">
        <w:rPr>
          <w:b/>
          <w:bCs/>
        </w:rPr>
        <w:t xml:space="preserve">od daty otrzymania zamówienia otrzymanego  </w:t>
      </w:r>
      <w:proofErr w:type="spellStart"/>
      <w:r w:rsidR="00D218CF" w:rsidRPr="00FF0932">
        <w:rPr>
          <w:b/>
          <w:bCs/>
        </w:rPr>
        <w:t>MNiSW</w:t>
      </w:r>
      <w:proofErr w:type="spellEnd"/>
      <w:r w:rsidR="005D355E">
        <w:rPr>
          <w:b/>
          <w:bCs/>
        </w:rPr>
        <w:t xml:space="preserve"> </w:t>
      </w:r>
      <w:r w:rsidR="005D355E" w:rsidRPr="005D355E">
        <w:rPr>
          <w:b/>
          <w:bCs/>
          <w:color w:val="FF0000"/>
        </w:rPr>
        <w:t>/</w:t>
      </w:r>
      <w:r w:rsidR="005D355E" w:rsidRPr="005D355E">
        <w:rPr>
          <w:b/>
          <w:color w:val="FF0000"/>
        </w:rPr>
        <w:t>kryterium oceny ofert/</w:t>
      </w:r>
    </w:p>
    <w:p w14:paraId="1DD1B19E" w14:textId="126A0364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FF0932">
        <w:rPr>
          <w:b/>
          <w:bCs/>
        </w:rPr>
        <w:t>………</w:t>
      </w:r>
      <w:r w:rsidR="00D218CF" w:rsidRPr="00FF0932">
        <w:rPr>
          <w:b/>
          <w:bCs/>
        </w:rPr>
        <w:t xml:space="preserve"> miesięcy</w:t>
      </w:r>
      <w:r w:rsidR="005D355E">
        <w:rPr>
          <w:b/>
          <w:bCs/>
        </w:rPr>
        <w:t>*</w:t>
      </w:r>
      <w:r w:rsidR="001F2106">
        <w:rPr>
          <w:b/>
          <w:bCs/>
        </w:rPr>
        <w:t>*</w:t>
      </w:r>
    </w:p>
    <w:p w14:paraId="78BF4BF9" w14:textId="0810DFC2" w:rsidR="00FF0932" w:rsidRPr="00FF0932" w:rsidRDefault="00FF0932" w:rsidP="008D2AB8">
      <w:pPr>
        <w:widowControl w:val="0"/>
        <w:spacing w:line="360" w:lineRule="auto"/>
        <w:ind w:right="1"/>
        <w:jc w:val="both"/>
        <w:rPr>
          <w:bCs/>
          <w:iCs/>
        </w:rPr>
      </w:pPr>
      <w:r>
        <w:rPr>
          <w:bCs/>
          <w:iCs/>
        </w:rPr>
        <w:t>*</w:t>
      </w:r>
      <w:r w:rsidR="001F2106">
        <w:rPr>
          <w:bCs/>
          <w:iCs/>
        </w:rPr>
        <w:t>*</w:t>
      </w:r>
      <w:r>
        <w:rPr>
          <w:bCs/>
          <w:iCs/>
        </w:rPr>
        <w:t>) W przypadku nie podania okresu gwarancji, Zam</w:t>
      </w:r>
      <w:bookmarkStart w:id="0" w:name="_GoBack"/>
      <w:bookmarkEnd w:id="0"/>
      <w:r>
        <w:rPr>
          <w:bCs/>
          <w:iCs/>
        </w:rPr>
        <w:t>awiający przyjmie minimalny okres gwarancji.</w:t>
      </w:r>
    </w:p>
    <w:p w14:paraId="1097B36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A1B4B7E" w14:textId="0A64D372" w:rsidR="00F913C6" w:rsidRPr="007D2362" w:rsidRDefault="005D355E" w:rsidP="00F913C6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</w:t>
      </w:r>
      <w:r w:rsidR="00F913C6"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="00F913C6" w:rsidRPr="002E3DAE">
        <w:rPr>
          <w:b/>
          <w:bCs/>
          <w:i/>
          <w:iCs/>
          <w:sz w:val="22"/>
          <w:szCs w:val="22"/>
        </w:rPr>
        <w:t xml:space="preserve">na </w:t>
      </w:r>
      <w:proofErr w:type="spellStart"/>
      <w:r w:rsidR="001F2106">
        <w:rPr>
          <w:b/>
          <w:bCs/>
          <w:i/>
          <w:iCs/>
          <w:sz w:val="22"/>
          <w:szCs w:val="22"/>
        </w:rPr>
        <w:t>switche</w:t>
      </w:r>
      <w:proofErr w:type="spellEnd"/>
      <w:r w:rsidR="00F913C6">
        <w:rPr>
          <w:b/>
          <w:bCs/>
          <w:i/>
          <w:iCs/>
          <w:sz w:val="22"/>
          <w:szCs w:val="22"/>
        </w:rPr>
        <w:t xml:space="preserve"> </w:t>
      </w:r>
      <w:r w:rsidR="00F913C6"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24E447E" w14:textId="77777777" w:rsidR="00F913C6" w:rsidRDefault="00F913C6" w:rsidP="00F913C6">
      <w:pPr>
        <w:ind w:right="-47"/>
        <w:jc w:val="both"/>
        <w:rPr>
          <w:sz w:val="22"/>
          <w:szCs w:val="22"/>
        </w:rPr>
      </w:pPr>
    </w:p>
    <w:p w14:paraId="18D5182C" w14:textId="69913294" w:rsidR="00F913C6" w:rsidRPr="002E3DAE" w:rsidRDefault="00F913C6" w:rsidP="00F913C6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0CFDFE" w14:textId="77777777" w:rsidR="00F913C6" w:rsidRPr="002E3DAE" w:rsidRDefault="00F913C6" w:rsidP="00F913C6">
      <w:pPr>
        <w:tabs>
          <w:tab w:val="right" w:pos="9000"/>
        </w:tabs>
        <w:rPr>
          <w:sz w:val="22"/>
          <w:szCs w:val="22"/>
        </w:rPr>
      </w:pPr>
    </w:p>
    <w:p w14:paraId="0778C0FC" w14:textId="77777777" w:rsidR="00F913C6" w:rsidRPr="002E3DAE" w:rsidRDefault="00F913C6" w:rsidP="00F913C6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3CA19E1A" w14:textId="77777777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F3B3219" w14:textId="573B6C2B" w:rsidR="00F913C6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1DB187C3" w14:textId="506C48BE" w:rsidR="00D718F5" w:rsidRPr="00D90ACC" w:rsidRDefault="00D718F5" w:rsidP="00D718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2"/>
          <w:szCs w:val="22"/>
        </w:rPr>
      </w:pPr>
      <w:r w:rsidRPr="00D718F5">
        <w:rPr>
          <w:b/>
          <w:bCs/>
          <w:color w:val="FF0000"/>
          <w:sz w:val="22"/>
          <w:szCs w:val="22"/>
          <w:lang w:eastAsia="zh-CN"/>
        </w:rPr>
        <w:t>Oświadczamy, że serwis gwarancji świadczony będzie przez autoryzowan</w:t>
      </w:r>
      <w:r w:rsidR="00D90ACC">
        <w:rPr>
          <w:b/>
          <w:bCs/>
          <w:color w:val="FF0000"/>
          <w:sz w:val="22"/>
          <w:szCs w:val="22"/>
          <w:lang w:eastAsia="zh-CN"/>
        </w:rPr>
        <w:t xml:space="preserve">ego partnera serwisowego </w:t>
      </w:r>
      <w:r w:rsidRPr="00D718F5">
        <w:rPr>
          <w:b/>
          <w:bCs/>
          <w:color w:val="FF0000"/>
          <w:sz w:val="22"/>
          <w:szCs w:val="22"/>
          <w:lang w:eastAsia="zh-CN"/>
        </w:rPr>
        <w:t xml:space="preserve">producenta, </w:t>
      </w:r>
      <w:proofErr w:type="spellStart"/>
      <w:r w:rsidRPr="00D718F5">
        <w:rPr>
          <w:b/>
          <w:bCs/>
          <w:color w:val="FF0000"/>
          <w:sz w:val="22"/>
          <w:szCs w:val="22"/>
          <w:lang w:eastAsia="zh-CN"/>
        </w:rPr>
        <w:t>tj</w:t>
      </w:r>
      <w:proofErr w:type="spellEnd"/>
      <w:r w:rsidRPr="00D718F5">
        <w:rPr>
          <w:b/>
          <w:bCs/>
          <w:color w:val="FF0000"/>
          <w:sz w:val="22"/>
          <w:szCs w:val="22"/>
          <w:lang w:eastAsia="zh-CN"/>
        </w:rPr>
        <w:t xml:space="preserve"> ……………………………….</w:t>
      </w:r>
    </w:p>
    <w:p w14:paraId="3CFDBD14" w14:textId="481608DD" w:rsidR="00F913C6" w:rsidRPr="002E3DAE" w:rsidRDefault="00F913C6" w:rsidP="00F913C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proofErr w:type="spellStart"/>
      <w:r w:rsidR="000C1363">
        <w:rPr>
          <w:b/>
          <w:color w:val="000000"/>
          <w:sz w:val="22"/>
          <w:szCs w:val="22"/>
          <w:lang w:eastAsia="ar-SA"/>
        </w:rPr>
        <w:t>switche</w:t>
      </w:r>
      <w:proofErr w:type="spellEnd"/>
      <w:r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proofErr w:type="spellStart"/>
      <w:r w:rsidR="000C1363">
        <w:rPr>
          <w:b/>
          <w:bCs/>
          <w:color w:val="000000"/>
          <w:sz w:val="22"/>
          <w:szCs w:val="22"/>
          <w:lang w:eastAsia="ar-SA"/>
        </w:rPr>
        <w:t>switche</w:t>
      </w:r>
      <w:proofErr w:type="spellEnd"/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14:paraId="6D4B737E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9A90B4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ADFA77" w14:textId="77777777" w:rsidR="00F913C6" w:rsidRPr="002E3DAE" w:rsidRDefault="00F913C6" w:rsidP="00F913C6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6EA675" w14:textId="77777777" w:rsidR="00F913C6" w:rsidRPr="002E3DAE" w:rsidRDefault="00F913C6" w:rsidP="00F913C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913C6" w:rsidRPr="002E3DAE" w14:paraId="3818ECBA" w14:textId="77777777" w:rsidTr="00B61C6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F4D7C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5EDB1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07C6C67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781BD" w14:textId="77777777" w:rsidR="00F913C6" w:rsidRPr="002E3DAE" w:rsidRDefault="00F913C6" w:rsidP="00B61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F913C6" w:rsidRPr="002E3DAE" w14:paraId="3323ED83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76D6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1BAC0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046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913C6" w:rsidRPr="002E3DAE" w14:paraId="67852936" w14:textId="77777777" w:rsidTr="00B61C6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B8B5E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E4148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B4079" w14:textId="77777777" w:rsidR="00F913C6" w:rsidRPr="002E3DAE" w:rsidRDefault="00F913C6" w:rsidP="00B61C6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8AF2DA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3F938729" w14:textId="77777777" w:rsidR="00F913C6" w:rsidRPr="002E3DAE" w:rsidRDefault="00F913C6" w:rsidP="00F913C6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19B5146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52DB709B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7BB9F5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099C910" w14:textId="77777777" w:rsidR="00F913C6" w:rsidRPr="002E3DAE" w:rsidRDefault="00F913C6" w:rsidP="00F913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6C35B94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1F9D24D8" w14:textId="77777777" w:rsidR="00F913C6" w:rsidRPr="002E3DAE" w:rsidRDefault="00F913C6" w:rsidP="00F913C6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9B3168" w14:textId="77777777" w:rsidR="00F913C6" w:rsidRPr="002E3DAE" w:rsidRDefault="00F913C6" w:rsidP="00F913C6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5EC352C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64C4B28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37EBF85A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A35EB9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075CABC" w14:textId="77777777" w:rsidR="00F913C6" w:rsidRPr="002E3DAE" w:rsidRDefault="00F913C6" w:rsidP="00F913C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1EF3496" w14:textId="77777777" w:rsidR="00F913C6" w:rsidRPr="002E3DAE" w:rsidRDefault="00F913C6" w:rsidP="00F913C6">
      <w:pPr>
        <w:jc w:val="both"/>
        <w:rPr>
          <w:sz w:val="22"/>
          <w:szCs w:val="22"/>
        </w:rPr>
      </w:pPr>
    </w:p>
    <w:p w14:paraId="41B66BFB" w14:textId="77777777" w:rsidR="00A90BC2" w:rsidRPr="00292B82" w:rsidRDefault="00A90BC2" w:rsidP="00A90BC2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p w14:paraId="5E8F9E0A" w14:textId="77777777" w:rsidR="00F913C6" w:rsidRPr="002E3DAE" w:rsidRDefault="00F913C6" w:rsidP="00F913C6">
      <w:pPr>
        <w:jc w:val="right"/>
        <w:rPr>
          <w:sz w:val="22"/>
          <w:szCs w:val="22"/>
        </w:rPr>
      </w:pPr>
    </w:p>
    <w:p w14:paraId="52C50DA8" w14:textId="77777777" w:rsidR="008D2AB8" w:rsidRDefault="008D2AB8" w:rsidP="008D2AB8">
      <w:pPr>
        <w:jc w:val="both"/>
        <w:rPr>
          <w:sz w:val="18"/>
          <w:szCs w:val="18"/>
        </w:rPr>
      </w:pPr>
    </w:p>
    <w:p w14:paraId="792ADB9D" w14:textId="1292EAD4" w:rsidR="00FE545C" w:rsidRDefault="00FE545C" w:rsidP="00FE545C">
      <w:pPr>
        <w:rPr>
          <w:b/>
          <w:sz w:val="22"/>
          <w:szCs w:val="22"/>
          <w:u w:val="single"/>
        </w:rPr>
      </w:pPr>
    </w:p>
    <w:p w14:paraId="4632A6F4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D8BCEE" w14:textId="77777777" w:rsidR="005D440A" w:rsidRDefault="005D440A">
      <w:r>
        <w:separator/>
      </w:r>
    </w:p>
  </w:endnote>
  <w:endnote w:type="continuationSeparator" w:id="0">
    <w:p w14:paraId="29BF226D" w14:textId="77777777" w:rsidR="005D440A" w:rsidRDefault="005D4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99F1BF" w14:textId="77777777" w:rsidR="006D4A4B" w:rsidRDefault="006D4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DC78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513D" w14:textId="77777777" w:rsidR="006D4A4B" w:rsidRDefault="006D4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AAD49" w14:textId="77777777" w:rsidR="005D440A" w:rsidRDefault="005D440A">
      <w:r>
        <w:separator/>
      </w:r>
    </w:p>
  </w:footnote>
  <w:footnote w:type="continuationSeparator" w:id="0">
    <w:p w14:paraId="0D0A7C4D" w14:textId="77777777" w:rsidR="005D440A" w:rsidRDefault="005D4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939039" w14:textId="77777777" w:rsidR="006D4A4B" w:rsidRDefault="006D4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5A6B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D870B" w14:textId="77777777" w:rsidR="006D4A4B" w:rsidRDefault="006D4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435E9"/>
    <w:multiLevelType w:val="hybridMultilevel"/>
    <w:tmpl w:val="B15A7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6767E"/>
    <w:multiLevelType w:val="multilevel"/>
    <w:tmpl w:val="F05A4818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  <w:rPr>
        <w:color w:val="auto"/>
      </w:r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1D28F1A6"/>
    <w:lvl w:ilvl="0" w:tplc="FCE0CA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1AE"/>
    <w:rsid w:val="00012286"/>
    <w:rsid w:val="000704FC"/>
    <w:rsid w:val="00071CCC"/>
    <w:rsid w:val="00095A84"/>
    <w:rsid w:val="000B731D"/>
    <w:rsid w:val="000C1363"/>
    <w:rsid w:val="000D6134"/>
    <w:rsid w:val="000E09C7"/>
    <w:rsid w:val="000F6589"/>
    <w:rsid w:val="00106636"/>
    <w:rsid w:val="00116EC6"/>
    <w:rsid w:val="001721AE"/>
    <w:rsid w:val="001801DD"/>
    <w:rsid w:val="001D4612"/>
    <w:rsid w:val="001F2106"/>
    <w:rsid w:val="00207E98"/>
    <w:rsid w:val="002723B0"/>
    <w:rsid w:val="002767F8"/>
    <w:rsid w:val="002F13BC"/>
    <w:rsid w:val="00315A4A"/>
    <w:rsid w:val="004B7300"/>
    <w:rsid w:val="004C6753"/>
    <w:rsid w:val="00535ECD"/>
    <w:rsid w:val="00595C87"/>
    <w:rsid w:val="005D2C65"/>
    <w:rsid w:val="005D355E"/>
    <w:rsid w:val="005D440A"/>
    <w:rsid w:val="005E6D94"/>
    <w:rsid w:val="005F5690"/>
    <w:rsid w:val="00607C12"/>
    <w:rsid w:val="0063384F"/>
    <w:rsid w:val="00643C6F"/>
    <w:rsid w:val="00646202"/>
    <w:rsid w:val="0065290F"/>
    <w:rsid w:val="00667370"/>
    <w:rsid w:val="006815F6"/>
    <w:rsid w:val="006D4A4B"/>
    <w:rsid w:val="007658D6"/>
    <w:rsid w:val="007748F0"/>
    <w:rsid w:val="007A4321"/>
    <w:rsid w:val="00833933"/>
    <w:rsid w:val="00853083"/>
    <w:rsid w:val="008B2F0C"/>
    <w:rsid w:val="008B4928"/>
    <w:rsid w:val="008D2AB8"/>
    <w:rsid w:val="008E6B06"/>
    <w:rsid w:val="008F1C66"/>
    <w:rsid w:val="00970FE4"/>
    <w:rsid w:val="00973D55"/>
    <w:rsid w:val="00A0022B"/>
    <w:rsid w:val="00A346FE"/>
    <w:rsid w:val="00A47B4D"/>
    <w:rsid w:val="00A83018"/>
    <w:rsid w:val="00A90BC2"/>
    <w:rsid w:val="00B45FB0"/>
    <w:rsid w:val="00B732A8"/>
    <w:rsid w:val="00B774DC"/>
    <w:rsid w:val="00BB0C10"/>
    <w:rsid w:val="00C969A6"/>
    <w:rsid w:val="00CA7D36"/>
    <w:rsid w:val="00D218CF"/>
    <w:rsid w:val="00D24208"/>
    <w:rsid w:val="00D60C38"/>
    <w:rsid w:val="00D66893"/>
    <w:rsid w:val="00D718F5"/>
    <w:rsid w:val="00D90ACB"/>
    <w:rsid w:val="00D90ACC"/>
    <w:rsid w:val="00DC1500"/>
    <w:rsid w:val="00E44371"/>
    <w:rsid w:val="00E949B0"/>
    <w:rsid w:val="00EC0BEA"/>
    <w:rsid w:val="00F00591"/>
    <w:rsid w:val="00F51688"/>
    <w:rsid w:val="00F53146"/>
    <w:rsid w:val="00F91018"/>
    <w:rsid w:val="00F913C6"/>
    <w:rsid w:val="00FA0F30"/>
    <w:rsid w:val="00FA51A4"/>
    <w:rsid w:val="00FC5D2C"/>
    <w:rsid w:val="00FE545C"/>
    <w:rsid w:val="00FF0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E8883F"/>
  <w15:chartTrackingRefBased/>
  <w15:docId w15:val="{E44D24CD-05CF-476E-8FA3-B27AED081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B0C1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0B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286FD-E04A-40FB-8BF9-B646ED0CE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910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2024-12-23T09:36:00Z</cp:lastPrinted>
  <dcterms:created xsi:type="dcterms:W3CDTF">2025-01-15T07:05:00Z</dcterms:created>
  <dcterms:modified xsi:type="dcterms:W3CDTF">2025-01-15T07:05:00Z</dcterms:modified>
</cp:coreProperties>
</file>