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43EC87B2" w:rsidR="008D2AB8" w:rsidRPr="00EF5FC4" w:rsidRDefault="008D2AB8" w:rsidP="008D2AB8">
      <w:pPr>
        <w:pStyle w:val="Nagwek3"/>
        <w:jc w:val="right"/>
        <w:rPr>
          <w:rFonts w:ascii="Verdana" w:hAnsi="Verdana"/>
          <w:color w:val="FF0000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EF5FC4">
        <w:rPr>
          <w:rFonts w:ascii="Verdana" w:hAnsi="Verdana"/>
          <w:color w:val="FF0000"/>
          <w:sz w:val="18"/>
          <w:szCs w:val="18"/>
        </w:rPr>
        <w:t xml:space="preserve">Załącznik nr </w:t>
      </w:r>
      <w:r w:rsidR="00012286" w:rsidRPr="00EF5FC4">
        <w:rPr>
          <w:rFonts w:ascii="Verdana" w:hAnsi="Verdana"/>
          <w:color w:val="FF0000"/>
          <w:sz w:val="18"/>
          <w:szCs w:val="18"/>
        </w:rPr>
        <w:t>1</w:t>
      </w:r>
      <w:r w:rsidR="00EF5FC4" w:rsidRPr="00EF5FC4">
        <w:rPr>
          <w:rFonts w:ascii="Verdana" w:hAnsi="Verdana"/>
          <w:color w:val="FF0000"/>
          <w:sz w:val="18"/>
          <w:szCs w:val="18"/>
        </w:rPr>
        <w:t>A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E64D6A4" w14:textId="77777777" w:rsidR="00515407" w:rsidRDefault="008D2AB8" w:rsidP="00515407">
      <w:pPr>
        <w:spacing w:line="360" w:lineRule="auto"/>
        <w:rPr>
          <w:rFonts w:ascii="Verdana" w:hAnsi="Verdana" w:cs="Arial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3B8164DA" w14:textId="531262C8" w:rsidR="008D2AB8" w:rsidRPr="00515407" w:rsidRDefault="00515407" w:rsidP="00515407">
      <w:pPr>
        <w:spacing w:line="360" w:lineRule="auto"/>
        <w:rPr>
          <w:rFonts w:ascii="Verdana" w:hAnsi="Verdana" w:cs="Arial"/>
          <w:b/>
          <w:sz w:val="18"/>
          <w:szCs w:val="18"/>
        </w:rPr>
      </w:pPr>
      <w:bookmarkStart w:id="0" w:name="_Hlk184298071"/>
      <w:r>
        <w:rPr>
          <w:rFonts w:ascii="Verdana" w:hAnsi="Verdana" w:cs="Arial"/>
          <w:b/>
          <w:sz w:val="18"/>
          <w:szCs w:val="18"/>
        </w:rPr>
        <w:t xml:space="preserve">dostawa </w:t>
      </w:r>
      <w:bookmarkEnd w:id="0"/>
      <w:r>
        <w:rPr>
          <w:rFonts w:ascii="Verdana" w:hAnsi="Verdana" w:cs="Arial"/>
          <w:b/>
          <w:sz w:val="18"/>
          <w:szCs w:val="18"/>
        </w:rPr>
        <w:t xml:space="preserve">2 szt. mikroskopów fluorescencyjnych dla Centrum Technologii Kosmicznych – </w:t>
      </w:r>
      <w:r>
        <w:rPr>
          <w:rFonts w:ascii="Verdana" w:hAnsi="Verdana" w:cs="Arial"/>
          <w:b/>
          <w:sz w:val="18"/>
          <w:szCs w:val="18"/>
        </w:rPr>
        <w:br/>
        <w:t>DE-dzp.272-732/24</w:t>
      </w:r>
      <w:r w:rsidR="008D2AB8" w:rsidRPr="00F03F4B">
        <w:rPr>
          <w:rFonts w:ascii="Verdana" w:hAnsi="Verdana"/>
          <w:b/>
          <w:sz w:val="18"/>
          <w:szCs w:val="18"/>
        </w:rPr>
        <w:t xml:space="preserve">, </w:t>
      </w:r>
      <w:r w:rsidR="008D2AB8"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="008D2AB8" w:rsidRPr="00F03F4B">
        <w:rPr>
          <w:rFonts w:ascii="Verdana" w:hAnsi="Verdana"/>
          <w:sz w:val="18"/>
          <w:szCs w:val="18"/>
        </w:rPr>
        <w:t>warunków zamówienia.</w:t>
      </w:r>
    </w:p>
    <w:p w14:paraId="7E09F18F" w14:textId="6AEFEEF0" w:rsidR="000026C7" w:rsidRPr="000026C7" w:rsidRDefault="000026C7" w:rsidP="008D2AB8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0026C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Zadanie nr 1</w:t>
      </w:r>
      <w:r w:rsidRPr="000026C7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6E06E505" w14:textId="77777777" w:rsidR="008D2AB8" w:rsidRPr="00F03F4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000000" w:rsidRPr="00F03F4B" w14:paraId="636EB835" w14:textId="77777777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9083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EBF3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9494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3E0A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E86A5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013D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569A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4BE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000000" w:rsidRPr="00F03F4B" w14:paraId="4DC70A48" w14:textId="7777777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C5C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98584" w14:textId="528A221B" w:rsidR="00E31815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Mikroskop </w:t>
            </w:r>
            <w:r w:rsidR="000F08A0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fluorescencyjny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D617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38F3" w14:textId="0461FE88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A136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73C8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66FF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05FA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  <w:tr w:rsidR="00000000" w:rsidRPr="00F03F4B" w14:paraId="5050550A" w14:textId="77777777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0A3C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90CB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82ED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AD5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BED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B1E87F7" w14:textId="299AE2DD" w:rsidR="000026C7" w:rsidRDefault="000026C7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0026C7">
        <w:rPr>
          <w:rFonts w:ascii="Verdana" w:hAnsi="Verdana"/>
          <w:color w:val="FF0000"/>
          <w:sz w:val="18"/>
          <w:szCs w:val="18"/>
          <w:highlight w:val="yellow"/>
        </w:rPr>
        <w:t>Zadanie nr 2</w:t>
      </w:r>
      <w:r>
        <w:rPr>
          <w:rFonts w:ascii="Verdana" w:hAnsi="Verdana"/>
          <w:color w:val="FF0000"/>
          <w:sz w:val="18"/>
          <w:szCs w:val="18"/>
        </w:rPr>
        <w:t xml:space="preserve"> 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2182"/>
        <w:gridCol w:w="1465"/>
        <w:gridCol w:w="866"/>
        <w:gridCol w:w="1517"/>
        <w:gridCol w:w="1052"/>
        <w:gridCol w:w="1041"/>
        <w:gridCol w:w="1096"/>
      </w:tblGrid>
      <w:tr w:rsidR="00000000" w:rsidRPr="00F03F4B" w14:paraId="2EA07803" w14:textId="7777777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27B90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B0818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772E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004C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F1C41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BCFBD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D75AE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85CE3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000000" w:rsidRPr="00F03F4B" w14:paraId="655752D7" w14:textId="77777777">
        <w:trPr>
          <w:trHeight w:val="71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D531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7AB4C" w14:textId="2672CEE8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Mikroskop fluorescencyjny z wyposażaniem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24B4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3D9AC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6285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4349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1F7C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8BB54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  <w:tr w:rsidR="00000000" w:rsidRPr="00F03F4B" w14:paraId="062C88B8" w14:textId="77777777">
        <w:trPr>
          <w:trHeight w:val="47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1ED53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8695" w14:textId="500214C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Monochromatyczna kamera do fluorescencji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9DE84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A465E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6AE1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2EE56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46B6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B9C6B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  <w:tr w:rsidR="00000000" w:rsidRPr="00F03F4B" w14:paraId="337F1BDE" w14:textId="77777777">
        <w:trPr>
          <w:trHeight w:val="47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B822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5E085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32502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9DA2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3CDF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6F0DD9F0" w14:textId="77777777" w:rsidR="00D24BE0" w:rsidRDefault="00D24BE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E2EBD7F" w14:textId="77777777" w:rsidR="00D24BE0" w:rsidRDefault="00D24BE0" w:rsidP="00FC67FB">
      <w:pPr>
        <w:pStyle w:val="Tekstpodstawowy"/>
        <w:rPr>
          <w:rFonts w:ascii="Verdana" w:hAnsi="Verdana"/>
          <w:sz w:val="18"/>
          <w:szCs w:val="18"/>
        </w:rPr>
      </w:pPr>
    </w:p>
    <w:p w14:paraId="011B0F47" w14:textId="016EAEA6" w:rsidR="00BC1DED" w:rsidRPr="00F03F4B" w:rsidRDefault="003F722B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lastRenderedPageBreak/>
        <w:t>Termin realizacji umowy:</w:t>
      </w:r>
      <w:r w:rsidR="00FE545C" w:rsidRPr="00F03F4B">
        <w:rPr>
          <w:rFonts w:ascii="Verdana" w:hAnsi="Verdana"/>
          <w:sz w:val="18"/>
          <w:szCs w:val="18"/>
        </w:rPr>
        <w:t xml:space="preserve"> </w:t>
      </w:r>
    </w:p>
    <w:p w14:paraId="12F5CC0F" w14:textId="051BD1E1" w:rsidR="008D2AB8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1 - </w:t>
      </w:r>
      <w:r w:rsidR="00194378" w:rsidRPr="00F03F4B">
        <w:rPr>
          <w:rFonts w:ascii="Verdana" w:hAnsi="Verdana"/>
          <w:sz w:val="18"/>
          <w:szCs w:val="18"/>
        </w:rPr>
        <w:t xml:space="preserve">do </w:t>
      </w:r>
      <w:r w:rsidR="00D24BE0">
        <w:rPr>
          <w:rFonts w:ascii="Verdana" w:hAnsi="Verdana"/>
          <w:sz w:val="18"/>
          <w:szCs w:val="18"/>
        </w:rPr>
        <w:t>56</w:t>
      </w:r>
      <w:r w:rsidR="00FC67FB" w:rsidRPr="00F03F4B">
        <w:rPr>
          <w:rFonts w:ascii="Verdana" w:hAnsi="Verdana"/>
          <w:sz w:val="18"/>
          <w:szCs w:val="18"/>
        </w:rPr>
        <w:t xml:space="preserve"> dni od daty </w:t>
      </w:r>
      <w:r w:rsidR="00D24BE0">
        <w:rPr>
          <w:rFonts w:ascii="Verdana" w:hAnsi="Verdana"/>
          <w:sz w:val="18"/>
          <w:szCs w:val="18"/>
        </w:rPr>
        <w:t>podpisania umowy .</w:t>
      </w:r>
    </w:p>
    <w:p w14:paraId="425DF407" w14:textId="69CE7302" w:rsidR="00BC1DED" w:rsidRPr="00F03F4B" w:rsidRDefault="00BC1DED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- zadanie częściowe nr 2 - do </w:t>
      </w:r>
      <w:r w:rsidR="00D24BE0">
        <w:rPr>
          <w:rFonts w:ascii="Verdana" w:hAnsi="Verdana"/>
          <w:sz w:val="18"/>
          <w:szCs w:val="18"/>
        </w:rPr>
        <w:t>…………</w:t>
      </w:r>
      <w:r w:rsidRPr="00F03F4B">
        <w:rPr>
          <w:rFonts w:ascii="Verdana" w:hAnsi="Verdana"/>
          <w:sz w:val="18"/>
          <w:szCs w:val="18"/>
        </w:rPr>
        <w:t xml:space="preserve">dni od daty podpisania umowy </w:t>
      </w:r>
      <w:r w:rsidR="00D24BE0"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67390475" w14:textId="51377A6C" w:rsidR="00BC1DED" w:rsidRPr="00F03F4B" w:rsidRDefault="008D2E7B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Okres udzielonej gwarancji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wynosi</w:t>
      </w:r>
      <w:r w:rsidRPr="00F03F4B">
        <w:rPr>
          <w:rFonts w:ascii="Verdana" w:hAnsi="Verdana"/>
          <w:b/>
          <w:bCs/>
          <w:sz w:val="18"/>
          <w:szCs w:val="18"/>
          <w:lang w:eastAsia="ar-SA"/>
        </w:rPr>
        <w:t>:</w:t>
      </w:r>
    </w:p>
    <w:p w14:paraId="36079448" w14:textId="562BCFC4" w:rsidR="008D2E7B" w:rsidRPr="00F03F4B" w:rsidRDefault="00BC1DED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>- zadanie częściowe nr 1 -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…………………………. </w:t>
      </w:r>
      <w:r w:rsidR="00194378" w:rsidRPr="00F03F4B">
        <w:rPr>
          <w:rFonts w:ascii="Verdana" w:hAnsi="Verdana"/>
          <w:b/>
          <w:bCs/>
          <w:sz w:val="18"/>
          <w:szCs w:val="18"/>
          <w:lang w:eastAsia="ar-SA"/>
        </w:rPr>
        <w:t>mi</w:t>
      </w:r>
      <w:r w:rsidR="008D2E7B" w:rsidRPr="00F03F4B">
        <w:rPr>
          <w:rFonts w:ascii="Verdana" w:hAnsi="Verdana"/>
          <w:b/>
          <w:bCs/>
          <w:sz w:val="18"/>
          <w:szCs w:val="18"/>
          <w:lang w:eastAsia="ar-SA"/>
        </w:rPr>
        <w:t>esięcy</w:t>
      </w:r>
      <w:r w:rsidR="00705559"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 </w:t>
      </w:r>
      <w:r w:rsidR="00705559" w:rsidRPr="00F03F4B">
        <w:rPr>
          <w:rFonts w:ascii="Verdana" w:hAnsi="Verdana"/>
          <w:b/>
          <w:bCs/>
          <w:color w:val="FF0000"/>
          <w:sz w:val="18"/>
          <w:szCs w:val="18"/>
        </w:rPr>
        <w:t>*)</w:t>
      </w:r>
      <w:r w:rsidR="00194378"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31B6BBFA" w14:textId="6590B935" w:rsidR="00BC1DED" w:rsidRPr="00F03F4B" w:rsidRDefault="00BC1DED" w:rsidP="00BC1DED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b/>
          <w:bCs/>
          <w:sz w:val="18"/>
          <w:szCs w:val="18"/>
          <w:lang w:eastAsia="ar-SA"/>
        </w:rPr>
        <w:t xml:space="preserve">- zadanie częściowe nr 2 - …………………………. miesięcy </w:t>
      </w:r>
      <w:r w:rsidRPr="00F03F4B">
        <w:rPr>
          <w:rFonts w:ascii="Verdana" w:hAnsi="Verdana"/>
          <w:b/>
          <w:bCs/>
          <w:color w:val="FF0000"/>
          <w:sz w:val="18"/>
          <w:szCs w:val="18"/>
        </w:rPr>
        <w:t xml:space="preserve">*) </w:t>
      </w:r>
      <w:r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7854E5B5" w14:textId="77777777" w:rsidR="001B347A" w:rsidRPr="00F03F4B" w:rsidRDefault="001B347A" w:rsidP="001B347A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</w:p>
    <w:p w14:paraId="4CCBE25C" w14:textId="059AED59" w:rsidR="00522406" w:rsidRPr="00F03F4B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F03F4B">
        <w:rPr>
          <w:rFonts w:ascii="Verdana" w:hAnsi="Verdana"/>
          <w:b/>
          <w:bCs/>
          <w:color w:val="FF0000"/>
          <w:sz w:val="18"/>
          <w:szCs w:val="18"/>
        </w:rPr>
        <w:t>*)</w:t>
      </w:r>
      <w:r w:rsidRPr="00F03F4B">
        <w:rPr>
          <w:rFonts w:ascii="Verdana" w:hAnsi="Verdana"/>
          <w:b/>
          <w:bCs/>
          <w:sz w:val="18"/>
          <w:szCs w:val="18"/>
        </w:rPr>
        <w:t xml:space="preserve"> W przypadku nie podania okresu gwarancji, Zamawiający przyjmie minimalny okres gwarancji.</w:t>
      </w: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03F4B">
        <w:rPr>
          <w:rFonts w:ascii="Verdana" w:hAnsi="Verdana"/>
          <w:sz w:val="18"/>
          <w:szCs w:val="18"/>
        </w:rPr>
        <w:t>ych</w:t>
      </w:r>
      <w:proofErr w:type="spellEnd"/>
      <w:r w:rsidRPr="00F03F4B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lastRenderedPageBreak/>
        <w:t>………………………………………………………………………………………….</w:t>
      </w:r>
    </w:p>
    <w:p w14:paraId="385E7A6F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8F180" w14:textId="77777777" w:rsidR="00AC2543" w:rsidRDefault="00AC2543">
      <w:r>
        <w:separator/>
      </w:r>
    </w:p>
  </w:endnote>
  <w:endnote w:type="continuationSeparator" w:id="0">
    <w:p w14:paraId="0C24C66D" w14:textId="77777777" w:rsidR="00AC2543" w:rsidRDefault="00AC2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05160" w14:textId="77777777" w:rsidR="00AC2543" w:rsidRDefault="00AC2543">
      <w:r>
        <w:separator/>
      </w:r>
    </w:p>
  </w:footnote>
  <w:footnote w:type="continuationSeparator" w:id="0">
    <w:p w14:paraId="1B261945" w14:textId="77777777" w:rsidR="00AC2543" w:rsidRDefault="00AC2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026C7"/>
    <w:rsid w:val="000059AA"/>
    <w:rsid w:val="00012286"/>
    <w:rsid w:val="00037CBD"/>
    <w:rsid w:val="000625D2"/>
    <w:rsid w:val="000704FC"/>
    <w:rsid w:val="00071CCC"/>
    <w:rsid w:val="000B731D"/>
    <w:rsid w:val="000D6134"/>
    <w:rsid w:val="000E09C7"/>
    <w:rsid w:val="000F0125"/>
    <w:rsid w:val="000F08A0"/>
    <w:rsid w:val="000F6589"/>
    <w:rsid w:val="00106636"/>
    <w:rsid w:val="00116EC6"/>
    <w:rsid w:val="001316F2"/>
    <w:rsid w:val="001801DD"/>
    <w:rsid w:val="00194378"/>
    <w:rsid w:val="001B347A"/>
    <w:rsid w:val="001D4612"/>
    <w:rsid w:val="002055B2"/>
    <w:rsid w:val="00207E98"/>
    <w:rsid w:val="00232CBF"/>
    <w:rsid w:val="00233041"/>
    <w:rsid w:val="002723B0"/>
    <w:rsid w:val="00272EDA"/>
    <w:rsid w:val="00293B27"/>
    <w:rsid w:val="002F0B63"/>
    <w:rsid w:val="00315A4A"/>
    <w:rsid w:val="00322824"/>
    <w:rsid w:val="00370178"/>
    <w:rsid w:val="003F722B"/>
    <w:rsid w:val="00464765"/>
    <w:rsid w:val="004B7300"/>
    <w:rsid w:val="004C6753"/>
    <w:rsid w:val="004D1A16"/>
    <w:rsid w:val="00515407"/>
    <w:rsid w:val="00522406"/>
    <w:rsid w:val="00527C20"/>
    <w:rsid w:val="00595C87"/>
    <w:rsid w:val="005B5967"/>
    <w:rsid w:val="005D2C65"/>
    <w:rsid w:val="005E6D94"/>
    <w:rsid w:val="005F117E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833933"/>
    <w:rsid w:val="00853083"/>
    <w:rsid w:val="008B2F0C"/>
    <w:rsid w:val="008B4928"/>
    <w:rsid w:val="008D2AB8"/>
    <w:rsid w:val="008D2E7B"/>
    <w:rsid w:val="008D4DD0"/>
    <w:rsid w:val="008F1C66"/>
    <w:rsid w:val="008F7B8B"/>
    <w:rsid w:val="00912182"/>
    <w:rsid w:val="009553A3"/>
    <w:rsid w:val="00955AC8"/>
    <w:rsid w:val="00970FE4"/>
    <w:rsid w:val="00A0022B"/>
    <w:rsid w:val="00A346FE"/>
    <w:rsid w:val="00A47B4D"/>
    <w:rsid w:val="00A83018"/>
    <w:rsid w:val="00AA6DD8"/>
    <w:rsid w:val="00AC2543"/>
    <w:rsid w:val="00AC62BE"/>
    <w:rsid w:val="00B3259E"/>
    <w:rsid w:val="00B711E0"/>
    <w:rsid w:val="00B774DC"/>
    <w:rsid w:val="00BA3275"/>
    <w:rsid w:val="00BC1DED"/>
    <w:rsid w:val="00C969A6"/>
    <w:rsid w:val="00CA7D36"/>
    <w:rsid w:val="00CF6844"/>
    <w:rsid w:val="00D24208"/>
    <w:rsid w:val="00D24BE0"/>
    <w:rsid w:val="00D331E6"/>
    <w:rsid w:val="00D60C38"/>
    <w:rsid w:val="00D66893"/>
    <w:rsid w:val="00D90ACB"/>
    <w:rsid w:val="00DA1721"/>
    <w:rsid w:val="00DA5B75"/>
    <w:rsid w:val="00DA79B5"/>
    <w:rsid w:val="00DC1500"/>
    <w:rsid w:val="00E31815"/>
    <w:rsid w:val="00E44371"/>
    <w:rsid w:val="00E949B0"/>
    <w:rsid w:val="00EC0BEA"/>
    <w:rsid w:val="00EC2C72"/>
    <w:rsid w:val="00EF5FC4"/>
    <w:rsid w:val="00F00591"/>
    <w:rsid w:val="00F03F4B"/>
    <w:rsid w:val="00F209BB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769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1899-12-31T23:00:00Z</cp:lastPrinted>
  <dcterms:created xsi:type="dcterms:W3CDTF">2025-01-16T08:59:00Z</dcterms:created>
  <dcterms:modified xsi:type="dcterms:W3CDTF">2025-01-16T09:00:00Z</dcterms:modified>
</cp:coreProperties>
</file>